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24498" w14:textId="4500609F" w:rsidR="004F2941" w:rsidRPr="00F9017E" w:rsidRDefault="00A13C94" w:rsidP="00F9017E">
      <w:pPr>
        <w:adjustRightInd w:val="0"/>
        <w:spacing w:line="400" w:lineRule="exact"/>
        <w:ind w:left="658"/>
        <w:jc w:val="left"/>
        <w:rPr>
          <w:b/>
          <w:bCs/>
          <w:sz w:val="32"/>
          <w:szCs w:val="32"/>
        </w:rPr>
      </w:pPr>
      <w:r w:rsidRPr="00F9017E">
        <w:rPr>
          <w:b/>
          <w:bCs/>
          <w:sz w:val="32"/>
        </w:rPr>
        <w:t>農薬取締法施行規則</w:t>
      </w:r>
    </w:p>
    <w:p w14:paraId="4F5E0133" w14:textId="77777777" w:rsidR="00F9017E" w:rsidRDefault="00F9017E" w:rsidP="00396866">
      <w:pPr>
        <w:adjustRightInd w:val="0"/>
        <w:ind w:firstLine="221"/>
        <w:jc w:val="right"/>
        <w:rPr>
          <w:rFonts w:ascii="ＭＳ 明朝" w:hAnsi="ＭＳ 明朝" w:cs="ＭＳ 明朝"/>
          <w:szCs w:val="22"/>
        </w:rPr>
      </w:pPr>
    </w:p>
    <w:p w14:paraId="1CB6CC15" w14:textId="7CF49DFE" w:rsidR="00396866" w:rsidRDefault="00F9017E" w:rsidP="00396866">
      <w:pPr>
        <w:adjustRightInd w:val="0"/>
        <w:ind w:firstLine="221"/>
        <w:jc w:val="right"/>
        <w:rPr>
          <w:rFonts w:ascii="ＭＳ 明朝" w:hAnsi="ＭＳ 明朝" w:cs="ＭＳ 明朝"/>
          <w:szCs w:val="22"/>
        </w:rPr>
      </w:pPr>
      <w:r w:rsidRPr="00F9017E">
        <w:rPr>
          <w:rFonts w:ascii="ＭＳ 明朝" w:hAnsi="ＭＳ 明朝" w:cs="ＭＳ 明朝"/>
          <w:szCs w:val="22"/>
        </w:rPr>
        <w:t>（昭和二十六年四月二十日農林省令第二十一号）</w:t>
      </w:r>
    </w:p>
    <w:p w14:paraId="663EAEDE" w14:textId="77777777" w:rsidR="00F9017E" w:rsidRDefault="00F9017E" w:rsidP="00396866">
      <w:pPr>
        <w:adjustRightInd w:val="0"/>
        <w:ind w:firstLine="221"/>
        <w:jc w:val="left"/>
      </w:pPr>
    </w:p>
    <w:p w14:paraId="13734D8F" w14:textId="72F96FB0" w:rsidR="004F2941" w:rsidRDefault="009C3894" w:rsidP="00396866">
      <w:pPr>
        <w:adjustRightInd w:val="0"/>
        <w:ind w:firstLine="221"/>
        <w:jc w:val="left"/>
      </w:pPr>
      <w:r w:rsidRPr="0076406C">
        <w:t>農薬取締法（昭和二十三年法律第八十二号）に基き、及び同法を実施するため、農薬取締法施行規則を次のように定める。</w:t>
      </w:r>
    </w:p>
    <w:p w14:paraId="72707AF5" w14:textId="77777777" w:rsidR="00F9017E" w:rsidRDefault="00F9017E" w:rsidP="00396866">
      <w:pPr>
        <w:adjustRightInd w:val="0"/>
        <w:ind w:firstLine="221"/>
        <w:jc w:val="left"/>
      </w:pPr>
    </w:p>
    <w:p w14:paraId="6147E2A5" w14:textId="6460D8F7" w:rsidR="004F2941" w:rsidRDefault="009C3894" w:rsidP="009712D5">
      <w:pPr>
        <w:adjustRightInd w:val="0"/>
        <w:ind w:left="442" w:hanging="221"/>
        <w:jc w:val="left"/>
      </w:pPr>
      <w:r w:rsidRPr="0076406C">
        <w:t>（登録申請書の様式）</w:t>
      </w:r>
    </w:p>
    <w:p w14:paraId="6C570322" w14:textId="77777777" w:rsidR="004F2941" w:rsidRDefault="009C3894" w:rsidP="009712D5">
      <w:pPr>
        <w:adjustRightInd w:val="0"/>
        <w:ind w:left="221" w:hanging="221"/>
        <w:jc w:val="left"/>
      </w:pPr>
      <w:r w:rsidRPr="0076406C">
        <w:t>第一条　農薬取締法</w:t>
      </w:r>
      <w:r w:rsidRPr="0076406C">
        <w:rPr>
          <w:rFonts w:hint="eastAsia"/>
        </w:rPr>
        <w:t>（以下「法」という。）</w:t>
      </w:r>
      <w:r w:rsidRPr="0076406C">
        <w:t>第三条第二項（法第三十四条第六項において準用する場合を含む。次条第一項及び第三条において同じ。）の規定により提出する申請書の様式は、別記様式第一号によらなければならない。</w:t>
      </w:r>
    </w:p>
    <w:p w14:paraId="4462EE06" w14:textId="77777777" w:rsidR="00F9017E" w:rsidRDefault="00F9017E" w:rsidP="00396866">
      <w:pPr>
        <w:adjustRightInd w:val="0"/>
        <w:ind w:firstLine="221"/>
        <w:jc w:val="left"/>
      </w:pPr>
    </w:p>
    <w:p w14:paraId="47D261E3" w14:textId="6029F32D" w:rsidR="004F2941" w:rsidRDefault="009C3894" w:rsidP="00FA6414">
      <w:pPr>
        <w:adjustRightInd w:val="0"/>
        <w:ind w:left="442" w:hanging="221"/>
        <w:jc w:val="left"/>
      </w:pPr>
      <w:r w:rsidRPr="0076406C">
        <w:t>（提出すべき資料）</w:t>
      </w:r>
    </w:p>
    <w:p w14:paraId="6948DED5" w14:textId="77777777" w:rsidR="004F2941" w:rsidRDefault="009C3894" w:rsidP="009712D5">
      <w:pPr>
        <w:adjustRightInd w:val="0"/>
        <w:ind w:left="221" w:hanging="221"/>
        <w:jc w:val="left"/>
      </w:pPr>
      <w:r w:rsidRPr="0076406C">
        <w:t>第二条　法第三条第二項の農林水産省令で定める資料は、次に掲げる資料とする。ただし、当該申請に係る農薬の使用方法その他の事項からみて当該資料の一部の提出を必要としない合理的理由がある場合においては、当該資料を提出することを要しない。</w:t>
      </w:r>
    </w:p>
    <w:p w14:paraId="5FD0F728" w14:textId="77777777" w:rsidR="004F2941" w:rsidRDefault="009C3894" w:rsidP="009712D5">
      <w:pPr>
        <w:adjustRightInd w:val="0"/>
        <w:ind w:leftChars="97" w:left="441" w:hanging="221"/>
        <w:jc w:val="left"/>
      </w:pPr>
      <w:r w:rsidRPr="0076406C">
        <w:t>一　農薬及び農薬原体の組成に関する試験成績</w:t>
      </w:r>
    </w:p>
    <w:p w14:paraId="76D4E9CA" w14:textId="77777777" w:rsidR="004F2941" w:rsidRDefault="009C3894" w:rsidP="009712D5">
      <w:pPr>
        <w:adjustRightInd w:val="0"/>
        <w:ind w:leftChars="97" w:left="441" w:hanging="221"/>
        <w:jc w:val="left"/>
      </w:pPr>
      <w:r w:rsidRPr="0076406C">
        <w:t>二　安定性、分解性その他の物理的化学的性状に関する試験成績</w:t>
      </w:r>
    </w:p>
    <w:p w14:paraId="65455E7A" w14:textId="77777777" w:rsidR="004F2941" w:rsidRDefault="009C3894" w:rsidP="009712D5">
      <w:pPr>
        <w:adjustRightInd w:val="0"/>
        <w:ind w:leftChars="97" w:left="441" w:hanging="221"/>
        <w:jc w:val="left"/>
      </w:pPr>
      <w:r w:rsidRPr="0076406C">
        <w:t>三　適用病害虫又は適用農作物等に対する薬効に関する試験成績</w:t>
      </w:r>
    </w:p>
    <w:p w14:paraId="13A82B78" w14:textId="77777777" w:rsidR="004F2941" w:rsidRDefault="009C3894" w:rsidP="009712D5">
      <w:pPr>
        <w:adjustRightInd w:val="0"/>
        <w:ind w:leftChars="97" w:left="441" w:hanging="221"/>
        <w:jc w:val="left"/>
      </w:pPr>
      <w:r w:rsidRPr="0076406C">
        <w:t>四　農作物等に対する薬害に関する試験成績</w:t>
      </w:r>
    </w:p>
    <w:p w14:paraId="0938406E" w14:textId="77777777" w:rsidR="004F2941" w:rsidRDefault="009C3894" w:rsidP="009712D5">
      <w:pPr>
        <w:adjustRightInd w:val="0"/>
        <w:ind w:leftChars="97" w:left="441" w:hanging="221"/>
        <w:jc w:val="left"/>
      </w:pPr>
      <w:r w:rsidRPr="0076406C">
        <w:t>五　人に対する影響に関する次に掲げる試験成績</w:t>
      </w:r>
    </w:p>
    <w:p w14:paraId="329D2B85" w14:textId="77777777" w:rsidR="004F2941" w:rsidRDefault="009C3894" w:rsidP="009712D5">
      <w:pPr>
        <w:adjustRightInd w:val="0"/>
        <w:ind w:leftChars="97" w:left="441" w:hanging="221"/>
        <w:jc w:val="left"/>
      </w:pPr>
      <w:r w:rsidRPr="0076406C">
        <w:t>イ　動物の体内での代謝に関する試験成績</w:t>
      </w:r>
    </w:p>
    <w:p w14:paraId="6842C6CB" w14:textId="77777777" w:rsidR="004F2941" w:rsidRDefault="009C3894" w:rsidP="009712D5">
      <w:pPr>
        <w:adjustRightInd w:val="0"/>
        <w:ind w:leftChars="97" w:left="441" w:hanging="221"/>
        <w:jc w:val="left"/>
      </w:pPr>
      <w:r w:rsidRPr="0076406C">
        <w:t>ロ　急性毒性、短期毒性、長期毒性、遺伝毒性、発がん性、生殖毒性、神経毒性その他の毒性に関する試験成績</w:t>
      </w:r>
    </w:p>
    <w:p w14:paraId="19A27044" w14:textId="77777777" w:rsidR="004F2941" w:rsidRDefault="009C3894" w:rsidP="009712D5">
      <w:pPr>
        <w:adjustRightInd w:val="0"/>
        <w:ind w:leftChars="97" w:left="441" w:hanging="221"/>
        <w:jc w:val="left"/>
      </w:pPr>
      <w:r w:rsidRPr="0076406C">
        <w:t>六　植物の体内での代謝及び農作物等への残留に関する試験成績</w:t>
      </w:r>
    </w:p>
    <w:p w14:paraId="5430E5EF" w14:textId="77777777" w:rsidR="004F2941" w:rsidRDefault="009C3894" w:rsidP="009712D5">
      <w:pPr>
        <w:adjustRightInd w:val="0"/>
        <w:ind w:leftChars="97" w:left="441" w:hanging="221"/>
        <w:jc w:val="left"/>
      </w:pPr>
      <w:r w:rsidRPr="0076406C">
        <w:t>七　食肉、鶏卵その他の畜産物を生産する家畜の体内での代謝及び畜産物への残留に関する試験成績</w:t>
      </w:r>
    </w:p>
    <w:p w14:paraId="6754B7DD" w14:textId="77777777" w:rsidR="004F2941" w:rsidRDefault="009C3894" w:rsidP="009712D5">
      <w:pPr>
        <w:adjustRightInd w:val="0"/>
        <w:ind w:leftChars="97" w:left="441" w:hanging="221"/>
        <w:jc w:val="left"/>
      </w:pPr>
      <w:r w:rsidRPr="0076406C">
        <w:t>八　環境中における動態及び土壌への残留に関する試験成績</w:t>
      </w:r>
    </w:p>
    <w:p w14:paraId="38746494" w14:textId="77777777" w:rsidR="004F2941" w:rsidRDefault="009C3894" w:rsidP="009712D5">
      <w:pPr>
        <w:adjustRightInd w:val="0"/>
        <w:ind w:leftChars="97" w:left="441" w:hanging="221"/>
        <w:jc w:val="left"/>
      </w:pPr>
      <w:r w:rsidRPr="0076406C">
        <w:t>九　生活環境動植物及び家畜に対する影響に関する試験成績</w:t>
      </w:r>
    </w:p>
    <w:p w14:paraId="02E75CE3" w14:textId="77777777" w:rsidR="004F2941" w:rsidRDefault="009C3894" w:rsidP="009712D5">
      <w:pPr>
        <w:adjustRightInd w:val="0"/>
        <w:ind w:leftChars="97" w:left="441" w:hanging="221"/>
        <w:jc w:val="left"/>
      </w:pPr>
      <w:r w:rsidRPr="0076406C">
        <w:rPr>
          <w:rFonts w:hint="eastAsia"/>
        </w:rPr>
        <w:t>十　第一号及び第六号から第八号までに掲げる試験成績の試験に用いられた試料の分析法に関する試験成績</w:t>
      </w:r>
    </w:p>
    <w:p w14:paraId="571CC0C5" w14:textId="77777777" w:rsidR="004F2941" w:rsidRDefault="009C3894" w:rsidP="009712D5">
      <w:pPr>
        <w:adjustRightInd w:val="0"/>
        <w:ind w:leftChars="97" w:left="441" w:hanging="221"/>
        <w:jc w:val="left"/>
      </w:pPr>
      <w:r w:rsidRPr="00263D8E">
        <w:rPr>
          <w:rFonts w:hint="eastAsia"/>
        </w:rPr>
        <w:t>十一　当該申請の日の六月前から起算して少なくとも過去十五年間に公表された当該申請に係る農薬（現に法第三条第一項又は第三十四条第一項の登録を受けている農薬に含まれる有効成分以外の有効成分（以下「新規有効成分」という。）を含むものに限る。）の安全性に関する文献（当該新規有効成分に関するものに限る。）の写し並びに当該文献の収集、選択及び分類の過程、結果等を取りまとめた報告書</w:t>
      </w:r>
    </w:p>
    <w:p w14:paraId="6FC3A236" w14:textId="77777777" w:rsidR="004F2941" w:rsidRDefault="009C3894" w:rsidP="009712D5">
      <w:pPr>
        <w:adjustRightInd w:val="0"/>
        <w:ind w:leftChars="97" w:left="441" w:hanging="221"/>
        <w:jc w:val="left"/>
      </w:pPr>
      <w:r w:rsidRPr="00A67710">
        <w:rPr>
          <w:rFonts w:hint="eastAsia"/>
        </w:rPr>
        <w:t>十二　その他農林水産大臣が必要と認める資料</w:t>
      </w:r>
    </w:p>
    <w:p w14:paraId="00E18E17" w14:textId="77777777" w:rsidR="004F2941" w:rsidRDefault="009C3894" w:rsidP="009712D5">
      <w:pPr>
        <w:adjustRightInd w:val="0"/>
        <w:ind w:leftChars="97" w:left="441" w:hanging="221"/>
        <w:jc w:val="left"/>
      </w:pPr>
      <w:r w:rsidRPr="0076406C">
        <w:t xml:space="preserve">２　</w:t>
      </w:r>
      <w:r w:rsidRPr="0076406C">
        <w:rPr>
          <w:rFonts w:hint="eastAsia"/>
        </w:rPr>
        <w:t>前項各号に掲げるもののほか</w:t>
      </w:r>
      <w:r w:rsidRPr="0076406C">
        <w:t>、</w:t>
      </w:r>
      <w:r w:rsidRPr="00A67710">
        <w:rPr>
          <w:rFonts w:hint="eastAsia"/>
        </w:rPr>
        <w:t>申請に係る農薬が、新規有効成分を含む場合その他農林水産大臣が必要があると認める場合は、二百グラム以上の農薬の見本及び別記様式第二号による当該見本の検査書の提出を求めることができる。</w:t>
      </w:r>
    </w:p>
    <w:p w14:paraId="45821FEA" w14:textId="77777777" w:rsidR="00F9017E" w:rsidRDefault="00F9017E" w:rsidP="00396866">
      <w:pPr>
        <w:adjustRightInd w:val="0"/>
        <w:ind w:firstLine="221"/>
        <w:jc w:val="left"/>
      </w:pPr>
    </w:p>
    <w:p w14:paraId="665BA477" w14:textId="22522C81" w:rsidR="004F2941" w:rsidRDefault="009C3894" w:rsidP="00965295">
      <w:pPr>
        <w:adjustRightInd w:val="0"/>
        <w:ind w:left="442" w:hanging="221"/>
        <w:jc w:val="left"/>
      </w:pPr>
      <w:r w:rsidRPr="0076406C">
        <w:t>（登録申請書等の経由）</w:t>
      </w:r>
    </w:p>
    <w:p w14:paraId="41C16C80" w14:textId="77777777" w:rsidR="004F2941" w:rsidRDefault="009C3894" w:rsidP="00965295">
      <w:pPr>
        <w:adjustRightInd w:val="0"/>
        <w:ind w:left="221" w:hanging="221"/>
        <w:jc w:val="left"/>
      </w:pPr>
      <w:r w:rsidRPr="0076406C">
        <w:t>第三条　法第三条第二項の規定により農林水産大臣に提出する申請書及び資料は、独立行政法人農林水産消費安全技術センター（以下「センター」という。）を経由して提出することができる。</w:t>
      </w:r>
    </w:p>
    <w:p w14:paraId="5B3F67F2" w14:textId="77777777" w:rsidR="00F9017E" w:rsidRDefault="00F9017E" w:rsidP="00396866">
      <w:pPr>
        <w:adjustRightInd w:val="0"/>
        <w:ind w:firstLine="221"/>
        <w:jc w:val="left"/>
      </w:pPr>
    </w:p>
    <w:p w14:paraId="7D6C275C" w14:textId="2C0F1FB0" w:rsidR="004F2941" w:rsidRDefault="009C3894" w:rsidP="00965295">
      <w:pPr>
        <w:adjustRightInd w:val="0"/>
        <w:ind w:left="442" w:hanging="221"/>
        <w:jc w:val="left"/>
      </w:pPr>
      <w:r w:rsidRPr="0076406C">
        <w:t>（提出すべき資料の省略）</w:t>
      </w:r>
    </w:p>
    <w:p w14:paraId="6F95FF25" w14:textId="77777777" w:rsidR="004F2941" w:rsidRDefault="009C3894" w:rsidP="00965295">
      <w:pPr>
        <w:adjustRightInd w:val="0"/>
        <w:ind w:left="221" w:hanging="221"/>
        <w:jc w:val="left"/>
      </w:pPr>
      <w:r w:rsidRPr="0076406C">
        <w:t>第四条　法第三条第三項（法第三十四条第六項において準用する場合を含む。次項において同じ。）の規定による資料の省略は、申請に係る農薬の農薬原体が、提出された資料からみて、現に法第三条第一項又は第三十四条第一項の登録を受けている農薬</w:t>
      </w:r>
      <w:r w:rsidRPr="0076406C">
        <w:rPr>
          <w:rFonts w:hint="eastAsia"/>
        </w:rPr>
        <w:t>（当該登録を受けた日から十五年を経過しているものに限る。以下この条において「既登録農薬」という。）</w:t>
      </w:r>
      <w:r w:rsidRPr="0076406C">
        <w:t>の農薬原体とその成分及び毒性の強さにおいて同等と認められる場合に、次に掲げる資料について行うことができるものとする。</w:t>
      </w:r>
    </w:p>
    <w:p w14:paraId="4CB42A16" w14:textId="77777777" w:rsidR="004F2941" w:rsidRDefault="009C3894" w:rsidP="00965295">
      <w:pPr>
        <w:adjustRightInd w:val="0"/>
        <w:ind w:leftChars="97" w:left="441" w:hanging="221"/>
        <w:jc w:val="left"/>
      </w:pPr>
      <w:r w:rsidRPr="0076406C">
        <w:t>一　第二条第一項第二号に掲げる資料（加水分解性及び水中光分解性に関するものに限る。）並びに同項第五号イ及び第六号から第八号までに掲げる資料（これに相当する既登録農薬についての資料が提出された日から十五年を経過しており、かつ、当該既登録農薬についての資料が法第三条第四項（法第三十四条第六項において準用する場合を含む。</w:t>
      </w:r>
      <w:r w:rsidRPr="0076406C">
        <w:rPr>
          <w:rFonts w:hint="eastAsia"/>
        </w:rPr>
        <w:t>次号において同じ。）</w:t>
      </w:r>
      <w:r w:rsidRPr="0076406C">
        <w:t>の審査を行うに足りるものと認められるときに限る。）</w:t>
      </w:r>
    </w:p>
    <w:p w14:paraId="22AA49F0" w14:textId="77777777" w:rsidR="004F2941" w:rsidRDefault="009C3894" w:rsidP="00965295">
      <w:pPr>
        <w:adjustRightInd w:val="0"/>
        <w:ind w:leftChars="97" w:left="441" w:hanging="221"/>
        <w:jc w:val="left"/>
      </w:pPr>
      <w:r w:rsidRPr="0076406C">
        <w:t>二　第二条第一項第五号ロ及び第九号に掲げる資料のうち農薬原体を用いて試験を行ったもの（これに相当する既登録農薬についての資料が提出された日から十五年を経過しており、かつ、当該既登録農薬についての資料が法第三条第四項の審査を行うに足りるものと認められるときに限る。）</w:t>
      </w:r>
    </w:p>
    <w:p w14:paraId="60513FE1" w14:textId="77777777" w:rsidR="004F2941" w:rsidRDefault="009C3894" w:rsidP="00965295">
      <w:pPr>
        <w:adjustRightInd w:val="0"/>
        <w:ind w:left="221" w:hanging="221"/>
        <w:jc w:val="left"/>
      </w:pPr>
      <w:r w:rsidRPr="0076406C">
        <w:t>２　法第三条第三項の規定による資料の省略を希望する者は、別記様式第三号の申出書を提出しなければならない。</w:t>
      </w:r>
    </w:p>
    <w:p w14:paraId="6EA992F2" w14:textId="77777777" w:rsidR="004F2941" w:rsidRDefault="009C3894" w:rsidP="00965295">
      <w:pPr>
        <w:adjustRightInd w:val="0"/>
        <w:ind w:left="221" w:hanging="221"/>
        <w:jc w:val="left"/>
      </w:pPr>
      <w:r w:rsidRPr="0076406C">
        <w:t>３　前項の申出書の提出は、センターを経由して行うことができる。</w:t>
      </w:r>
    </w:p>
    <w:p w14:paraId="14CE7285" w14:textId="77777777" w:rsidR="00F9017E" w:rsidRDefault="00F9017E" w:rsidP="00396866">
      <w:pPr>
        <w:adjustRightInd w:val="0"/>
        <w:ind w:firstLine="221"/>
        <w:jc w:val="left"/>
      </w:pPr>
    </w:p>
    <w:p w14:paraId="241551D4" w14:textId="2A8393EB" w:rsidR="004F2941" w:rsidRDefault="009C3894" w:rsidP="00965295">
      <w:pPr>
        <w:adjustRightInd w:val="0"/>
        <w:ind w:left="442" w:hanging="221"/>
        <w:jc w:val="left"/>
      </w:pPr>
      <w:r w:rsidRPr="0076406C">
        <w:t>（センターにおける審査に関する業務）</w:t>
      </w:r>
    </w:p>
    <w:p w14:paraId="74AC288E" w14:textId="77777777" w:rsidR="004F2941" w:rsidRDefault="009C3894" w:rsidP="00965295">
      <w:pPr>
        <w:adjustRightInd w:val="0"/>
        <w:ind w:left="221" w:hanging="221"/>
        <w:jc w:val="left"/>
      </w:pPr>
      <w:r w:rsidRPr="0076406C">
        <w:t xml:space="preserve">第五条　</w:t>
      </w:r>
      <w:r w:rsidRPr="0076406C">
        <w:rPr>
          <w:rFonts w:hint="eastAsia"/>
        </w:rPr>
        <w:t>センターは</w:t>
      </w:r>
      <w:r w:rsidRPr="0076406C">
        <w:t>、</w:t>
      </w:r>
      <w:r w:rsidRPr="0076406C">
        <w:rPr>
          <w:rFonts w:hint="eastAsia"/>
        </w:rPr>
        <w:t>法第三条第五項</w:t>
      </w:r>
      <w:r w:rsidRPr="0076406C">
        <w:t>（</w:t>
      </w:r>
      <w:r w:rsidRPr="0076406C">
        <w:rPr>
          <w:rFonts w:hint="eastAsia"/>
        </w:rPr>
        <w:t>法第三十四条第六項において準用する場合を含む。）</w:t>
      </w:r>
      <w:r w:rsidRPr="0076406C">
        <w:t>に規定する審査に関する業務として、農薬の</w:t>
      </w:r>
      <w:r w:rsidRPr="0076406C">
        <w:rPr>
          <w:rFonts w:hint="eastAsia"/>
        </w:rPr>
        <w:t>成分</w:t>
      </w:r>
      <w:r w:rsidRPr="0076406C">
        <w:t>、</w:t>
      </w:r>
      <w:r w:rsidRPr="0076406C">
        <w:rPr>
          <w:rFonts w:hint="eastAsia"/>
        </w:rPr>
        <w:t>物理的化学的</w:t>
      </w:r>
      <w:r w:rsidRPr="0076406C">
        <w:t>性状、</w:t>
      </w:r>
      <w:r w:rsidRPr="0076406C">
        <w:rPr>
          <w:rFonts w:hint="eastAsia"/>
        </w:rPr>
        <w:t>薬効</w:t>
      </w:r>
      <w:r w:rsidRPr="0076406C">
        <w:t>、</w:t>
      </w:r>
      <w:r w:rsidRPr="0076406C">
        <w:rPr>
          <w:rFonts w:hint="eastAsia"/>
        </w:rPr>
        <w:t>薬害</w:t>
      </w:r>
      <w:r w:rsidRPr="0076406C">
        <w:t>、人畜に対する毒性その他の特性に関する調査、分析及び試験並びに</w:t>
      </w:r>
      <w:r w:rsidRPr="0076406C">
        <w:rPr>
          <w:rFonts w:hint="eastAsia"/>
        </w:rPr>
        <w:t>試験成績の信頼性</w:t>
      </w:r>
      <w:r w:rsidRPr="0076406C">
        <w:t>に関する調査を行うものとする。</w:t>
      </w:r>
    </w:p>
    <w:p w14:paraId="10698CAB" w14:textId="77777777" w:rsidR="004F2941" w:rsidRDefault="009C3894" w:rsidP="00965295">
      <w:pPr>
        <w:adjustRightInd w:val="0"/>
        <w:ind w:left="221" w:hanging="221"/>
        <w:jc w:val="left"/>
      </w:pPr>
      <w:r w:rsidRPr="0076406C">
        <w:rPr>
          <w:rFonts w:hint="eastAsia"/>
        </w:rPr>
        <w:t>２　センターは、前項に規定する業務を行ったときは、遅滞なく、別記様式第四号の結果報告書により、当該業務の結果を農林水産大臣に報告しなければならない。</w:t>
      </w:r>
    </w:p>
    <w:p w14:paraId="1C135D96" w14:textId="77777777" w:rsidR="00F9017E" w:rsidRDefault="00F9017E" w:rsidP="00396866">
      <w:pPr>
        <w:adjustRightInd w:val="0"/>
        <w:ind w:firstLine="221"/>
        <w:jc w:val="left"/>
      </w:pPr>
    </w:p>
    <w:p w14:paraId="47EDD643" w14:textId="4F0C0B1E" w:rsidR="004F2941" w:rsidRDefault="009C3894" w:rsidP="00965295">
      <w:pPr>
        <w:adjustRightInd w:val="0"/>
        <w:ind w:left="442" w:hanging="221"/>
        <w:jc w:val="left"/>
      </w:pPr>
      <w:r w:rsidRPr="0076406C">
        <w:t>（手数料の納付方法）</w:t>
      </w:r>
    </w:p>
    <w:p w14:paraId="19D21709" w14:textId="77777777" w:rsidR="004F2941" w:rsidRDefault="009C3894" w:rsidP="00965295">
      <w:pPr>
        <w:adjustRightInd w:val="0"/>
        <w:ind w:left="221" w:hanging="221"/>
        <w:jc w:val="left"/>
      </w:pPr>
      <w:r w:rsidRPr="0076406C">
        <w:t>第六条　法第三条第八項（法第三十四条第六項において準用する場合を含む。）、第五条第四項（法第六条第四項（法第三十四条第六項において準用する場合を含む。）及び第三十四条第六項において準用する場合を含む。）並びに第七条第六項及び第八条第七項（これらの規定を法第三十四条第六項において準用する場合を含む。）の規定による手数料は、収入印紙で納付しなければならない。</w:t>
      </w:r>
    </w:p>
    <w:p w14:paraId="69423CBD" w14:textId="77777777" w:rsidR="00F9017E" w:rsidRDefault="00F9017E" w:rsidP="00396866">
      <w:pPr>
        <w:adjustRightInd w:val="0"/>
        <w:ind w:firstLine="221"/>
        <w:jc w:val="left"/>
      </w:pPr>
    </w:p>
    <w:p w14:paraId="0B842AF8" w14:textId="2DF9F53F" w:rsidR="004F2941" w:rsidRDefault="009C3894" w:rsidP="00965295">
      <w:pPr>
        <w:adjustRightInd w:val="0"/>
        <w:ind w:left="442" w:hanging="221"/>
        <w:jc w:val="left"/>
      </w:pPr>
      <w:r w:rsidRPr="0076406C">
        <w:t>（登録票の交付の経由）</w:t>
      </w:r>
    </w:p>
    <w:p w14:paraId="43004EA0" w14:textId="77777777" w:rsidR="004F2941" w:rsidRDefault="009C3894" w:rsidP="00965295">
      <w:pPr>
        <w:adjustRightInd w:val="0"/>
        <w:ind w:left="221" w:hanging="221"/>
        <w:jc w:val="left"/>
      </w:pPr>
      <w:r w:rsidRPr="00A67710">
        <w:rPr>
          <w:rFonts w:hint="eastAsia"/>
        </w:rPr>
        <w:t>第七条　法第三条第九項（法第三十四条第六項において準用する場合を含む。第十四条第二項第五号において同じ。）の規定による登録票の交付は、センターを経由して行うことができる。</w:t>
      </w:r>
    </w:p>
    <w:p w14:paraId="5283B5C0" w14:textId="77777777" w:rsidR="00F9017E" w:rsidRDefault="00F9017E" w:rsidP="00396866">
      <w:pPr>
        <w:adjustRightInd w:val="0"/>
        <w:ind w:firstLine="221"/>
        <w:jc w:val="left"/>
      </w:pPr>
    </w:p>
    <w:p w14:paraId="205C23F6" w14:textId="3E515DAE" w:rsidR="004F2941" w:rsidRDefault="009C3894" w:rsidP="00965295">
      <w:pPr>
        <w:adjustRightInd w:val="0"/>
        <w:ind w:left="442" w:hanging="221"/>
        <w:jc w:val="left"/>
      </w:pPr>
      <w:r w:rsidRPr="0076406C">
        <w:t>（地位を承継した者の届出手続）</w:t>
      </w:r>
    </w:p>
    <w:p w14:paraId="7C6FD704" w14:textId="77777777" w:rsidR="004F2941" w:rsidRDefault="009C3894" w:rsidP="00965295">
      <w:pPr>
        <w:adjustRightInd w:val="0"/>
        <w:ind w:left="221" w:hanging="221"/>
        <w:jc w:val="left"/>
      </w:pPr>
      <w:r w:rsidRPr="0076406C">
        <w:t>第八条　法第五条第三項（法第三十四条第六項において準用する場合を含む。第三項において同じ。）の規定による届出及び登録票の書替交付又は交付の申請は、別記様式第五号による届出及び申請書を提出してしなければならない。</w:t>
      </w:r>
    </w:p>
    <w:p w14:paraId="347F512F" w14:textId="77777777" w:rsidR="004F2941" w:rsidRDefault="009C3894" w:rsidP="00965295">
      <w:pPr>
        <w:adjustRightInd w:val="0"/>
        <w:ind w:left="221" w:hanging="221"/>
        <w:jc w:val="left"/>
      </w:pPr>
      <w:r w:rsidRPr="0076406C">
        <w:t>２　前項の申請書の提出は、センターを経由して行うことができる。</w:t>
      </w:r>
    </w:p>
    <w:p w14:paraId="11C3F60E" w14:textId="77777777" w:rsidR="004F2941" w:rsidRDefault="009C3894" w:rsidP="00965295">
      <w:pPr>
        <w:adjustRightInd w:val="0"/>
        <w:ind w:left="221" w:hanging="221"/>
        <w:jc w:val="left"/>
      </w:pPr>
      <w:r w:rsidRPr="0076406C">
        <w:t>３　法第五条第三項の規定による登録票の書替交付及び登録票の交付は、センターを経由して行うことができる。</w:t>
      </w:r>
    </w:p>
    <w:p w14:paraId="678D99C7" w14:textId="77777777" w:rsidR="00F9017E" w:rsidRDefault="00F9017E" w:rsidP="00396866">
      <w:pPr>
        <w:adjustRightInd w:val="0"/>
        <w:ind w:firstLine="221"/>
        <w:jc w:val="left"/>
      </w:pPr>
    </w:p>
    <w:p w14:paraId="39DF2954" w14:textId="2D210A1C" w:rsidR="004F2941" w:rsidRDefault="009C3894" w:rsidP="00965295">
      <w:pPr>
        <w:adjustRightInd w:val="0"/>
        <w:ind w:left="442" w:hanging="221"/>
        <w:jc w:val="left"/>
      </w:pPr>
      <w:r w:rsidRPr="0076406C">
        <w:t>（登録票等の備付けの方法）</w:t>
      </w:r>
    </w:p>
    <w:p w14:paraId="17C280FD" w14:textId="77777777" w:rsidR="004F2941" w:rsidRDefault="009C3894" w:rsidP="00965295">
      <w:pPr>
        <w:adjustRightInd w:val="0"/>
        <w:ind w:left="221" w:hanging="221"/>
        <w:jc w:val="left"/>
      </w:pPr>
      <w:r w:rsidRPr="0076406C">
        <w:t>第九条　法第六条第一項（法第三十四条第六項において準用する場合を含む。）の規定による登録票又はその写しの備付けは、登録票又はその写しを製造場又は事務所において閲覧しやすいようにしてしなければならない。</w:t>
      </w:r>
    </w:p>
    <w:p w14:paraId="383F6E85" w14:textId="77777777" w:rsidR="00F9017E" w:rsidRDefault="00F9017E" w:rsidP="00396866">
      <w:pPr>
        <w:adjustRightInd w:val="0"/>
        <w:ind w:firstLine="221"/>
        <w:jc w:val="left"/>
      </w:pPr>
    </w:p>
    <w:p w14:paraId="33400055" w14:textId="21E062EA" w:rsidR="004F2941" w:rsidRDefault="009C3894" w:rsidP="00965295">
      <w:pPr>
        <w:adjustRightInd w:val="0"/>
        <w:ind w:left="442" w:hanging="221"/>
        <w:jc w:val="left"/>
      </w:pPr>
      <w:r w:rsidRPr="0076406C">
        <w:t>（登録を受けた者の届出手続等）</w:t>
      </w:r>
    </w:p>
    <w:p w14:paraId="6072DECC" w14:textId="77777777" w:rsidR="004F2941" w:rsidRDefault="009C3894" w:rsidP="00965295">
      <w:pPr>
        <w:adjustRightInd w:val="0"/>
        <w:ind w:left="221" w:hanging="221"/>
        <w:jc w:val="left"/>
      </w:pPr>
      <w:r w:rsidRPr="0076406C">
        <w:t>第十条　法第六条第二項（法第三十四条第六項において準用する場合を含む。</w:t>
      </w:r>
      <w:r w:rsidRPr="0076406C">
        <w:rPr>
          <w:rFonts w:hint="eastAsia"/>
        </w:rPr>
        <w:t>以下この項及び第六項において同じ。</w:t>
      </w:r>
      <w:r w:rsidRPr="0076406C">
        <w:t>）の規定による届出は、別記様式第六号による届出書を提出してしなければならない。ただし、変更のあった事項が登録票の記載事項に該当する場合における法第六条第二項の規定による届出及び登録票の書替交付の申請は、登録票を添付し、別記様式第七号による届出及び申請書を提出してしなければならない。</w:t>
      </w:r>
    </w:p>
    <w:p w14:paraId="3546B632" w14:textId="77777777" w:rsidR="004F2941" w:rsidRDefault="009C3894" w:rsidP="00965295">
      <w:pPr>
        <w:adjustRightInd w:val="0"/>
        <w:ind w:left="221" w:hanging="221"/>
        <w:jc w:val="left"/>
      </w:pPr>
      <w:r w:rsidRPr="0076406C">
        <w:t>２　法第六条第三項（法第三十四条第六項において準用する場合を含む。第六項において同じ。）の規定による届出及び再交付の申請は、別記様式第八号による再交付申請書を提出してしなければならない。</w:t>
      </w:r>
    </w:p>
    <w:p w14:paraId="7E49E429" w14:textId="77777777" w:rsidR="004F2941" w:rsidRDefault="009C3894" w:rsidP="00965295">
      <w:pPr>
        <w:adjustRightInd w:val="0"/>
        <w:ind w:left="221" w:hanging="221"/>
        <w:jc w:val="left"/>
      </w:pPr>
      <w:r w:rsidRPr="0076406C">
        <w:t>３　法第六条第五項（法第三十四条第六項において準用する場合を含む。）の規定による届出は、別記様式第九号による届出書を提出してしなければならない。</w:t>
      </w:r>
    </w:p>
    <w:p w14:paraId="59990420" w14:textId="77777777" w:rsidR="004F2941" w:rsidRDefault="009C3894" w:rsidP="00965295">
      <w:pPr>
        <w:adjustRightInd w:val="0"/>
        <w:ind w:left="221" w:hanging="221"/>
        <w:jc w:val="left"/>
      </w:pPr>
      <w:r w:rsidRPr="0076406C">
        <w:t>４　法第六条第六項（法第三十四条第六項において準用する場合を含む。）の規定による届出は、別記様式第十号による届出書を提出してしなければならない。</w:t>
      </w:r>
    </w:p>
    <w:p w14:paraId="211BA6A2" w14:textId="77777777" w:rsidR="004F2941" w:rsidRDefault="009C3894" w:rsidP="00965295">
      <w:pPr>
        <w:adjustRightInd w:val="0"/>
        <w:ind w:left="221" w:hanging="221"/>
        <w:jc w:val="left"/>
      </w:pPr>
      <w:r w:rsidRPr="0076406C">
        <w:t>５　第一項又は第二項の申請書の提出は、センターを経由して行うことができる。</w:t>
      </w:r>
    </w:p>
    <w:p w14:paraId="47FBA54E" w14:textId="77777777" w:rsidR="004F2941" w:rsidRDefault="009C3894" w:rsidP="00965295">
      <w:pPr>
        <w:adjustRightInd w:val="0"/>
        <w:ind w:left="221" w:hanging="221"/>
        <w:jc w:val="left"/>
      </w:pPr>
      <w:r w:rsidRPr="0076406C">
        <w:t>６　法第六条第二項の規定による登録票の書替交付及び同条第三項の規定による登録票の再交付は、センターを経由して</w:t>
      </w:r>
      <w:r w:rsidR="76798A5A" w:rsidRPr="0076406C">
        <w:rPr>
          <w:rFonts w:hint="eastAsia"/>
        </w:rPr>
        <w:t>行うことができる。</w:t>
      </w:r>
    </w:p>
    <w:p w14:paraId="61B7CCD5" w14:textId="77777777" w:rsidR="00F9017E" w:rsidRDefault="00F9017E" w:rsidP="00396866">
      <w:pPr>
        <w:adjustRightInd w:val="0"/>
        <w:ind w:firstLine="221"/>
        <w:jc w:val="left"/>
      </w:pPr>
    </w:p>
    <w:p w14:paraId="589F2FDD" w14:textId="747FB10A" w:rsidR="004F2941" w:rsidRDefault="009C3894" w:rsidP="00965295">
      <w:pPr>
        <w:adjustRightInd w:val="0"/>
        <w:ind w:left="442" w:hanging="221"/>
        <w:jc w:val="left"/>
      </w:pPr>
      <w:r w:rsidRPr="0076406C">
        <w:t>（変更の登録の申請）</w:t>
      </w:r>
    </w:p>
    <w:p w14:paraId="659A1A8E" w14:textId="77777777" w:rsidR="004F2941" w:rsidRDefault="009C3894" w:rsidP="00965295">
      <w:pPr>
        <w:adjustRightInd w:val="0"/>
        <w:ind w:left="221" w:hanging="221"/>
        <w:jc w:val="left"/>
      </w:pPr>
      <w:r w:rsidRPr="0076406C">
        <w:t>第十一条　法第七条第一項（法第三十四条第六項において準用する場合を含む。</w:t>
      </w:r>
      <w:r w:rsidRPr="0076406C">
        <w:rPr>
          <w:rFonts w:hint="eastAsia"/>
        </w:rPr>
        <w:t>以下この条において同じ。</w:t>
      </w:r>
      <w:r w:rsidRPr="0076406C">
        <w:t>）の農林水産省令で定める事項は、次に掲げる事項とする。</w:t>
      </w:r>
    </w:p>
    <w:p w14:paraId="116C30F4" w14:textId="77777777" w:rsidR="004F2941" w:rsidRDefault="009C3894" w:rsidP="00965295">
      <w:pPr>
        <w:adjustRightInd w:val="0"/>
        <w:ind w:leftChars="97" w:left="441" w:hanging="221"/>
        <w:jc w:val="left"/>
      </w:pPr>
      <w:r w:rsidRPr="0076406C">
        <w:t>一　氏名（法人の場合にあっては、その名称及び代表者の氏名。第十九条第二項第一</w:t>
      </w:r>
      <w:r w:rsidRPr="0076406C">
        <w:lastRenderedPageBreak/>
        <w:t>号において同じ。）及び住所</w:t>
      </w:r>
    </w:p>
    <w:p w14:paraId="34FE4B32" w14:textId="77777777" w:rsidR="004F2941" w:rsidRDefault="009C3894" w:rsidP="00965295">
      <w:pPr>
        <w:adjustRightInd w:val="0"/>
        <w:ind w:leftChars="97" w:left="441" w:hanging="221"/>
        <w:jc w:val="left"/>
      </w:pPr>
      <w:r w:rsidRPr="0076406C">
        <w:t>二　農薬の登録番号及び名称</w:t>
      </w:r>
    </w:p>
    <w:p w14:paraId="64E6B32E" w14:textId="77777777" w:rsidR="004F2941" w:rsidRDefault="009C3894" w:rsidP="00965295">
      <w:pPr>
        <w:adjustRightInd w:val="0"/>
        <w:ind w:leftChars="97" w:left="441" w:hanging="221"/>
        <w:jc w:val="left"/>
      </w:pPr>
      <w:r w:rsidRPr="0076406C">
        <w:t>三　変更の内容</w:t>
      </w:r>
    </w:p>
    <w:p w14:paraId="700A377A" w14:textId="77777777" w:rsidR="004F2941" w:rsidRDefault="009C3894" w:rsidP="00965295">
      <w:pPr>
        <w:adjustRightInd w:val="0"/>
        <w:ind w:leftChars="97" w:left="441" w:hanging="221"/>
        <w:jc w:val="left"/>
      </w:pPr>
      <w:r w:rsidRPr="0076406C">
        <w:t>四　当該変更に伴い農薬登録申請書の記載事項に変更を生ずるときは、その旨及び内容</w:t>
      </w:r>
    </w:p>
    <w:p w14:paraId="6F39873F" w14:textId="77777777" w:rsidR="004F2941" w:rsidRDefault="009C3894" w:rsidP="00965295">
      <w:pPr>
        <w:adjustRightInd w:val="0"/>
        <w:ind w:left="221" w:hanging="221"/>
        <w:jc w:val="left"/>
      </w:pPr>
      <w:r w:rsidRPr="0076406C">
        <w:t>２　法第七条第一項の規定による変更の登録の申請は、別記様式第十一号による申請書を提出してしなければならない。</w:t>
      </w:r>
    </w:p>
    <w:p w14:paraId="6347F4E6" w14:textId="77777777" w:rsidR="004F2941" w:rsidRDefault="009C3894" w:rsidP="00965295">
      <w:pPr>
        <w:adjustRightInd w:val="0"/>
        <w:ind w:left="221" w:hanging="221"/>
        <w:jc w:val="left"/>
      </w:pPr>
      <w:r w:rsidRPr="0076406C">
        <w:t>３　法第七条第一項の農林水産省令で定める資料は、第二条第一項各号に掲げる資料のうち、法第七条第一項の規定による申請に係る変更の内容に関連するものとする。ただし、当該申請に係る農薬の使用方法その他の事項からみて当該資料の一部の提出を必要としない合理的理由がある場合においては、当該資料を提出することを要しない。</w:t>
      </w:r>
    </w:p>
    <w:p w14:paraId="12112320" w14:textId="77777777" w:rsidR="004F2941" w:rsidRDefault="009C3894" w:rsidP="00965295">
      <w:pPr>
        <w:adjustRightInd w:val="0"/>
        <w:ind w:left="221" w:hanging="221"/>
        <w:jc w:val="left"/>
      </w:pPr>
      <w:r w:rsidRPr="0076406C">
        <w:t>４　第三条、第五条及び第七条の規定は、法第七条第一項の規定による変更の登録について準用する。</w:t>
      </w:r>
    </w:p>
    <w:p w14:paraId="430B3EC5" w14:textId="77777777" w:rsidR="00F9017E" w:rsidRDefault="00F9017E" w:rsidP="00965295">
      <w:pPr>
        <w:adjustRightInd w:val="0"/>
        <w:ind w:left="221" w:hanging="221"/>
        <w:jc w:val="left"/>
      </w:pPr>
    </w:p>
    <w:p w14:paraId="7D396420" w14:textId="6339FF7D" w:rsidR="004F2941" w:rsidRDefault="009C3894" w:rsidP="00965295">
      <w:pPr>
        <w:adjustRightInd w:val="0"/>
        <w:ind w:left="442" w:hanging="221"/>
        <w:jc w:val="left"/>
      </w:pPr>
      <w:r w:rsidRPr="0076406C">
        <w:t>（再評価の申請等）</w:t>
      </w:r>
    </w:p>
    <w:p w14:paraId="5B84FA69" w14:textId="77777777" w:rsidR="004F2941" w:rsidRDefault="009C3894" w:rsidP="00965295">
      <w:pPr>
        <w:adjustRightInd w:val="0"/>
        <w:ind w:left="221" w:hanging="221"/>
        <w:jc w:val="left"/>
      </w:pPr>
      <w:r w:rsidRPr="0076406C">
        <w:t>第十二条　法第八条第一項（法第三十四条第六項において準用する場合を含む。</w:t>
      </w:r>
      <w:r w:rsidRPr="0076406C">
        <w:rPr>
          <w:rFonts w:hint="eastAsia"/>
        </w:rPr>
        <w:t>次項において同じ</w:t>
      </w:r>
      <w:r w:rsidRPr="0076406C">
        <w:t>。）の規定による再評価を受けようとする者は、法第八条第三項（法第三十四条第六項において準用する場合を含む。）の資料を提出する際に、併せて別記様式第十二号の申請書を提出しなければならない。</w:t>
      </w:r>
    </w:p>
    <w:p w14:paraId="6E4293E6" w14:textId="77777777" w:rsidR="004F2941" w:rsidRDefault="009C3894" w:rsidP="00965295">
      <w:pPr>
        <w:adjustRightInd w:val="0"/>
        <w:ind w:left="221" w:hanging="221"/>
        <w:jc w:val="left"/>
      </w:pPr>
      <w:r w:rsidRPr="0076406C">
        <w:t>２　第三条、第五条及び第七条の規定は、法第八条第一項の規定による再評価について準用する。</w:t>
      </w:r>
    </w:p>
    <w:p w14:paraId="73D8F39C" w14:textId="77777777" w:rsidR="00F9017E" w:rsidRDefault="00F9017E" w:rsidP="00965295">
      <w:pPr>
        <w:adjustRightInd w:val="0"/>
        <w:ind w:left="221" w:hanging="221"/>
        <w:jc w:val="left"/>
      </w:pPr>
    </w:p>
    <w:p w14:paraId="0731E8DA" w14:textId="2173D5AC" w:rsidR="004F2941" w:rsidRDefault="009C3894" w:rsidP="00965295">
      <w:pPr>
        <w:adjustRightInd w:val="0"/>
        <w:ind w:left="442" w:hanging="221"/>
        <w:jc w:val="left"/>
      </w:pPr>
      <w:r w:rsidRPr="0076406C">
        <w:t>（再評価の実施期間）</w:t>
      </w:r>
    </w:p>
    <w:p w14:paraId="1C060E56" w14:textId="77777777" w:rsidR="004F2941" w:rsidRDefault="009C3894" w:rsidP="00965295">
      <w:pPr>
        <w:adjustRightInd w:val="0"/>
        <w:ind w:left="221" w:hanging="221"/>
        <w:jc w:val="left"/>
      </w:pPr>
      <w:r w:rsidRPr="0076406C">
        <w:t>第十三条　法第八条第二項（法第三十四条第六項において準用する場合を含む。）の農林水産省令で定める期間は、十五年とする。</w:t>
      </w:r>
    </w:p>
    <w:p w14:paraId="48C82C20" w14:textId="77777777" w:rsidR="00F9017E" w:rsidRDefault="00F9017E" w:rsidP="00965295">
      <w:pPr>
        <w:adjustRightInd w:val="0"/>
        <w:ind w:left="221" w:hanging="221"/>
        <w:jc w:val="left"/>
      </w:pPr>
    </w:p>
    <w:p w14:paraId="38506C8D" w14:textId="6506967D" w:rsidR="004F2941" w:rsidRDefault="009C3894" w:rsidP="00965295">
      <w:pPr>
        <w:adjustRightInd w:val="0"/>
        <w:ind w:left="442" w:hanging="221"/>
        <w:jc w:val="left"/>
      </w:pPr>
      <w:r w:rsidRPr="0076406C">
        <w:t>（農薬の表示の方法等）</w:t>
      </w:r>
    </w:p>
    <w:p w14:paraId="5EC6063B" w14:textId="77777777" w:rsidR="004F2941" w:rsidRDefault="009C3894" w:rsidP="00965295">
      <w:pPr>
        <w:adjustRightInd w:val="0"/>
        <w:ind w:left="221" w:hanging="221"/>
        <w:jc w:val="left"/>
      </w:pPr>
      <w:r w:rsidRPr="0076406C">
        <w:t>第十四条　法第十六条（法第三十四条第六項において準用する場合を含む。</w:t>
      </w:r>
      <w:r w:rsidRPr="0076406C">
        <w:rPr>
          <w:rFonts w:hint="eastAsia"/>
        </w:rPr>
        <w:t>以下この条において同じ。）</w:t>
      </w:r>
      <w:r w:rsidRPr="0076406C">
        <w:t>の規定による表示は、農薬使用者が読みやすく、理解しやすい用語によるものであり、かつ、農薬の容器（容器に入れないで販売する場合にあっては、その包装。</w:t>
      </w:r>
      <w:r w:rsidRPr="0076406C">
        <w:rPr>
          <w:rFonts w:hint="eastAsia"/>
        </w:rPr>
        <w:t>以下同じ</w:t>
      </w:r>
      <w:r w:rsidRPr="0076406C">
        <w:t>。）に法第十六条の規定により表示すべき事項</w:t>
      </w:r>
      <w:r w:rsidRPr="0076406C">
        <w:rPr>
          <w:rFonts w:hint="eastAsia"/>
        </w:rPr>
        <w:t>（以下「</w:t>
      </w:r>
      <w:r w:rsidRPr="0076406C">
        <w:t>表示事項」</w:t>
      </w:r>
      <w:r w:rsidRPr="0076406C">
        <w:rPr>
          <w:rFonts w:hint="eastAsia"/>
        </w:rPr>
        <w:t>という。）</w:t>
      </w:r>
      <w:r w:rsidRPr="0076406C">
        <w:t>を印刷し、又は表示事項を印刷した票箋を貼り付けてしなければならない。ただし、容器に表示事項の全てを印刷し、又は表示事項の全てを印刷した票箋を貼り付けることが困難なときは、表示事項のうち同条第四号から第九号までに掲げる事項については、これを印刷した文書を農薬の容器に添付することにより当該表示をすることができる。</w:t>
      </w:r>
    </w:p>
    <w:p w14:paraId="2A9131D4" w14:textId="77777777" w:rsidR="004F2941" w:rsidRDefault="009C3894" w:rsidP="00965295">
      <w:pPr>
        <w:adjustRightInd w:val="0"/>
        <w:ind w:left="221" w:hanging="221"/>
        <w:jc w:val="left"/>
      </w:pPr>
      <w:r w:rsidRPr="0076406C">
        <w:t>２　法第十六条第四号の登録に係る使用方法の表示は、適用農作物等の種類ごとに、次に掲げる事項を記載してしなければならない。</w:t>
      </w:r>
    </w:p>
    <w:p w14:paraId="22BF2F56" w14:textId="77777777" w:rsidR="004F2941" w:rsidRDefault="009C3894" w:rsidP="00965295">
      <w:pPr>
        <w:adjustRightInd w:val="0"/>
        <w:ind w:leftChars="97" w:left="441" w:hanging="221"/>
        <w:jc w:val="left"/>
      </w:pPr>
      <w:r w:rsidRPr="0076406C">
        <w:t>一　単位面積当たりの使用量の最高限度及び最低限度</w:t>
      </w:r>
    </w:p>
    <w:p w14:paraId="364D3983" w14:textId="77777777" w:rsidR="004F2941" w:rsidRDefault="009C3894" w:rsidP="00965295">
      <w:pPr>
        <w:adjustRightInd w:val="0"/>
        <w:ind w:leftChars="97" w:left="441" w:hanging="221"/>
        <w:jc w:val="left"/>
      </w:pPr>
      <w:r w:rsidRPr="0076406C">
        <w:t>二　希釈倍数（農薬の希釈をした場合におけるその希釈の倍数をいう。）の最高限度</w:t>
      </w:r>
      <w:r w:rsidRPr="0076406C">
        <w:lastRenderedPageBreak/>
        <w:t>及び最低限度</w:t>
      </w:r>
    </w:p>
    <w:p w14:paraId="6EDC7085" w14:textId="77777777" w:rsidR="004F2941" w:rsidRDefault="009C3894" w:rsidP="00965295">
      <w:pPr>
        <w:adjustRightInd w:val="0"/>
        <w:ind w:leftChars="97" w:left="441" w:hanging="221"/>
        <w:jc w:val="left"/>
      </w:pPr>
      <w:r w:rsidRPr="0076406C">
        <w:t>三　使用時期</w:t>
      </w:r>
    </w:p>
    <w:p w14:paraId="70C0DE61" w14:textId="77777777" w:rsidR="004F2941" w:rsidRDefault="009C3894" w:rsidP="00965295">
      <w:pPr>
        <w:adjustRightInd w:val="0"/>
        <w:ind w:leftChars="97" w:left="441" w:hanging="221"/>
        <w:jc w:val="left"/>
      </w:pPr>
      <w:r w:rsidRPr="0076406C">
        <w:t>四　農作物等の生産に用いた種苗のは種又は植付け</w:t>
      </w:r>
      <w:r w:rsidRPr="0076406C">
        <w:rPr>
          <w:rFonts w:hint="eastAsia"/>
        </w:rPr>
        <w:t>（は種又は植付けのための準備作業を含み、果樹、茶その他の複数回収穫されるものにあっては、その収穫の直前の収穫とする。）</w:t>
      </w:r>
      <w:r w:rsidRPr="0076406C">
        <w:t>から当該農作物等の収穫に至るまでの間</w:t>
      </w:r>
      <w:r w:rsidRPr="0076406C">
        <w:rPr>
          <w:rFonts w:hint="eastAsia"/>
        </w:rPr>
        <w:t>（次号において「生育期間」という。）</w:t>
      </w:r>
      <w:r w:rsidRPr="0076406C">
        <w:t>において農薬を使用することができる総回数</w:t>
      </w:r>
    </w:p>
    <w:p w14:paraId="0CE193C1" w14:textId="77777777" w:rsidR="004F2941" w:rsidRDefault="009C3894" w:rsidP="00965295">
      <w:pPr>
        <w:adjustRightInd w:val="0"/>
        <w:ind w:leftChars="97" w:left="441" w:hanging="221"/>
        <w:jc w:val="left"/>
      </w:pPr>
      <w:r w:rsidRPr="0076406C">
        <w:t>五　含有する有効成分の種類ごとの総使用回数（</w:t>
      </w:r>
      <w:r w:rsidRPr="0076406C">
        <w:rPr>
          <w:rFonts w:hint="eastAsia"/>
        </w:rPr>
        <w:t>生育期間において当該有効成分を含有する農薬を使用することができる総回数をいい、法第三条第九項に規定する登録票に当該総回数が使用時期又は使用の態様の区分ごとに記載されているときは、当該区分ごとの当該総回数とする。）</w:t>
      </w:r>
    </w:p>
    <w:p w14:paraId="538C237E" w14:textId="77777777" w:rsidR="004F2941" w:rsidRDefault="009C3894" w:rsidP="00965295">
      <w:pPr>
        <w:adjustRightInd w:val="0"/>
        <w:ind w:leftChars="97" w:left="441" w:hanging="221"/>
        <w:jc w:val="left"/>
      </w:pPr>
      <w:r w:rsidRPr="0076406C">
        <w:t>六　散布、混和</w:t>
      </w:r>
      <w:r w:rsidRPr="0076406C">
        <w:rPr>
          <w:rFonts w:hint="eastAsia"/>
        </w:rPr>
        <w:t>その他の</w:t>
      </w:r>
      <w:r w:rsidRPr="0076406C">
        <w:t>使用の態様</w:t>
      </w:r>
    </w:p>
    <w:p w14:paraId="17078F49" w14:textId="77777777" w:rsidR="004F2941" w:rsidRDefault="009C3894" w:rsidP="00965295">
      <w:pPr>
        <w:adjustRightInd w:val="0"/>
        <w:ind w:leftChars="97" w:left="441" w:hanging="221"/>
        <w:jc w:val="left"/>
      </w:pPr>
      <w:r w:rsidRPr="0076406C">
        <w:t>七　前各号に掲げるもののほか、農薬の使用方法に関し必要な事項</w:t>
      </w:r>
    </w:p>
    <w:p w14:paraId="51333DD3" w14:textId="77777777" w:rsidR="00F9017E" w:rsidRDefault="00F9017E" w:rsidP="00965295">
      <w:pPr>
        <w:adjustRightInd w:val="0"/>
        <w:ind w:left="221" w:hanging="221"/>
        <w:jc w:val="left"/>
      </w:pPr>
    </w:p>
    <w:p w14:paraId="20077F7C" w14:textId="4251A4FC" w:rsidR="004F2941" w:rsidRDefault="009C3894" w:rsidP="00965295">
      <w:pPr>
        <w:adjustRightInd w:val="0"/>
        <w:ind w:left="442" w:hanging="221"/>
        <w:jc w:val="left"/>
      </w:pPr>
      <w:r w:rsidRPr="0076406C">
        <w:t>（販売者の届出様式）</w:t>
      </w:r>
    </w:p>
    <w:p w14:paraId="20DA189F" w14:textId="77777777" w:rsidR="004F2941" w:rsidRDefault="009C3894" w:rsidP="00965295">
      <w:pPr>
        <w:adjustRightInd w:val="0"/>
        <w:ind w:left="221" w:hanging="221"/>
        <w:jc w:val="left"/>
      </w:pPr>
      <w:r w:rsidRPr="0076406C">
        <w:t>第十五条　法第十七条第一項の規定による届出は、別記様式第十三号による届出書を提出してしなければならない。</w:t>
      </w:r>
    </w:p>
    <w:p w14:paraId="2C021475" w14:textId="77777777" w:rsidR="00F9017E" w:rsidRDefault="00F9017E" w:rsidP="00965295">
      <w:pPr>
        <w:adjustRightInd w:val="0"/>
        <w:ind w:left="221" w:hanging="221"/>
        <w:jc w:val="left"/>
      </w:pPr>
    </w:p>
    <w:p w14:paraId="335B910A" w14:textId="35D79F2B" w:rsidR="004F2941" w:rsidRDefault="009C3894" w:rsidP="00965295">
      <w:pPr>
        <w:adjustRightInd w:val="0"/>
        <w:ind w:left="442" w:hanging="221"/>
        <w:jc w:val="left"/>
      </w:pPr>
      <w:r w:rsidRPr="0076406C">
        <w:t>（製造者等による帳簿の保存）</w:t>
      </w:r>
    </w:p>
    <w:p w14:paraId="4D7351BB" w14:textId="77777777" w:rsidR="004F2941" w:rsidRDefault="009C3894" w:rsidP="00965295">
      <w:pPr>
        <w:adjustRightInd w:val="0"/>
        <w:ind w:left="221" w:hanging="221"/>
        <w:jc w:val="left"/>
      </w:pPr>
      <w:r w:rsidRPr="0076406C">
        <w:t>第十六条　法第二十条の農林水産省令で定める者は、試験研究の目的で農薬を製造し若しくは加工し、又は輸入する者とする。</w:t>
      </w:r>
    </w:p>
    <w:p w14:paraId="3FC2A619" w14:textId="77777777" w:rsidR="004F2941" w:rsidRDefault="009C3894" w:rsidP="00965295">
      <w:pPr>
        <w:adjustRightInd w:val="0"/>
        <w:ind w:left="221" w:hanging="221"/>
        <w:jc w:val="left"/>
      </w:pPr>
      <w:r w:rsidRPr="0076406C">
        <w:t>２　法第二十条の帳簿は、最終の記載の日から三年間保存しなければならない。</w:t>
      </w:r>
    </w:p>
    <w:p w14:paraId="762A1CC6" w14:textId="77777777" w:rsidR="00F9017E" w:rsidRDefault="00F9017E" w:rsidP="00965295">
      <w:pPr>
        <w:adjustRightInd w:val="0"/>
        <w:ind w:left="221" w:hanging="221"/>
        <w:jc w:val="left"/>
      </w:pPr>
    </w:p>
    <w:p w14:paraId="2A28864A" w14:textId="66D78C31" w:rsidR="004F2941" w:rsidRDefault="009C3894" w:rsidP="00965295">
      <w:pPr>
        <w:adjustRightInd w:val="0"/>
        <w:ind w:left="442" w:hanging="221"/>
        <w:jc w:val="left"/>
      </w:pPr>
      <w:r w:rsidRPr="0076406C">
        <w:t>（除草剤の表示の方法）</w:t>
      </w:r>
    </w:p>
    <w:p w14:paraId="23363CEA" w14:textId="77777777" w:rsidR="004F2941" w:rsidRDefault="009C3894" w:rsidP="00965295">
      <w:pPr>
        <w:adjustRightInd w:val="0"/>
        <w:ind w:left="221" w:hanging="221"/>
        <w:jc w:val="left"/>
      </w:pPr>
      <w:r w:rsidRPr="0076406C">
        <w:t>第十七条　法第二十二条第一項の規定による表示は、次のいずれにも該当する方法によりしなければならない。</w:t>
      </w:r>
    </w:p>
    <w:p w14:paraId="0927A408" w14:textId="77777777" w:rsidR="004F2941" w:rsidRDefault="009C3894" w:rsidP="00965295">
      <w:pPr>
        <w:adjustRightInd w:val="0"/>
        <w:ind w:leftChars="97" w:left="441" w:hanging="221"/>
        <w:jc w:val="left"/>
      </w:pPr>
      <w:r w:rsidRPr="0076406C">
        <w:t>一　容器若しくは包装に除草剤を農薬として使用することができない旨を印刷し、又はその旨を印刷した票箋を貼り付けること。</w:t>
      </w:r>
    </w:p>
    <w:p w14:paraId="7F7FD054" w14:textId="77777777" w:rsidR="004F2941" w:rsidRDefault="009C3894" w:rsidP="00965295">
      <w:pPr>
        <w:adjustRightInd w:val="0"/>
        <w:ind w:leftChars="97" w:left="441" w:hanging="221"/>
        <w:jc w:val="left"/>
      </w:pPr>
      <w:r w:rsidRPr="0076406C">
        <w:t>二　表示に用いる文字が容器の容量又は包装の寸法に応じ、明瞭に判読できる大きさ及び書体であること。</w:t>
      </w:r>
    </w:p>
    <w:p w14:paraId="51A250F7" w14:textId="77777777" w:rsidR="004F2941" w:rsidRDefault="009C3894" w:rsidP="00965295">
      <w:pPr>
        <w:adjustRightInd w:val="0"/>
        <w:ind w:leftChars="97" w:left="441" w:hanging="221"/>
        <w:jc w:val="left"/>
      </w:pPr>
      <w:r w:rsidRPr="0076406C">
        <w:t>三　表示に用いる文字の色が容器若しくは包装又は票箋の色と比較して鮮明でその文字が明瞭に判読できること。</w:t>
      </w:r>
    </w:p>
    <w:p w14:paraId="71D14319" w14:textId="77777777" w:rsidR="004F2941" w:rsidRDefault="009C3894" w:rsidP="00965295">
      <w:pPr>
        <w:adjustRightInd w:val="0"/>
        <w:ind w:left="221" w:hanging="221"/>
        <w:jc w:val="left"/>
      </w:pPr>
      <w:r w:rsidRPr="0076406C">
        <w:t>２　法第二十二条第二項の規定による表示は、次のいずれにも該当する方法によりしなければならない。</w:t>
      </w:r>
    </w:p>
    <w:p w14:paraId="3E480C53" w14:textId="77777777" w:rsidR="004F2941" w:rsidRDefault="009C3894" w:rsidP="00965295">
      <w:pPr>
        <w:adjustRightInd w:val="0"/>
        <w:ind w:leftChars="97" w:left="441" w:hanging="221"/>
        <w:jc w:val="left"/>
      </w:pPr>
      <w:r w:rsidRPr="0076406C">
        <w:t>一　表示に用いる文字が明瞭に判読できる大きさ及び書体であること。</w:t>
      </w:r>
    </w:p>
    <w:p w14:paraId="47733899" w14:textId="77777777" w:rsidR="004F2941" w:rsidRDefault="009C3894" w:rsidP="00965295">
      <w:pPr>
        <w:adjustRightInd w:val="0"/>
        <w:ind w:leftChars="97" w:left="441" w:hanging="221"/>
        <w:jc w:val="left"/>
      </w:pPr>
      <w:r w:rsidRPr="0076406C">
        <w:t>二　表示に用いる文字の色が背景の色と比較して鮮明でその文字が明瞭に判読できること。</w:t>
      </w:r>
    </w:p>
    <w:p w14:paraId="25905E21" w14:textId="77777777" w:rsidR="00F9017E" w:rsidRDefault="00F9017E" w:rsidP="00965295">
      <w:pPr>
        <w:adjustRightInd w:val="0"/>
        <w:ind w:left="221" w:hanging="221"/>
        <w:jc w:val="left"/>
      </w:pPr>
    </w:p>
    <w:p w14:paraId="4CA2622F" w14:textId="080AE8C4" w:rsidR="004F2941" w:rsidRDefault="009C3894" w:rsidP="00965295">
      <w:pPr>
        <w:adjustRightInd w:val="0"/>
        <w:ind w:left="442" w:hanging="221"/>
        <w:jc w:val="left"/>
      </w:pPr>
      <w:r w:rsidRPr="0076406C">
        <w:t>（生産及び輸入数量等の報告義務）</w:t>
      </w:r>
    </w:p>
    <w:p w14:paraId="4ACC7CAE" w14:textId="77777777" w:rsidR="004F2941" w:rsidRDefault="009C3894" w:rsidP="00965295">
      <w:pPr>
        <w:adjustRightInd w:val="0"/>
        <w:ind w:left="221" w:hanging="221"/>
        <w:jc w:val="left"/>
      </w:pPr>
      <w:r w:rsidRPr="0076406C">
        <w:t>第十八条　農薬の製造者又は輸入者は、毎年十月十日までに、農薬の種類ごとに、その年の前年の十月からその年の九月までの期間における製造又は輸入数量、譲渡数量等及び当該期間に把握した当該農薬の使用による農作物等、人畜又は生活環境動植物へ</w:t>
      </w:r>
      <w:r w:rsidRPr="0076406C">
        <w:lastRenderedPageBreak/>
        <w:t>の害の発生に関する情報、これらに対する影響に関する研究報告、外国における当該農薬の登録の変更、取消し又は失効に相当するものに関する情報その他の当該農薬の安全性に関する情報を、別記様式第十四号により農林水産大臣に報告しなければならない。</w:t>
      </w:r>
    </w:p>
    <w:p w14:paraId="0DD6E48F" w14:textId="77777777" w:rsidR="00F9017E" w:rsidRDefault="00F9017E" w:rsidP="00965295">
      <w:pPr>
        <w:adjustRightInd w:val="0"/>
        <w:ind w:left="221" w:hanging="221"/>
        <w:jc w:val="left"/>
      </w:pPr>
    </w:p>
    <w:p w14:paraId="2301F905" w14:textId="489EC420" w:rsidR="004F2941" w:rsidRDefault="009C3894" w:rsidP="00965295">
      <w:pPr>
        <w:adjustRightInd w:val="0"/>
        <w:ind w:left="442" w:hanging="221"/>
        <w:jc w:val="left"/>
      </w:pPr>
      <w:r w:rsidRPr="0076406C">
        <w:t>（報告）</w:t>
      </w:r>
    </w:p>
    <w:p w14:paraId="457A0FF3" w14:textId="77777777" w:rsidR="004F2941" w:rsidRDefault="009C3894" w:rsidP="00965295">
      <w:pPr>
        <w:adjustRightInd w:val="0"/>
        <w:ind w:left="221" w:hanging="221"/>
        <w:jc w:val="left"/>
      </w:pPr>
      <w:r w:rsidRPr="0076406C">
        <w:t>第十九条　法第三十条第三項（法第三十五条第三項において準用する場合を含む。）の規定による報告は、遅滞なく、農薬又はその原料</w:t>
      </w:r>
      <w:r w:rsidRPr="0076406C">
        <w:rPr>
          <w:rFonts w:hint="eastAsia"/>
        </w:rPr>
        <w:t>（以下「農薬等」という。）</w:t>
      </w:r>
      <w:r w:rsidRPr="0076406C">
        <w:t>を集取した場合にあっては第一号に掲げる事項を、立入検査をした場合にあっては第二号に掲げる事項を記載した書面を提出してしなければならない。</w:t>
      </w:r>
    </w:p>
    <w:p w14:paraId="26FDCBC4" w14:textId="77777777" w:rsidR="004F2941" w:rsidRDefault="009C3894" w:rsidP="00965295">
      <w:pPr>
        <w:adjustRightInd w:val="0"/>
        <w:ind w:leftChars="97" w:left="441" w:hanging="221"/>
        <w:jc w:val="left"/>
      </w:pPr>
      <w:r w:rsidRPr="0076406C">
        <w:t>一　農薬等を集取した製造者、輸入者、販売者若しくは農薬使用者又は農薬原体を製造する者その他の関係者（</w:t>
      </w:r>
      <w:r w:rsidRPr="0076406C">
        <w:rPr>
          <w:rFonts w:hint="eastAsia"/>
        </w:rPr>
        <w:t>次号において「製造者等」という。）</w:t>
      </w:r>
      <w:r w:rsidRPr="0076406C">
        <w:t>の氏名（法人（農薬原体を製造する法人を除く。）の場合にあってはその名称及び代表者の氏名、農薬原体を製造する法人の場合にあってはその名称。同号において同じ。）及び住所、農薬等を集取した日時及び場所、集取した農薬等の種類、名称及び量並びに集取した農薬等の検査の内容及び結果</w:t>
      </w:r>
    </w:p>
    <w:p w14:paraId="207A7DC5" w14:textId="77777777" w:rsidR="004F2941" w:rsidRDefault="009C3894" w:rsidP="00965295">
      <w:pPr>
        <w:adjustRightInd w:val="0"/>
        <w:ind w:leftChars="97" w:left="441" w:hanging="221"/>
        <w:jc w:val="left"/>
      </w:pPr>
      <w:r w:rsidRPr="0076406C">
        <w:t>二　立入検査をした製造者等の氏名及び住所、立入検査をした日時及び場所並びに立入検査の結果</w:t>
      </w:r>
    </w:p>
    <w:p w14:paraId="6397F875" w14:textId="77777777" w:rsidR="004F2941" w:rsidRDefault="009C3894" w:rsidP="00965295">
      <w:pPr>
        <w:adjustRightInd w:val="0"/>
        <w:ind w:left="221" w:hanging="221"/>
        <w:jc w:val="left"/>
      </w:pPr>
      <w:r w:rsidRPr="0076406C">
        <w:t>２　農薬取締法施行令（</w:t>
      </w:r>
      <w:r w:rsidRPr="0076406C">
        <w:rPr>
          <w:rFonts w:hint="eastAsia"/>
        </w:rPr>
        <w:t>昭和四十六年政令第五十六号</w:t>
      </w:r>
      <w:r w:rsidRPr="0076406C">
        <w:t>）第四条第六項の規定による報告は、遅滞なく、次に掲げる事項を記載した書面を提出してしなければならない。</w:t>
      </w:r>
    </w:p>
    <w:p w14:paraId="02AC0748" w14:textId="77777777" w:rsidR="004F2941" w:rsidRDefault="009C3894" w:rsidP="00965295">
      <w:pPr>
        <w:adjustRightInd w:val="0"/>
        <w:ind w:leftChars="97" w:left="441" w:hanging="221"/>
        <w:jc w:val="left"/>
      </w:pPr>
      <w:r w:rsidRPr="0076406C">
        <w:t>一　販売を制限し、又は禁止した販売者の氏名及び住所</w:t>
      </w:r>
    </w:p>
    <w:p w14:paraId="53D4C6E7" w14:textId="77777777" w:rsidR="004F2941" w:rsidRDefault="009C3894" w:rsidP="00965295">
      <w:pPr>
        <w:adjustRightInd w:val="0"/>
        <w:ind w:leftChars="97" w:left="441" w:hanging="221"/>
        <w:jc w:val="left"/>
      </w:pPr>
      <w:r w:rsidRPr="0076406C">
        <w:t>二　販売を制限し、又は禁止した年月日</w:t>
      </w:r>
    </w:p>
    <w:p w14:paraId="716A264B" w14:textId="77777777" w:rsidR="004F2941" w:rsidRDefault="009C3894" w:rsidP="00965295">
      <w:pPr>
        <w:adjustRightInd w:val="0"/>
        <w:ind w:leftChars="97" w:left="441" w:hanging="221"/>
        <w:jc w:val="left"/>
      </w:pPr>
      <w:r w:rsidRPr="0076406C">
        <w:t>三　販売を制限し、又は禁止した理由</w:t>
      </w:r>
    </w:p>
    <w:p w14:paraId="5A3AC74D" w14:textId="77777777" w:rsidR="004F2941" w:rsidRDefault="009C3894" w:rsidP="00965295">
      <w:pPr>
        <w:adjustRightInd w:val="0"/>
        <w:ind w:leftChars="97" w:left="441" w:hanging="221"/>
        <w:jc w:val="left"/>
      </w:pPr>
      <w:r w:rsidRPr="0076406C">
        <w:t>四　その他参考となるべき事項</w:t>
      </w:r>
    </w:p>
    <w:p w14:paraId="45973C76" w14:textId="77777777" w:rsidR="00F9017E" w:rsidRDefault="00F9017E" w:rsidP="00965295">
      <w:pPr>
        <w:adjustRightInd w:val="0"/>
        <w:ind w:left="221" w:hanging="221"/>
        <w:jc w:val="left"/>
      </w:pPr>
    </w:p>
    <w:p w14:paraId="022515B6" w14:textId="2E77D0EF" w:rsidR="004F2941" w:rsidRDefault="002E1E7F" w:rsidP="00965295">
      <w:pPr>
        <w:adjustRightInd w:val="0"/>
        <w:ind w:left="442" w:hanging="221"/>
        <w:jc w:val="left"/>
      </w:pPr>
      <w:r w:rsidRPr="002E1E7F">
        <w:t>（センターの職員の身分を示す証明書の様式）</w:t>
      </w:r>
    </w:p>
    <w:p w14:paraId="3C6C664E" w14:textId="77777777" w:rsidR="004F2941" w:rsidRDefault="009C3894" w:rsidP="00965295">
      <w:pPr>
        <w:adjustRightInd w:val="0"/>
        <w:ind w:left="221" w:hanging="221"/>
        <w:jc w:val="left"/>
      </w:pPr>
      <w:r w:rsidRPr="0076406C">
        <w:t>第二十条　法第三十条第四項（法第三十五条第三項において準用する場合を含む。）において準用する法第二十九条第四項の規定によるセンターの職員の証明書は、別記様式第十五号によるものとする。</w:t>
      </w:r>
    </w:p>
    <w:p w14:paraId="02B9CA59" w14:textId="77777777" w:rsidR="00F9017E" w:rsidRDefault="00F9017E" w:rsidP="00965295">
      <w:pPr>
        <w:adjustRightInd w:val="0"/>
        <w:ind w:left="221" w:hanging="221"/>
        <w:jc w:val="left"/>
      </w:pPr>
    </w:p>
    <w:p w14:paraId="222E8303" w14:textId="793BB5C9" w:rsidR="004F2941" w:rsidRDefault="009C3894" w:rsidP="00965295">
      <w:pPr>
        <w:adjustRightInd w:val="0"/>
        <w:ind w:left="442" w:hanging="221"/>
        <w:jc w:val="left"/>
      </w:pPr>
      <w:r w:rsidRPr="0076406C">
        <w:t>（国内管理人の変更の届出様式）</w:t>
      </w:r>
    </w:p>
    <w:p w14:paraId="0FB2F8C5" w14:textId="77777777" w:rsidR="004F2941" w:rsidRDefault="009C3894" w:rsidP="00965295">
      <w:pPr>
        <w:adjustRightInd w:val="0"/>
        <w:ind w:left="221" w:hanging="221"/>
        <w:jc w:val="left"/>
      </w:pPr>
      <w:r w:rsidRPr="0076406C">
        <w:t>第二十一条　法第三十四条第三項の規定による届出は、別記様式第十六号による届出書を提出してしなければならない。</w:t>
      </w:r>
    </w:p>
    <w:p w14:paraId="0D510BBB" w14:textId="77777777" w:rsidR="00F9017E" w:rsidRDefault="00F9017E" w:rsidP="00965295">
      <w:pPr>
        <w:adjustRightInd w:val="0"/>
        <w:ind w:left="221" w:hanging="221"/>
        <w:jc w:val="left"/>
      </w:pPr>
    </w:p>
    <w:p w14:paraId="5FF6DA29" w14:textId="55F75A53" w:rsidR="004F2941" w:rsidRDefault="009C3894" w:rsidP="00965295">
      <w:pPr>
        <w:adjustRightInd w:val="0"/>
        <w:ind w:left="442" w:hanging="221"/>
        <w:jc w:val="left"/>
      </w:pPr>
      <w:r w:rsidRPr="0076406C">
        <w:t>（登録外国製造業者の通知手続）</w:t>
      </w:r>
    </w:p>
    <w:p w14:paraId="499A445A" w14:textId="77777777" w:rsidR="004F2941" w:rsidRDefault="009C3894" w:rsidP="00965295">
      <w:pPr>
        <w:adjustRightInd w:val="0"/>
        <w:ind w:left="221" w:hanging="221"/>
        <w:jc w:val="left"/>
      </w:pPr>
      <w:r w:rsidRPr="0076406C">
        <w:t>第二十二条　法第三十四条第四項の規定による国内管理人への通知は、毎年十月二十日までに、同条第一項の登録に係る農薬の種類別に、その年の前年の十月からその年の九月までの期間におけるその製造数量及び譲渡先別譲渡数量（本邦に輸出されるものに限る。）並びに当該期間に把握した当該農薬の使用による農作物等、人畜又は生活環境動植物への害の発生に関する情報、これらに対する影響に関する研究報告、外国における当該農薬の登録の変更、取消し又は失効に相当するものに関する情報その他</w:t>
      </w:r>
      <w:r w:rsidRPr="0076406C">
        <w:lastRenderedPageBreak/>
        <w:t>の当該農薬の安全性に関する情報を、別記様式第十七号によりしなければならない。</w:t>
      </w:r>
    </w:p>
    <w:p w14:paraId="5388C66D" w14:textId="77777777" w:rsidR="00F9017E" w:rsidRDefault="00F9017E" w:rsidP="00965295">
      <w:pPr>
        <w:adjustRightInd w:val="0"/>
        <w:ind w:left="221" w:hanging="221"/>
        <w:jc w:val="left"/>
      </w:pPr>
    </w:p>
    <w:p w14:paraId="0E2E9C0F" w14:textId="2C946238" w:rsidR="004F2941" w:rsidRDefault="009C3894" w:rsidP="00965295">
      <w:pPr>
        <w:adjustRightInd w:val="0"/>
        <w:ind w:left="442" w:hanging="221"/>
        <w:jc w:val="left"/>
      </w:pPr>
      <w:r w:rsidRPr="0076406C">
        <w:t>（登録外国製造業者等による帳簿の保存）</w:t>
      </w:r>
    </w:p>
    <w:p w14:paraId="4670969C" w14:textId="77777777" w:rsidR="004F2941" w:rsidRDefault="009C3894" w:rsidP="00965295">
      <w:pPr>
        <w:adjustRightInd w:val="0"/>
        <w:ind w:left="221" w:hanging="221"/>
        <w:jc w:val="left"/>
      </w:pPr>
      <w:r w:rsidRPr="0076406C">
        <w:t>第二十三条　法第三十四条第四項及び第五項の帳簿は、最終の記載の日から三年間保存しなければならない。</w:t>
      </w:r>
    </w:p>
    <w:p w14:paraId="16346CFD" w14:textId="77777777" w:rsidR="00F9017E" w:rsidRDefault="00F9017E" w:rsidP="00965295">
      <w:pPr>
        <w:adjustRightInd w:val="0"/>
        <w:ind w:left="221" w:hanging="221"/>
        <w:jc w:val="left"/>
      </w:pPr>
    </w:p>
    <w:p w14:paraId="5C334C87" w14:textId="41312A66" w:rsidR="004F2941" w:rsidRDefault="009C3894" w:rsidP="00965295">
      <w:pPr>
        <w:adjustRightInd w:val="0"/>
        <w:ind w:left="442" w:hanging="221"/>
        <w:jc w:val="left"/>
      </w:pPr>
      <w:r w:rsidRPr="0076406C">
        <w:t>（国内管理人の報告義務）</w:t>
      </w:r>
    </w:p>
    <w:p w14:paraId="29DD6629" w14:textId="77777777" w:rsidR="004F2941" w:rsidRDefault="009C3894" w:rsidP="00965295">
      <w:pPr>
        <w:adjustRightInd w:val="0"/>
        <w:ind w:left="221" w:hanging="221"/>
        <w:jc w:val="left"/>
      </w:pPr>
      <w:r w:rsidRPr="0076406C">
        <w:t>第二十四条　国内管理人は、法第三十四条第四項の規定による通知を受けたときは、当該通知を受けた日から十日以内に、別記様式第十八号により農林水産大臣に報告しなければならない。</w:t>
      </w:r>
    </w:p>
    <w:p w14:paraId="390481DE" w14:textId="77777777" w:rsidR="00F9017E" w:rsidRDefault="00F9017E" w:rsidP="00965295">
      <w:pPr>
        <w:adjustRightInd w:val="0"/>
        <w:ind w:left="221" w:hanging="221"/>
        <w:jc w:val="left"/>
      </w:pPr>
    </w:p>
    <w:p w14:paraId="12F4A084" w14:textId="7445E8E5" w:rsidR="004F2941" w:rsidRDefault="009C3894" w:rsidP="00965295">
      <w:pPr>
        <w:adjustRightInd w:val="0"/>
        <w:ind w:left="442" w:hanging="221"/>
        <w:jc w:val="left"/>
      </w:pPr>
      <w:r w:rsidRPr="0076406C">
        <w:t>（輸入者の届出様式）</w:t>
      </w:r>
    </w:p>
    <w:p w14:paraId="5B4096D0" w14:textId="77777777" w:rsidR="004F2941" w:rsidRDefault="009C3894" w:rsidP="00965295">
      <w:pPr>
        <w:adjustRightInd w:val="0"/>
        <w:ind w:left="221" w:hanging="221"/>
        <w:jc w:val="left"/>
      </w:pPr>
      <w:r w:rsidRPr="0076406C">
        <w:t>第二十五条　法第三十六条第一項の規定による届出は、別記様式第十九号による届出書を提出してしなければならない。</w:t>
      </w:r>
    </w:p>
    <w:p w14:paraId="28B08C61" w14:textId="77777777" w:rsidR="00F9017E" w:rsidRDefault="00F9017E" w:rsidP="00965295">
      <w:pPr>
        <w:adjustRightInd w:val="0"/>
        <w:ind w:left="221" w:hanging="221"/>
        <w:jc w:val="left"/>
      </w:pPr>
    </w:p>
    <w:p w14:paraId="25604684" w14:textId="7CF6F20B" w:rsidR="004F2941" w:rsidRDefault="009C3894" w:rsidP="00965295">
      <w:pPr>
        <w:adjustRightInd w:val="0"/>
        <w:ind w:left="442" w:hanging="221"/>
        <w:jc w:val="left"/>
      </w:pPr>
      <w:r w:rsidRPr="0076406C">
        <w:t>（外国製造農薬の登録手続）</w:t>
      </w:r>
    </w:p>
    <w:p w14:paraId="020412A9" w14:textId="77777777" w:rsidR="004F2941" w:rsidRDefault="009C3894" w:rsidP="00965295">
      <w:pPr>
        <w:adjustRightInd w:val="0"/>
        <w:ind w:left="221" w:hanging="221"/>
        <w:jc w:val="left"/>
      </w:pPr>
      <w:r w:rsidRPr="0076406C">
        <w:t>第二十六条　法第三十四条第一項の登録に係る農薬についての同条第六項において準用する法第三条第二項又は第七条第一項の規定により農林水産大臣に提出する申請書及び資料、第二条第二項の農薬の見本及び検査書、第四条第二項の申出書、第八条第一項又は第十条第一項の届出及び申請書、同項又は法第三十四条第六項において準用する法第七条第一項の登録票、第十条第一項、第三項若しくは第四項又は第二十一条の届出書、第十条第二項又は第十二条第一項の申請書並びに法第三十四条第六項において準用する法第八条第三項の資料は、国内管理人を経由して提出しなければならない。</w:t>
      </w:r>
    </w:p>
    <w:p w14:paraId="3FF1537E" w14:textId="77777777" w:rsidR="00F9017E" w:rsidRDefault="00F9017E" w:rsidP="00965295">
      <w:pPr>
        <w:adjustRightInd w:val="0"/>
        <w:ind w:left="221" w:hanging="221"/>
        <w:jc w:val="left"/>
      </w:pPr>
    </w:p>
    <w:p w14:paraId="15951EA9" w14:textId="18062CCC" w:rsidR="004F2941" w:rsidRDefault="009C3894" w:rsidP="00965295">
      <w:pPr>
        <w:adjustRightInd w:val="0"/>
        <w:ind w:left="442" w:hanging="221"/>
        <w:jc w:val="left"/>
      </w:pPr>
      <w:r w:rsidRPr="0076406C">
        <w:t>（権限の委任）</w:t>
      </w:r>
    </w:p>
    <w:p w14:paraId="04C59F2B" w14:textId="77777777" w:rsidR="004F2941" w:rsidRDefault="009C3894" w:rsidP="00965295">
      <w:pPr>
        <w:adjustRightInd w:val="0"/>
        <w:ind w:left="221" w:hanging="221"/>
        <w:jc w:val="left"/>
      </w:pPr>
      <w:r w:rsidRPr="0076406C">
        <w:t>第二十七条　法第二十三条の規定による農林水産大臣の権限は、地方農政局長に委任する。ただし、農林水産大臣が自らその権限を行うことを妨げない。</w:t>
      </w:r>
    </w:p>
    <w:p w14:paraId="00FD05E3" w14:textId="77777777" w:rsidR="004F2941" w:rsidRDefault="009C3894" w:rsidP="00965295">
      <w:pPr>
        <w:adjustRightInd w:val="0"/>
        <w:ind w:left="221" w:hanging="221"/>
        <w:jc w:val="left"/>
      </w:pPr>
      <w:r w:rsidRPr="0076406C">
        <w:t>２　法第二十九条第一項の規定による農林水産大臣の権限のうち、製造者、輸入者、販売者若しくは農薬使用者若しくは除草剤販売者又は農薬原体を製造する者その他の関係者に対し、農薬の製造、加工、輸入、販売若しくは使用若しくは除草剤の販売若しくは農薬原体の製造その他の事項に関し報告を命ずる権限及び関係職員にこれらの者から検査のため必要な数量の農薬若しくはその原料若しくは除草剤を集取させ、又は必要な場所に立ち入り、農薬の製造、加工、輸入、販売若しくは使用若しくは除草剤の販売若しくは農薬原体の製造その他の事項の状況若しくは帳簿、書類その他必要な物件を検査させる権限は、地方農政局長に委任する。ただし、農林水産大臣が自らその権限を行うことを妨げない。</w:t>
      </w:r>
    </w:p>
    <w:p w14:paraId="44DA3AF8" w14:textId="77777777" w:rsidR="004F2941" w:rsidRDefault="009C3894" w:rsidP="00965295">
      <w:pPr>
        <w:adjustRightInd w:val="0"/>
        <w:ind w:left="221" w:hanging="221"/>
        <w:jc w:val="left"/>
      </w:pPr>
      <w:r w:rsidRPr="0076406C">
        <w:t>３　法第二十九条第三項の規定による農林水産大臣の権限のうち、製造者、輸入者若しくは農薬使用者若しくは除草剤販売者又は農薬原体を製造する者その他の関係者に対し、農薬の製造、加工、輸入若しくは使用若しくは除草剤の販売若しくは農薬原体の製造その他の事項に関し報告を命ずる権限及び関係職員にこれらの者から検査のため</w:t>
      </w:r>
      <w:r w:rsidRPr="0076406C">
        <w:lastRenderedPageBreak/>
        <w:t>必要な数量の農薬若しくはその原料若しくは除草剤を集取させ、又は必要な場所に立ち入り、農薬の製造、加工、輸入若しくは使用若しくは除草剤の販売若しくは農薬原体の製造その他の事項の状況若しくは帳簿、書類その他必要な物件を検査させる権限は、地方農政局長に委任する。ただし、農林水産大臣が自らその権限を行うことを妨げない。</w:t>
      </w:r>
    </w:p>
    <w:p w14:paraId="4C20F4F8" w14:textId="77777777" w:rsidR="004F2941" w:rsidRDefault="009C3894" w:rsidP="00965295">
      <w:pPr>
        <w:adjustRightInd w:val="0"/>
        <w:ind w:left="221" w:hanging="221"/>
        <w:jc w:val="left"/>
      </w:pPr>
      <w:r w:rsidRPr="0076406C">
        <w:t>４　法第三十一条第二項の規定による農林水産大臣の権限は、地方農政局長に委任する。ただし、農林水産大臣が自らその権限を行うことを妨げない。</w:t>
      </w:r>
    </w:p>
    <w:p w14:paraId="7853A583" w14:textId="77777777" w:rsidR="00F9017E" w:rsidRDefault="00F9017E" w:rsidP="00965295">
      <w:pPr>
        <w:adjustRightInd w:val="0"/>
        <w:ind w:left="221" w:hanging="221"/>
        <w:jc w:val="left"/>
      </w:pPr>
    </w:p>
    <w:p w14:paraId="0316F9AD" w14:textId="281CEA42" w:rsidR="004F2941" w:rsidRDefault="009C3894" w:rsidP="00965295">
      <w:pPr>
        <w:adjustRightInd w:val="0"/>
        <w:ind w:left="442" w:hanging="221"/>
        <w:jc w:val="left"/>
      </w:pPr>
      <w:r w:rsidRPr="0076406C">
        <w:t>（提出書類の通数）</w:t>
      </w:r>
    </w:p>
    <w:p w14:paraId="4C7B167D" w14:textId="77777777" w:rsidR="004F2941" w:rsidRDefault="009C3894" w:rsidP="00965295">
      <w:pPr>
        <w:adjustRightInd w:val="0"/>
        <w:ind w:left="221" w:hanging="221"/>
        <w:jc w:val="left"/>
      </w:pPr>
      <w:r w:rsidRPr="0076406C">
        <w:t>第二十八条　第一条、第十条第二項、第十一条第二項又は第十二条第一項の申請書、第四条第二項の申出書、第八条第一項又は第十条第一項の届出及び申請書並びに同項、同条第三項若しくは第四項、第十五条、第二十一条又は第二十五条の届出書は、正本一通及び副本一通を、第五条第二項、第十八条、第十九条又は第二十四条の報告書は、一通を提出しなければならない。</w:t>
      </w:r>
    </w:p>
    <w:p w14:paraId="2397456D" w14:textId="77777777" w:rsidR="00F9017E" w:rsidRDefault="00F9017E" w:rsidP="00965295">
      <w:pPr>
        <w:adjustRightInd w:val="0"/>
        <w:ind w:left="221" w:hanging="221"/>
        <w:jc w:val="left"/>
      </w:pPr>
    </w:p>
    <w:p w14:paraId="3054C908" w14:textId="3C0193FE" w:rsidR="004F2941" w:rsidRPr="00965295" w:rsidRDefault="009C3894" w:rsidP="000F2FF6">
      <w:pPr>
        <w:adjustRightInd w:val="0"/>
        <w:ind w:left="879" w:hanging="221"/>
        <w:jc w:val="left"/>
        <w:rPr>
          <w:b/>
          <w:bCs/>
        </w:rPr>
      </w:pPr>
      <w:r w:rsidRPr="00965295">
        <w:rPr>
          <w:b/>
          <w:bCs/>
        </w:rPr>
        <w:t>附　則</w:t>
      </w:r>
    </w:p>
    <w:p w14:paraId="07A44D18" w14:textId="77777777" w:rsidR="00965295" w:rsidRPr="00965295" w:rsidRDefault="00965295" w:rsidP="00965295">
      <w:pPr>
        <w:adjustRightInd w:val="0"/>
        <w:ind w:left="221" w:hanging="221"/>
        <w:jc w:val="left"/>
        <w:rPr>
          <w:b/>
          <w:bCs/>
        </w:rPr>
      </w:pPr>
    </w:p>
    <w:p w14:paraId="3A65B274" w14:textId="77777777" w:rsidR="004F2941" w:rsidRDefault="009C3894" w:rsidP="00965295">
      <w:pPr>
        <w:adjustRightInd w:val="0"/>
        <w:ind w:left="221" w:hanging="221"/>
        <w:jc w:val="left"/>
      </w:pPr>
      <w:r w:rsidRPr="0076406C">
        <w:t>１　この省令は、公布の日から施行する。</w:t>
      </w:r>
    </w:p>
    <w:p w14:paraId="2D5DEE3D" w14:textId="77777777" w:rsidR="004F2941" w:rsidRDefault="009C3894" w:rsidP="00965295">
      <w:pPr>
        <w:adjustRightInd w:val="0"/>
        <w:ind w:left="221" w:hanging="221"/>
        <w:jc w:val="left"/>
      </w:pPr>
      <w:r w:rsidRPr="0076406C">
        <w:t>２　農薬取締法施行規則（昭和二十三年総理庁令、農林省令第五号）は、廃止する。</w:t>
      </w:r>
    </w:p>
    <w:p w14:paraId="3D089C19" w14:textId="77777777" w:rsidR="00F9017E" w:rsidRDefault="00F9017E" w:rsidP="00965295">
      <w:pPr>
        <w:adjustRightInd w:val="0"/>
        <w:ind w:left="221" w:hanging="221"/>
        <w:jc w:val="left"/>
      </w:pPr>
    </w:p>
    <w:p w14:paraId="527A9BDD" w14:textId="7C073EFE" w:rsidR="004F2941" w:rsidRPr="00965295" w:rsidRDefault="009C3894" w:rsidP="000F2FF6">
      <w:pPr>
        <w:adjustRightInd w:val="0"/>
        <w:ind w:left="879" w:hanging="221"/>
        <w:jc w:val="left"/>
        <w:rPr>
          <w:b/>
          <w:bCs/>
        </w:rPr>
      </w:pPr>
      <w:r w:rsidRPr="00965295">
        <w:rPr>
          <w:b/>
          <w:bCs/>
        </w:rPr>
        <w:t>附　則　（昭和三八年五月一日農林省令第三六号）</w:t>
      </w:r>
      <w:r w:rsidR="00E24812" w:rsidRPr="00965295">
        <w:rPr>
          <w:rFonts w:hint="eastAsia"/>
          <w:b/>
          <w:bCs/>
        </w:rPr>
        <w:t>〔</w:t>
      </w:r>
      <w:r w:rsidRPr="00965295">
        <w:rPr>
          <w:b/>
          <w:bCs/>
        </w:rPr>
        <w:t>抄</w:t>
      </w:r>
      <w:r w:rsidR="00866184" w:rsidRPr="00965295">
        <w:rPr>
          <w:rFonts w:hint="eastAsia"/>
          <w:b/>
          <w:bCs/>
        </w:rPr>
        <w:t>〕</w:t>
      </w:r>
    </w:p>
    <w:p w14:paraId="19ABB1A7" w14:textId="77777777" w:rsidR="00965295" w:rsidRPr="00965295" w:rsidRDefault="00965295" w:rsidP="00965295">
      <w:pPr>
        <w:adjustRightInd w:val="0"/>
        <w:ind w:left="221" w:hanging="221"/>
        <w:jc w:val="left"/>
        <w:rPr>
          <w:b/>
          <w:bCs/>
        </w:rPr>
      </w:pPr>
    </w:p>
    <w:p w14:paraId="2223D3DB" w14:textId="77777777" w:rsidR="004F2941" w:rsidRDefault="009C3894" w:rsidP="00965295">
      <w:pPr>
        <w:adjustRightInd w:val="0"/>
        <w:ind w:left="221" w:hanging="221"/>
        <w:jc w:val="left"/>
      </w:pPr>
      <w:r w:rsidRPr="0076406C">
        <w:t>１　この省令は、公布の日から施行する。</w:t>
      </w:r>
    </w:p>
    <w:p w14:paraId="5CD9F761" w14:textId="77777777" w:rsidR="00F9017E" w:rsidRDefault="00F9017E" w:rsidP="00965295">
      <w:pPr>
        <w:adjustRightInd w:val="0"/>
        <w:ind w:left="221" w:hanging="221"/>
        <w:jc w:val="left"/>
      </w:pPr>
    </w:p>
    <w:p w14:paraId="481D3C4C" w14:textId="4F5DCEF9" w:rsidR="004F2941" w:rsidRPr="000F2FF6" w:rsidRDefault="009C3894" w:rsidP="000F2FF6">
      <w:pPr>
        <w:adjustRightInd w:val="0"/>
        <w:ind w:left="879" w:hanging="221"/>
        <w:jc w:val="left"/>
        <w:rPr>
          <w:b/>
          <w:bCs/>
        </w:rPr>
      </w:pPr>
      <w:r w:rsidRPr="000F2FF6">
        <w:rPr>
          <w:b/>
          <w:bCs/>
        </w:rPr>
        <w:t>附　則　（昭和四六年一月一四日農林省令第二号）</w:t>
      </w:r>
    </w:p>
    <w:p w14:paraId="090A3C48" w14:textId="77777777" w:rsidR="000F2FF6" w:rsidRPr="000F2FF6" w:rsidRDefault="000F2FF6" w:rsidP="000F2FF6">
      <w:pPr>
        <w:adjustRightInd w:val="0"/>
        <w:ind w:left="879" w:hanging="221"/>
        <w:jc w:val="left"/>
        <w:rPr>
          <w:b/>
          <w:bCs/>
        </w:rPr>
      </w:pPr>
    </w:p>
    <w:p w14:paraId="4D15BEDD" w14:textId="77777777" w:rsidR="004F2941" w:rsidRDefault="009C3894" w:rsidP="00965295">
      <w:pPr>
        <w:adjustRightInd w:val="0"/>
        <w:ind w:left="221" w:hanging="221"/>
        <w:jc w:val="left"/>
      </w:pPr>
      <w:r w:rsidRPr="0076406C">
        <w:t>この省令は、公布の日から施行する。</w:t>
      </w:r>
    </w:p>
    <w:p w14:paraId="0E578A35" w14:textId="77777777" w:rsidR="00F9017E" w:rsidRDefault="00F9017E" w:rsidP="00965295">
      <w:pPr>
        <w:adjustRightInd w:val="0"/>
        <w:ind w:left="221" w:hanging="221"/>
        <w:jc w:val="left"/>
      </w:pPr>
    </w:p>
    <w:p w14:paraId="30DBA87F" w14:textId="0E592E72" w:rsidR="004F2941" w:rsidRPr="000F2FF6" w:rsidRDefault="009C3894" w:rsidP="000F2FF6">
      <w:pPr>
        <w:adjustRightInd w:val="0"/>
        <w:ind w:left="879" w:hanging="221"/>
        <w:jc w:val="left"/>
        <w:rPr>
          <w:b/>
          <w:bCs/>
        </w:rPr>
      </w:pPr>
      <w:r w:rsidRPr="000F2FF6">
        <w:rPr>
          <w:b/>
          <w:bCs/>
        </w:rPr>
        <w:t xml:space="preserve">附　則　（昭和四六年三月三〇日農林省令第一五号）　</w:t>
      </w:r>
      <w:r w:rsidR="00866184" w:rsidRPr="000F2FF6">
        <w:rPr>
          <w:rFonts w:hint="eastAsia"/>
          <w:b/>
          <w:bCs/>
        </w:rPr>
        <w:t>〔</w:t>
      </w:r>
      <w:r w:rsidR="00866184" w:rsidRPr="000F2FF6">
        <w:rPr>
          <w:b/>
          <w:bCs/>
        </w:rPr>
        <w:t>抄</w:t>
      </w:r>
      <w:r w:rsidR="00866184" w:rsidRPr="000F2FF6">
        <w:rPr>
          <w:rFonts w:hint="eastAsia"/>
          <w:b/>
          <w:bCs/>
        </w:rPr>
        <w:t>〕</w:t>
      </w:r>
    </w:p>
    <w:p w14:paraId="0475A308" w14:textId="77777777" w:rsidR="000F2FF6" w:rsidRPr="000F2FF6" w:rsidRDefault="000F2FF6" w:rsidP="000F2FF6">
      <w:pPr>
        <w:adjustRightInd w:val="0"/>
        <w:ind w:left="879" w:hanging="221"/>
        <w:jc w:val="left"/>
        <w:rPr>
          <w:b/>
          <w:bCs/>
        </w:rPr>
      </w:pPr>
    </w:p>
    <w:p w14:paraId="624E8357" w14:textId="77777777" w:rsidR="004F2941" w:rsidRDefault="009C3894" w:rsidP="00965295">
      <w:pPr>
        <w:adjustRightInd w:val="0"/>
        <w:ind w:left="221" w:hanging="221"/>
        <w:jc w:val="left"/>
      </w:pPr>
      <w:r w:rsidRPr="0076406C">
        <w:t>１　この省令は、農薬取締法の一部を改正する法律（昭和四十六年法律第一号）の施行の日（昭和四十六年四月一日）から施行する。</w:t>
      </w:r>
    </w:p>
    <w:p w14:paraId="212FAB8F" w14:textId="77777777" w:rsidR="00F9017E" w:rsidRDefault="00F9017E" w:rsidP="00965295">
      <w:pPr>
        <w:adjustRightInd w:val="0"/>
        <w:ind w:left="221" w:hanging="221"/>
        <w:jc w:val="left"/>
      </w:pPr>
    </w:p>
    <w:p w14:paraId="443AB1E1" w14:textId="30F424AC" w:rsidR="004F2941" w:rsidRPr="000F2FF6" w:rsidRDefault="009C3894" w:rsidP="000F2FF6">
      <w:pPr>
        <w:adjustRightInd w:val="0"/>
        <w:ind w:left="879" w:hanging="221"/>
        <w:jc w:val="left"/>
        <w:rPr>
          <w:b/>
          <w:bCs/>
        </w:rPr>
      </w:pPr>
      <w:r w:rsidRPr="000F2FF6">
        <w:rPr>
          <w:b/>
          <w:bCs/>
        </w:rPr>
        <w:t>附　則　（昭和四六年七月一日農林省令第五五号）</w:t>
      </w:r>
    </w:p>
    <w:p w14:paraId="764DA6C7" w14:textId="77777777" w:rsidR="000F2FF6" w:rsidRDefault="000F2FF6" w:rsidP="00965295">
      <w:pPr>
        <w:adjustRightInd w:val="0"/>
        <w:ind w:left="221" w:hanging="221"/>
        <w:jc w:val="left"/>
      </w:pPr>
    </w:p>
    <w:p w14:paraId="77DEE44A" w14:textId="77777777" w:rsidR="004F2941" w:rsidRDefault="009C3894" w:rsidP="00965295">
      <w:pPr>
        <w:adjustRightInd w:val="0"/>
        <w:ind w:left="221" w:hanging="221"/>
        <w:jc w:val="left"/>
      </w:pPr>
      <w:r w:rsidRPr="0076406C">
        <w:t>この省令は、公布の日から施行する。</w:t>
      </w:r>
    </w:p>
    <w:p w14:paraId="5F2903D5" w14:textId="77777777" w:rsidR="00F9017E" w:rsidRDefault="00F9017E" w:rsidP="00965295">
      <w:pPr>
        <w:adjustRightInd w:val="0"/>
        <w:ind w:left="221" w:hanging="221"/>
        <w:jc w:val="left"/>
      </w:pPr>
    </w:p>
    <w:p w14:paraId="52EA960F" w14:textId="3CD554F5" w:rsidR="004F2941" w:rsidRPr="000F2FF6" w:rsidRDefault="009C3894" w:rsidP="000F2FF6">
      <w:pPr>
        <w:adjustRightInd w:val="0"/>
        <w:ind w:left="879" w:hanging="221"/>
        <w:jc w:val="left"/>
        <w:rPr>
          <w:b/>
          <w:bCs/>
        </w:rPr>
      </w:pPr>
      <w:r w:rsidRPr="000F2FF6">
        <w:rPr>
          <w:b/>
          <w:bCs/>
        </w:rPr>
        <w:t>附　則　（昭和五一年一月二二日農林省令第二号）</w:t>
      </w:r>
    </w:p>
    <w:p w14:paraId="35303383" w14:textId="77777777" w:rsidR="000F2FF6" w:rsidRPr="000F2FF6" w:rsidRDefault="000F2FF6" w:rsidP="000F2FF6">
      <w:pPr>
        <w:adjustRightInd w:val="0"/>
        <w:ind w:left="879" w:hanging="221"/>
        <w:jc w:val="left"/>
        <w:rPr>
          <w:b/>
          <w:bCs/>
        </w:rPr>
      </w:pPr>
    </w:p>
    <w:p w14:paraId="7AFEE9A4" w14:textId="77777777" w:rsidR="004F2941" w:rsidRDefault="009C3894" w:rsidP="00965295">
      <w:pPr>
        <w:adjustRightInd w:val="0"/>
        <w:ind w:left="221" w:hanging="221"/>
        <w:jc w:val="left"/>
      </w:pPr>
      <w:r w:rsidRPr="0076406C">
        <w:t>この省令は、昭和五十一年二月一日から施行する。</w:t>
      </w:r>
    </w:p>
    <w:p w14:paraId="5E317D49" w14:textId="77777777" w:rsidR="00F9017E" w:rsidRDefault="00F9017E" w:rsidP="00965295">
      <w:pPr>
        <w:adjustRightInd w:val="0"/>
        <w:ind w:left="221" w:hanging="221"/>
        <w:jc w:val="left"/>
      </w:pPr>
    </w:p>
    <w:p w14:paraId="49AD2896" w14:textId="4384F17F" w:rsidR="004F2941" w:rsidRPr="000F2FF6" w:rsidRDefault="009C3894" w:rsidP="000F2FF6">
      <w:pPr>
        <w:adjustRightInd w:val="0"/>
        <w:ind w:left="879" w:hanging="221"/>
        <w:jc w:val="left"/>
        <w:rPr>
          <w:b/>
          <w:bCs/>
        </w:rPr>
      </w:pPr>
      <w:r w:rsidRPr="000F2FF6">
        <w:rPr>
          <w:b/>
          <w:bCs/>
        </w:rPr>
        <w:lastRenderedPageBreak/>
        <w:t>附　則　（昭和五三年三月二七日農林省令第一五号）</w:t>
      </w:r>
      <w:r w:rsidR="00866184" w:rsidRPr="000F2FF6">
        <w:rPr>
          <w:rFonts w:hint="eastAsia"/>
          <w:b/>
          <w:bCs/>
        </w:rPr>
        <w:t>〔</w:t>
      </w:r>
      <w:r w:rsidR="00866184" w:rsidRPr="000F2FF6">
        <w:rPr>
          <w:b/>
          <w:bCs/>
        </w:rPr>
        <w:t>抄</w:t>
      </w:r>
      <w:r w:rsidR="00866184" w:rsidRPr="000F2FF6">
        <w:rPr>
          <w:rFonts w:hint="eastAsia"/>
          <w:b/>
          <w:bCs/>
        </w:rPr>
        <w:t>〕</w:t>
      </w:r>
    </w:p>
    <w:p w14:paraId="5A162326" w14:textId="77777777" w:rsidR="000F2FF6" w:rsidRPr="000F2FF6" w:rsidRDefault="000F2FF6" w:rsidP="000F2FF6">
      <w:pPr>
        <w:adjustRightInd w:val="0"/>
        <w:ind w:left="879" w:hanging="221"/>
        <w:jc w:val="left"/>
        <w:rPr>
          <w:b/>
          <w:bCs/>
        </w:rPr>
      </w:pPr>
    </w:p>
    <w:p w14:paraId="682C8361" w14:textId="77777777" w:rsidR="004F2941" w:rsidRDefault="009C3894" w:rsidP="00965295">
      <w:pPr>
        <w:adjustRightInd w:val="0"/>
        <w:ind w:left="221" w:hanging="221"/>
        <w:jc w:val="left"/>
      </w:pPr>
      <w:r w:rsidRPr="0076406C">
        <w:t>１　この省令は、公布の日から施行する。</w:t>
      </w:r>
    </w:p>
    <w:p w14:paraId="3EA24248" w14:textId="77777777" w:rsidR="00F9017E" w:rsidRDefault="00F9017E" w:rsidP="00965295">
      <w:pPr>
        <w:adjustRightInd w:val="0"/>
        <w:ind w:left="221" w:hanging="221"/>
        <w:jc w:val="left"/>
      </w:pPr>
    </w:p>
    <w:p w14:paraId="43E949F3" w14:textId="2BA045CB" w:rsidR="004F2941" w:rsidRPr="000F2FF6" w:rsidRDefault="009C3894" w:rsidP="000F2FF6">
      <w:pPr>
        <w:adjustRightInd w:val="0"/>
        <w:ind w:left="879" w:hanging="221"/>
        <w:jc w:val="left"/>
        <w:rPr>
          <w:b/>
          <w:bCs/>
        </w:rPr>
      </w:pPr>
      <w:r w:rsidRPr="000F2FF6">
        <w:rPr>
          <w:b/>
          <w:bCs/>
        </w:rPr>
        <w:t>附　則　（昭和五三年四月二八日農林省令第三一号）</w:t>
      </w:r>
    </w:p>
    <w:p w14:paraId="7A4438A6" w14:textId="77777777" w:rsidR="000F2FF6" w:rsidRPr="000F2FF6" w:rsidRDefault="000F2FF6" w:rsidP="000F2FF6">
      <w:pPr>
        <w:adjustRightInd w:val="0"/>
        <w:ind w:left="879" w:hanging="221"/>
        <w:jc w:val="left"/>
        <w:rPr>
          <w:b/>
          <w:bCs/>
        </w:rPr>
      </w:pPr>
    </w:p>
    <w:p w14:paraId="7614C6F2" w14:textId="77777777" w:rsidR="004F2941" w:rsidRDefault="009C3894" w:rsidP="00965295">
      <w:pPr>
        <w:adjustRightInd w:val="0"/>
        <w:ind w:left="221" w:hanging="221"/>
        <w:jc w:val="left"/>
      </w:pPr>
      <w:r w:rsidRPr="0076406C">
        <w:t>この省令は、昭和五十三年五月一日から施行する。</w:t>
      </w:r>
    </w:p>
    <w:p w14:paraId="28972E48" w14:textId="77777777" w:rsidR="00F9017E" w:rsidRDefault="00F9017E" w:rsidP="00965295">
      <w:pPr>
        <w:adjustRightInd w:val="0"/>
        <w:ind w:left="221" w:hanging="221"/>
        <w:jc w:val="left"/>
      </w:pPr>
    </w:p>
    <w:p w14:paraId="061642A4" w14:textId="71D58D35" w:rsidR="004F2941" w:rsidRPr="000F2FF6" w:rsidRDefault="009C3894" w:rsidP="000F2FF6">
      <w:pPr>
        <w:adjustRightInd w:val="0"/>
        <w:ind w:left="879" w:hanging="221"/>
        <w:jc w:val="left"/>
        <w:rPr>
          <w:b/>
          <w:bCs/>
        </w:rPr>
      </w:pPr>
      <w:r w:rsidRPr="000F2FF6">
        <w:rPr>
          <w:b/>
          <w:bCs/>
        </w:rPr>
        <w:t>附　則　（昭和五三年七月五日農林省令第四九号）</w:t>
      </w:r>
      <w:r w:rsidR="00866184" w:rsidRPr="000F2FF6">
        <w:rPr>
          <w:rFonts w:hint="eastAsia"/>
          <w:b/>
          <w:bCs/>
        </w:rPr>
        <w:t>〔</w:t>
      </w:r>
      <w:r w:rsidR="00866184" w:rsidRPr="000F2FF6">
        <w:rPr>
          <w:b/>
          <w:bCs/>
        </w:rPr>
        <w:t>抄</w:t>
      </w:r>
      <w:r w:rsidR="00866184" w:rsidRPr="000F2FF6">
        <w:rPr>
          <w:rFonts w:hint="eastAsia"/>
          <w:b/>
          <w:bCs/>
        </w:rPr>
        <w:t>〕</w:t>
      </w:r>
    </w:p>
    <w:p w14:paraId="62D72019" w14:textId="77777777" w:rsidR="000F2FF6" w:rsidRPr="000F2FF6" w:rsidRDefault="000F2FF6" w:rsidP="000F2FF6">
      <w:pPr>
        <w:adjustRightInd w:val="0"/>
        <w:ind w:left="879" w:hanging="221"/>
        <w:jc w:val="left"/>
        <w:rPr>
          <w:b/>
          <w:bCs/>
        </w:rPr>
      </w:pPr>
    </w:p>
    <w:p w14:paraId="33317B11" w14:textId="77777777" w:rsidR="004F2941" w:rsidRDefault="009C3894" w:rsidP="00965295">
      <w:pPr>
        <w:adjustRightInd w:val="0"/>
        <w:ind w:left="221" w:hanging="221"/>
        <w:jc w:val="left"/>
      </w:pPr>
      <w:r w:rsidRPr="0076406C">
        <w:t>第一条　この省令は、公布の日から施行する。</w:t>
      </w:r>
    </w:p>
    <w:p w14:paraId="3D351BE7" w14:textId="77777777" w:rsidR="00F9017E" w:rsidRDefault="00F9017E" w:rsidP="00965295">
      <w:pPr>
        <w:adjustRightInd w:val="0"/>
        <w:ind w:left="221" w:hanging="221"/>
        <w:jc w:val="left"/>
      </w:pPr>
    </w:p>
    <w:p w14:paraId="3646C21F" w14:textId="4AD735BB" w:rsidR="004F2941" w:rsidRPr="000F2FF6" w:rsidRDefault="009C3894" w:rsidP="000F2FF6">
      <w:pPr>
        <w:adjustRightInd w:val="0"/>
        <w:ind w:left="879" w:hanging="221"/>
        <w:jc w:val="left"/>
        <w:rPr>
          <w:b/>
          <w:bCs/>
        </w:rPr>
      </w:pPr>
      <w:r w:rsidRPr="000F2FF6">
        <w:rPr>
          <w:b/>
          <w:bCs/>
        </w:rPr>
        <w:t>附　則　（昭和五六年五月二二日農林水産省令第二〇号）</w:t>
      </w:r>
      <w:r w:rsidR="00866184" w:rsidRPr="000F2FF6">
        <w:rPr>
          <w:rFonts w:hint="eastAsia"/>
          <w:b/>
          <w:bCs/>
        </w:rPr>
        <w:t>〔</w:t>
      </w:r>
      <w:r w:rsidR="00866184" w:rsidRPr="000F2FF6">
        <w:rPr>
          <w:b/>
          <w:bCs/>
        </w:rPr>
        <w:t>抄</w:t>
      </w:r>
      <w:r w:rsidR="00866184" w:rsidRPr="000F2FF6">
        <w:rPr>
          <w:rFonts w:hint="eastAsia"/>
          <w:b/>
          <w:bCs/>
        </w:rPr>
        <w:t>〕</w:t>
      </w:r>
    </w:p>
    <w:p w14:paraId="4CC61459" w14:textId="77777777" w:rsidR="000F2FF6" w:rsidRPr="000F2FF6" w:rsidRDefault="000F2FF6" w:rsidP="000F2FF6">
      <w:pPr>
        <w:adjustRightInd w:val="0"/>
        <w:ind w:left="879" w:hanging="221"/>
        <w:jc w:val="left"/>
        <w:rPr>
          <w:b/>
          <w:bCs/>
        </w:rPr>
      </w:pPr>
    </w:p>
    <w:p w14:paraId="2369E461" w14:textId="77777777" w:rsidR="004F2941" w:rsidRDefault="009C3894" w:rsidP="00965295">
      <w:pPr>
        <w:adjustRightInd w:val="0"/>
        <w:ind w:left="221" w:hanging="221"/>
        <w:jc w:val="left"/>
      </w:pPr>
      <w:r w:rsidRPr="0076406C">
        <w:t>１　この省令は、昭和五十六年六月一日から施行する。</w:t>
      </w:r>
    </w:p>
    <w:p w14:paraId="6F969370" w14:textId="77777777" w:rsidR="00F9017E" w:rsidRDefault="00F9017E" w:rsidP="00965295">
      <w:pPr>
        <w:adjustRightInd w:val="0"/>
        <w:ind w:left="221" w:hanging="221"/>
        <w:jc w:val="left"/>
      </w:pPr>
    </w:p>
    <w:p w14:paraId="04F8AEA7" w14:textId="397C4602" w:rsidR="004F2941" w:rsidRPr="000F2FF6" w:rsidRDefault="009C3894" w:rsidP="000F2FF6">
      <w:pPr>
        <w:adjustRightInd w:val="0"/>
        <w:ind w:left="879" w:hanging="221"/>
        <w:jc w:val="left"/>
        <w:rPr>
          <w:b/>
          <w:bCs/>
        </w:rPr>
      </w:pPr>
      <w:r w:rsidRPr="000F2FF6">
        <w:rPr>
          <w:b/>
          <w:bCs/>
        </w:rPr>
        <w:t>附　則　（昭和五八年七月三〇日農林水産省令第二六号）</w:t>
      </w:r>
    </w:p>
    <w:p w14:paraId="437D7A25" w14:textId="77777777" w:rsidR="000F2FF6" w:rsidRPr="000F2FF6" w:rsidRDefault="000F2FF6" w:rsidP="000F2FF6">
      <w:pPr>
        <w:adjustRightInd w:val="0"/>
        <w:ind w:left="879" w:hanging="221"/>
        <w:jc w:val="left"/>
        <w:rPr>
          <w:b/>
          <w:bCs/>
        </w:rPr>
      </w:pPr>
    </w:p>
    <w:p w14:paraId="4FE62299" w14:textId="77777777" w:rsidR="004F2941" w:rsidRDefault="009C3894" w:rsidP="00965295">
      <w:pPr>
        <w:adjustRightInd w:val="0"/>
        <w:ind w:left="221" w:hanging="221"/>
        <w:jc w:val="left"/>
      </w:pPr>
      <w:r w:rsidRPr="0076406C">
        <w:t>この省令は、外国事業者による型式承認等の取得の円滑化のための関係法律の一部を改正する法律（昭和五十八年法律第五十七号）の施行の日（昭和五十八年八月一日）から施行する。</w:t>
      </w:r>
    </w:p>
    <w:p w14:paraId="55CD0B6F" w14:textId="77777777" w:rsidR="00F9017E" w:rsidRDefault="00F9017E" w:rsidP="00965295">
      <w:pPr>
        <w:adjustRightInd w:val="0"/>
        <w:ind w:left="221" w:hanging="221"/>
        <w:jc w:val="left"/>
      </w:pPr>
    </w:p>
    <w:p w14:paraId="08098BDA" w14:textId="7EA33249" w:rsidR="004F2941" w:rsidRPr="000F2FF6" w:rsidRDefault="009C3894" w:rsidP="000F2FF6">
      <w:pPr>
        <w:adjustRightInd w:val="0"/>
        <w:ind w:left="879" w:hanging="221"/>
        <w:jc w:val="left"/>
        <w:rPr>
          <w:b/>
          <w:bCs/>
        </w:rPr>
      </w:pPr>
      <w:r w:rsidRPr="000F2FF6">
        <w:rPr>
          <w:b/>
          <w:bCs/>
        </w:rPr>
        <w:t>附　則　（昭和五八年一二月二六日農林水産省令第五七号）</w:t>
      </w:r>
    </w:p>
    <w:p w14:paraId="6ACE3C60" w14:textId="77777777" w:rsidR="000F2FF6" w:rsidRPr="000F2FF6" w:rsidRDefault="000F2FF6" w:rsidP="000F2FF6">
      <w:pPr>
        <w:adjustRightInd w:val="0"/>
        <w:ind w:left="879" w:hanging="221"/>
        <w:jc w:val="left"/>
        <w:rPr>
          <w:b/>
          <w:bCs/>
        </w:rPr>
      </w:pPr>
    </w:p>
    <w:p w14:paraId="5A7F6B6D" w14:textId="77777777" w:rsidR="004F2941" w:rsidRDefault="009C3894" w:rsidP="00965295">
      <w:pPr>
        <w:adjustRightInd w:val="0"/>
        <w:ind w:left="221" w:hanging="221"/>
        <w:jc w:val="left"/>
      </w:pPr>
      <w:r w:rsidRPr="0076406C">
        <w:t>この省令は、行政事務の簡素合理化及び整理に関する法律（昭和五十八年法律第八十三号）第二十六条の規定の施行の日（昭和五十九年三月一日）から施行する。</w:t>
      </w:r>
    </w:p>
    <w:p w14:paraId="4D869B4D" w14:textId="77777777" w:rsidR="00F9017E" w:rsidRDefault="00F9017E" w:rsidP="00965295">
      <w:pPr>
        <w:adjustRightInd w:val="0"/>
        <w:ind w:left="221" w:hanging="221"/>
        <w:jc w:val="left"/>
      </w:pPr>
    </w:p>
    <w:p w14:paraId="10781672" w14:textId="363C9756" w:rsidR="004F2941" w:rsidRPr="000F2FF6" w:rsidRDefault="009C3894" w:rsidP="000F2FF6">
      <w:pPr>
        <w:adjustRightInd w:val="0"/>
        <w:ind w:left="879" w:hanging="221"/>
        <w:jc w:val="left"/>
        <w:rPr>
          <w:b/>
          <w:bCs/>
        </w:rPr>
      </w:pPr>
      <w:r w:rsidRPr="000F2FF6">
        <w:rPr>
          <w:b/>
          <w:bCs/>
        </w:rPr>
        <w:t>附　則　（昭和五九年五月一五日農林水産省令第一九号）</w:t>
      </w:r>
    </w:p>
    <w:p w14:paraId="522C79F8" w14:textId="77777777" w:rsidR="000F2FF6" w:rsidRPr="000F2FF6" w:rsidRDefault="000F2FF6" w:rsidP="000F2FF6">
      <w:pPr>
        <w:adjustRightInd w:val="0"/>
        <w:ind w:left="879" w:hanging="221"/>
        <w:jc w:val="left"/>
        <w:rPr>
          <w:b/>
          <w:bCs/>
        </w:rPr>
      </w:pPr>
    </w:p>
    <w:p w14:paraId="5EF3A66C" w14:textId="77777777" w:rsidR="004F2941" w:rsidRDefault="009C3894" w:rsidP="00965295">
      <w:pPr>
        <w:adjustRightInd w:val="0"/>
        <w:ind w:left="221" w:hanging="221"/>
        <w:jc w:val="left"/>
      </w:pPr>
      <w:r w:rsidRPr="0076406C">
        <w:t>この省令は、各種手数料等の額の改定及び規定の合理化に関する法律（昭和五十九年法律第二十三号）の施行の日（昭和五十九年五月二十一日）から施行する。</w:t>
      </w:r>
    </w:p>
    <w:p w14:paraId="79483FA8" w14:textId="77777777" w:rsidR="00F9017E" w:rsidRDefault="00F9017E" w:rsidP="00965295">
      <w:pPr>
        <w:adjustRightInd w:val="0"/>
        <w:ind w:left="221" w:hanging="221"/>
        <w:jc w:val="left"/>
      </w:pPr>
    </w:p>
    <w:p w14:paraId="6A6A1B51" w14:textId="4000C9BD" w:rsidR="004F2941" w:rsidRPr="000F2FF6" w:rsidRDefault="009C3894" w:rsidP="000F2FF6">
      <w:pPr>
        <w:adjustRightInd w:val="0"/>
        <w:ind w:left="879" w:hanging="221"/>
        <w:jc w:val="left"/>
        <w:rPr>
          <w:b/>
          <w:bCs/>
        </w:rPr>
      </w:pPr>
      <w:r w:rsidRPr="000F2FF6">
        <w:rPr>
          <w:b/>
          <w:bCs/>
        </w:rPr>
        <w:t>附　則　（平成五年四月一日農林水産省令第一二号）</w:t>
      </w:r>
    </w:p>
    <w:p w14:paraId="4B83985C" w14:textId="77777777" w:rsidR="000F2FF6" w:rsidRDefault="000F2FF6" w:rsidP="000F2FF6">
      <w:pPr>
        <w:adjustRightInd w:val="0"/>
        <w:ind w:left="879" w:hanging="221"/>
        <w:jc w:val="left"/>
      </w:pPr>
    </w:p>
    <w:p w14:paraId="16987087" w14:textId="77777777" w:rsidR="004F2941" w:rsidRDefault="009C3894" w:rsidP="00965295">
      <w:pPr>
        <w:adjustRightInd w:val="0"/>
        <w:ind w:left="221" w:hanging="221"/>
        <w:jc w:val="left"/>
      </w:pPr>
      <w:r w:rsidRPr="0076406C">
        <w:t>１　この省令は、公布の日から施行する。</w:t>
      </w:r>
    </w:p>
    <w:p w14:paraId="4B7BABDC" w14:textId="77777777" w:rsidR="004F2941" w:rsidRDefault="009C3894" w:rsidP="00965295">
      <w:pPr>
        <w:adjustRightInd w:val="0"/>
        <w:ind w:left="221" w:hanging="221"/>
        <w:jc w:val="left"/>
      </w:pPr>
      <w:r w:rsidRPr="0076406C">
        <w:t>２　この省令による改正前の肥料取締法施行規則、植物防疫法施行規則、農薬取締法施行規則、繭糸価格安定法施行規則、繭検定規則、農業機械化促進法施行規則、大豆なたね交付金暫定措置法施行規則、生糸検査規則、家畜改良増殖法施行規則、犬の輸出入検疫規則、家畜伝染病予防法施行規則、酪農及び肉用牛生産の振興に関する法律施行規則、家畜取引法施行規則、動物用医薬品等取締規則、家畜商法施行規則、牛及び豚のうち純粋種の繁殖用のもの並びに暫定税率を適用しない馬の証明書の発給に関す</w:t>
      </w:r>
      <w:r w:rsidRPr="0076406C">
        <w:lastRenderedPageBreak/>
        <w:t>る省令、飼料の安全性の確保及び品質の改善に関する法律施行規則、卸売市場法施行規則、農林水産省関係研究交流促進法施行規則、食糧管理法施行規則、林業種苗法施行規則、漁船法施行規則、指定漁業の許可及び取締り等に関する省令、日本国と大韓民国との間の漁業に関する協定第二条の共同規制水域等におけるさばつり漁業及び沿岸漁業等の取締りに関する省令、北太平洋の海域におけるずわいがに等漁業の取締りに関する省令、いかつり漁業の取締りに関する省令、ずわいがに漁業等の取締りに関する省令、北太平洋の海域におけるつぶ漁業の取締りに関する省令、大西洋の海域におけるはえなわ等漁業の取締りに関する省令、かじき等流し網漁業の取締りに関する省令、いか流し網漁業の取締りに関する省令、黄海及び東支那海の海域におけるふぐはえなわ漁業の取締りに関する省令、べにずわいがに漁業の取締りに関する省令及び小型まぐろはえ縄漁業の取締りに関する省令</w:t>
      </w:r>
      <w:r w:rsidRPr="0076406C">
        <w:rPr>
          <w:rFonts w:hint="eastAsia"/>
        </w:rPr>
        <w:t>（以下「関係省令」という。）</w:t>
      </w:r>
      <w:r w:rsidRPr="0076406C">
        <w:t>に規定する</w:t>
      </w:r>
      <w:r w:rsidRPr="0076406C">
        <w:rPr>
          <w:rFonts w:hint="eastAsia"/>
        </w:rPr>
        <w:t>様式による書面は</w:t>
      </w:r>
      <w:r w:rsidRPr="0076406C">
        <w:t>、</w:t>
      </w:r>
      <w:r w:rsidRPr="0076406C">
        <w:rPr>
          <w:rFonts w:hint="eastAsia"/>
        </w:rPr>
        <w:t>平成六年三月三十一日までの間は、これを使用することができる</w:t>
      </w:r>
      <w:r w:rsidRPr="0076406C">
        <w:t>。</w:t>
      </w:r>
    </w:p>
    <w:p w14:paraId="22E071C4" w14:textId="77777777" w:rsidR="004F2941" w:rsidRDefault="009C3894" w:rsidP="00965295">
      <w:pPr>
        <w:adjustRightInd w:val="0"/>
        <w:ind w:left="221" w:hanging="221"/>
        <w:jc w:val="left"/>
      </w:pPr>
      <w:r w:rsidRPr="0076406C">
        <w:t>３　平成六年三月三十一日以前に使用されたこの省令による改正前の関係省令に規定する様式による書面は、この省令による改正後の関係省令に規定する様式による書面とみなす。</w:t>
      </w:r>
    </w:p>
    <w:p w14:paraId="348B17C9" w14:textId="77777777" w:rsidR="00F9017E" w:rsidRDefault="00F9017E" w:rsidP="00965295">
      <w:pPr>
        <w:adjustRightInd w:val="0"/>
        <w:ind w:left="221" w:hanging="221"/>
        <w:jc w:val="left"/>
      </w:pPr>
    </w:p>
    <w:p w14:paraId="1159148A" w14:textId="63BF14BA" w:rsidR="004F2941" w:rsidRPr="000F2FF6" w:rsidRDefault="009C3894" w:rsidP="000F2FF6">
      <w:pPr>
        <w:adjustRightInd w:val="0"/>
        <w:ind w:left="879" w:hanging="221"/>
        <w:jc w:val="left"/>
        <w:rPr>
          <w:b/>
          <w:bCs/>
        </w:rPr>
      </w:pPr>
      <w:r w:rsidRPr="000F2FF6">
        <w:rPr>
          <w:b/>
          <w:bCs/>
        </w:rPr>
        <w:t>附　則　（平成八年一〇月二九日農林水産省令第六〇号）</w:t>
      </w:r>
    </w:p>
    <w:p w14:paraId="1A3428BB" w14:textId="77777777" w:rsidR="000F2FF6" w:rsidRPr="000F2FF6" w:rsidRDefault="000F2FF6" w:rsidP="000F2FF6">
      <w:pPr>
        <w:adjustRightInd w:val="0"/>
        <w:ind w:left="879" w:hanging="221"/>
        <w:jc w:val="left"/>
        <w:rPr>
          <w:b/>
          <w:bCs/>
        </w:rPr>
      </w:pPr>
    </w:p>
    <w:p w14:paraId="00F4A880" w14:textId="77777777" w:rsidR="004F2941" w:rsidRDefault="009C3894" w:rsidP="00965295">
      <w:pPr>
        <w:adjustRightInd w:val="0"/>
        <w:ind w:left="221" w:hanging="221"/>
        <w:jc w:val="left"/>
      </w:pPr>
      <w:r w:rsidRPr="0076406C">
        <w:t>この省令は、公布の日から施行する。</w:t>
      </w:r>
    </w:p>
    <w:p w14:paraId="7334A2D3" w14:textId="77777777" w:rsidR="00F9017E" w:rsidRDefault="00F9017E" w:rsidP="00965295">
      <w:pPr>
        <w:adjustRightInd w:val="0"/>
        <w:ind w:left="221" w:hanging="221"/>
        <w:jc w:val="left"/>
      </w:pPr>
    </w:p>
    <w:p w14:paraId="7368F2FB" w14:textId="571C494B" w:rsidR="004F2941" w:rsidRPr="000F2FF6" w:rsidRDefault="009C3894" w:rsidP="000F2FF6">
      <w:pPr>
        <w:adjustRightInd w:val="0"/>
        <w:ind w:left="879" w:hanging="221"/>
        <w:jc w:val="left"/>
        <w:rPr>
          <w:b/>
          <w:bCs/>
        </w:rPr>
      </w:pPr>
      <w:r w:rsidRPr="000F2FF6">
        <w:rPr>
          <w:b/>
          <w:bCs/>
        </w:rPr>
        <w:t>附　則　（平成一一年一月一一日農林水産省令第一号）</w:t>
      </w:r>
      <w:r w:rsidR="00866184" w:rsidRPr="000F2FF6">
        <w:rPr>
          <w:rFonts w:hint="eastAsia"/>
          <w:b/>
          <w:bCs/>
        </w:rPr>
        <w:t>〔</w:t>
      </w:r>
      <w:r w:rsidR="00866184" w:rsidRPr="000F2FF6">
        <w:rPr>
          <w:b/>
          <w:bCs/>
        </w:rPr>
        <w:t>抄</w:t>
      </w:r>
      <w:r w:rsidR="00866184" w:rsidRPr="000F2FF6">
        <w:rPr>
          <w:rFonts w:hint="eastAsia"/>
          <w:b/>
          <w:bCs/>
        </w:rPr>
        <w:t>〕</w:t>
      </w:r>
    </w:p>
    <w:p w14:paraId="171C0C80" w14:textId="77777777" w:rsidR="000F2FF6" w:rsidRPr="000F2FF6" w:rsidRDefault="000F2FF6" w:rsidP="000F2FF6">
      <w:pPr>
        <w:adjustRightInd w:val="0"/>
        <w:ind w:left="879" w:hanging="221"/>
        <w:jc w:val="left"/>
        <w:rPr>
          <w:b/>
          <w:bCs/>
        </w:rPr>
      </w:pPr>
    </w:p>
    <w:p w14:paraId="5F969C98" w14:textId="77777777" w:rsidR="004F2941" w:rsidRDefault="009C3894" w:rsidP="00965295">
      <w:pPr>
        <w:adjustRightInd w:val="0"/>
        <w:ind w:left="221" w:hanging="221"/>
        <w:jc w:val="left"/>
      </w:pPr>
      <w:r w:rsidRPr="0076406C">
        <w:t>１　この省令は、公布の日から施行する。</w:t>
      </w:r>
    </w:p>
    <w:p w14:paraId="51C1C6CD" w14:textId="77777777" w:rsidR="004F2941" w:rsidRDefault="009C3894" w:rsidP="00965295">
      <w:pPr>
        <w:adjustRightInd w:val="0"/>
        <w:ind w:left="221" w:hanging="221"/>
        <w:jc w:val="left"/>
      </w:pPr>
      <w:r w:rsidRPr="0076406C">
        <w:t>２　この省令による改正前の土地改良法施行規則、獣医師法施行規則、家畜等の無償貸付及び譲与等に関する省令、肥料取締法施行規則、病菌害虫防除用機具貸付規則、植物防疫法施行規則、家畜改良増殖法施行規則、犬の輸出入検疫規則、農薬取締法施行規則、農産物検査法施行規則、家畜伝染病予防法施行規則、専門技術員資格試験等に関する省令、農業機械化促進法施行規則、養鶏振興法施行規則、日本国と大韓民国との間の漁業に関する協定第二条の共同規制水域等におけるさばつり漁業及び沿岸漁業等の取締りに関する省令、林業種苗法施行規則、卸売市場法施行規則、漁業操業に関する日本国政府とソヴィエト社会主義共和国連邦政府との間の協定第一条</w:t>
      </w:r>
      <w:r w:rsidRPr="0076406C">
        <w:rPr>
          <w:rFonts w:hint="eastAsia"/>
        </w:rPr>
        <w:t>１</w:t>
      </w:r>
      <w:r w:rsidRPr="0076406C">
        <w:t>の日本国沿岸の地先沖合の公海水域における漁業の操業の調整に関する省令、分収林特別措置法施行規則、農林水産省関係研究交流促進法施行規則、アリモドキゾウムシの緊急防除に関する省令、牛及び豚のうち純粋種の繁殖用のもの並びに無税を適用する馬の証明書の発給に関する省令、野菜栽培用の豆の証明書の発給に関する省令、ナシ枝枯細菌病菌の緊急防除を行うために必要な措置に関する省令及びイモゾウムシの緊急防除に関する省令（以下「関係省令」という。）に規定する様式による書面は、平成十一年三月三十一日までの間は、これを使用することができる。</w:t>
      </w:r>
    </w:p>
    <w:p w14:paraId="698BE66A" w14:textId="77777777" w:rsidR="004F2941" w:rsidRDefault="009C3894" w:rsidP="00965295">
      <w:pPr>
        <w:adjustRightInd w:val="0"/>
        <w:ind w:left="221" w:hanging="221"/>
        <w:jc w:val="left"/>
      </w:pPr>
      <w:r w:rsidRPr="0076406C">
        <w:t>４　平成十一年三月</w:t>
      </w:r>
      <w:r w:rsidRPr="0076406C">
        <w:rPr>
          <w:rFonts w:hint="eastAsia"/>
        </w:rPr>
        <w:t>三十一日以前に使用された</w:t>
      </w:r>
      <w:r w:rsidRPr="0076406C">
        <w:t>この省令による</w:t>
      </w:r>
      <w:r w:rsidRPr="0076406C">
        <w:rPr>
          <w:rFonts w:hint="eastAsia"/>
        </w:rPr>
        <w:t>改正前</w:t>
      </w:r>
      <w:r w:rsidRPr="0076406C">
        <w:t>の関係省令に規定する様式による書面は、この省令による改正後の関係省令に規定する様式による書面</w:t>
      </w:r>
      <w:r w:rsidRPr="0076406C">
        <w:lastRenderedPageBreak/>
        <w:t>とみなす。</w:t>
      </w:r>
    </w:p>
    <w:p w14:paraId="488A924F" w14:textId="77777777" w:rsidR="00F9017E" w:rsidRDefault="00F9017E" w:rsidP="00965295">
      <w:pPr>
        <w:adjustRightInd w:val="0"/>
        <w:ind w:left="221" w:hanging="221"/>
        <w:jc w:val="left"/>
      </w:pPr>
    </w:p>
    <w:p w14:paraId="0F0144B9" w14:textId="45577E06" w:rsidR="004F2941" w:rsidRPr="000F2FF6" w:rsidRDefault="009C3894" w:rsidP="000F2FF6">
      <w:pPr>
        <w:adjustRightInd w:val="0"/>
        <w:ind w:left="879" w:hanging="221"/>
        <w:jc w:val="left"/>
        <w:rPr>
          <w:b/>
          <w:bCs/>
        </w:rPr>
      </w:pPr>
      <w:r w:rsidRPr="000F2FF6">
        <w:rPr>
          <w:b/>
          <w:bCs/>
        </w:rPr>
        <w:t>附　則　（平成一一年三月三〇日農林水産省令第一五号）</w:t>
      </w:r>
    </w:p>
    <w:p w14:paraId="6A507F36" w14:textId="77777777" w:rsidR="000F2FF6" w:rsidRPr="000F2FF6" w:rsidRDefault="000F2FF6" w:rsidP="000F2FF6">
      <w:pPr>
        <w:adjustRightInd w:val="0"/>
        <w:ind w:left="879" w:hanging="221"/>
        <w:jc w:val="left"/>
        <w:rPr>
          <w:b/>
          <w:bCs/>
        </w:rPr>
      </w:pPr>
    </w:p>
    <w:p w14:paraId="1EE4973A" w14:textId="77777777" w:rsidR="004F2941" w:rsidRDefault="009C3894" w:rsidP="00965295">
      <w:pPr>
        <w:adjustRightInd w:val="0"/>
        <w:ind w:left="221" w:hanging="221"/>
        <w:jc w:val="left"/>
      </w:pPr>
      <w:r w:rsidRPr="0076406C">
        <w:t>この省令は、公布の日から施行する。</w:t>
      </w:r>
    </w:p>
    <w:p w14:paraId="4B604DDE" w14:textId="77777777" w:rsidR="00F9017E" w:rsidRDefault="00F9017E" w:rsidP="00965295">
      <w:pPr>
        <w:adjustRightInd w:val="0"/>
        <w:ind w:left="221" w:hanging="221"/>
        <w:jc w:val="left"/>
      </w:pPr>
    </w:p>
    <w:p w14:paraId="72C45746" w14:textId="071BAA48" w:rsidR="004F2941" w:rsidRPr="000F2FF6" w:rsidRDefault="009C3894" w:rsidP="000F2FF6">
      <w:pPr>
        <w:adjustRightInd w:val="0"/>
        <w:ind w:left="879" w:hanging="221"/>
        <w:jc w:val="left"/>
        <w:rPr>
          <w:b/>
          <w:bCs/>
        </w:rPr>
      </w:pPr>
      <w:r w:rsidRPr="000F2FF6">
        <w:rPr>
          <w:b/>
          <w:bCs/>
        </w:rPr>
        <w:t>附　則　（平成一二年九月一日農林水産省令第八二号）</w:t>
      </w:r>
      <w:r w:rsidR="00866184" w:rsidRPr="000F2FF6">
        <w:rPr>
          <w:rFonts w:hint="eastAsia"/>
          <w:b/>
          <w:bCs/>
        </w:rPr>
        <w:t>〔</w:t>
      </w:r>
      <w:r w:rsidR="00866184" w:rsidRPr="000F2FF6">
        <w:rPr>
          <w:b/>
          <w:bCs/>
        </w:rPr>
        <w:t>抄</w:t>
      </w:r>
      <w:r w:rsidR="00866184" w:rsidRPr="000F2FF6">
        <w:rPr>
          <w:rFonts w:hint="eastAsia"/>
          <w:b/>
          <w:bCs/>
        </w:rPr>
        <w:t>〕</w:t>
      </w:r>
    </w:p>
    <w:p w14:paraId="3E85B6E0" w14:textId="77777777" w:rsidR="009712D5" w:rsidRDefault="009712D5" w:rsidP="00965295">
      <w:pPr>
        <w:adjustRightInd w:val="0"/>
        <w:ind w:left="221" w:hanging="221"/>
        <w:jc w:val="left"/>
      </w:pPr>
    </w:p>
    <w:p w14:paraId="5CBBCBFB" w14:textId="57C51364" w:rsidR="004F2941" w:rsidRDefault="009C3894" w:rsidP="000F2FF6">
      <w:pPr>
        <w:adjustRightInd w:val="0"/>
        <w:ind w:left="442" w:hanging="221"/>
        <w:jc w:val="left"/>
      </w:pPr>
      <w:r w:rsidRPr="0076406C">
        <w:t>（施行期日）</w:t>
      </w:r>
    </w:p>
    <w:p w14:paraId="10176684" w14:textId="77777777" w:rsidR="004F2941" w:rsidRDefault="009C3894" w:rsidP="00965295">
      <w:pPr>
        <w:adjustRightInd w:val="0"/>
        <w:ind w:left="221" w:hanging="221"/>
        <w:jc w:val="left"/>
      </w:pPr>
      <w:r w:rsidRPr="0076406C">
        <w:t>第一条　この省令は、内閣法の一部を改正する法律（平成十一年法律第八十八号）の施行の日（平成十三年一月六日）から施行する。</w:t>
      </w:r>
    </w:p>
    <w:p w14:paraId="0F81B44C" w14:textId="77777777" w:rsidR="00F9017E" w:rsidRDefault="00F9017E" w:rsidP="00965295">
      <w:pPr>
        <w:adjustRightInd w:val="0"/>
        <w:ind w:left="221" w:hanging="221"/>
        <w:jc w:val="left"/>
      </w:pPr>
    </w:p>
    <w:p w14:paraId="6AE48A30" w14:textId="489822F4" w:rsidR="004F2941" w:rsidRDefault="009C3894" w:rsidP="00965295">
      <w:pPr>
        <w:adjustRightInd w:val="0"/>
        <w:ind w:left="221" w:hanging="221"/>
        <w:jc w:val="left"/>
      </w:pPr>
      <w:r w:rsidRPr="0076406C">
        <w:t>附　則　（平成一三年三月二二日農林水産省令第五九号）</w:t>
      </w:r>
      <w:r w:rsidR="00866184" w:rsidRPr="0076406C">
        <w:rPr>
          <w:rFonts w:hint="eastAsia"/>
        </w:rPr>
        <w:t>〔</w:t>
      </w:r>
      <w:r w:rsidR="00866184" w:rsidRPr="0076406C">
        <w:t>抄</w:t>
      </w:r>
      <w:r w:rsidR="00866184" w:rsidRPr="0076406C">
        <w:rPr>
          <w:rFonts w:hint="eastAsia"/>
        </w:rPr>
        <w:t>〕</w:t>
      </w:r>
    </w:p>
    <w:p w14:paraId="61035447" w14:textId="77777777" w:rsidR="009712D5" w:rsidRDefault="009712D5" w:rsidP="00965295">
      <w:pPr>
        <w:adjustRightInd w:val="0"/>
        <w:ind w:left="221" w:hanging="221"/>
        <w:jc w:val="left"/>
      </w:pPr>
    </w:p>
    <w:p w14:paraId="3B1CA772" w14:textId="2FB5802F" w:rsidR="004F2941" w:rsidRDefault="009C3894" w:rsidP="000F2FF6">
      <w:pPr>
        <w:adjustRightInd w:val="0"/>
        <w:ind w:left="442" w:hanging="221"/>
        <w:jc w:val="left"/>
      </w:pPr>
      <w:r w:rsidRPr="0076406C">
        <w:t>（施行期日）</w:t>
      </w:r>
    </w:p>
    <w:p w14:paraId="08487146" w14:textId="77777777" w:rsidR="004F2941" w:rsidRDefault="009C3894" w:rsidP="00965295">
      <w:pPr>
        <w:adjustRightInd w:val="0"/>
        <w:ind w:left="221" w:hanging="221"/>
        <w:jc w:val="left"/>
      </w:pPr>
      <w:r w:rsidRPr="0076406C">
        <w:t>第一条　この省令は、平成十三年四月一日から施行する。</w:t>
      </w:r>
    </w:p>
    <w:p w14:paraId="747913D1" w14:textId="77777777" w:rsidR="009712D5" w:rsidRDefault="009712D5" w:rsidP="00965295">
      <w:pPr>
        <w:adjustRightInd w:val="0"/>
        <w:ind w:left="221" w:hanging="221"/>
        <w:jc w:val="left"/>
      </w:pPr>
    </w:p>
    <w:p w14:paraId="311690FA" w14:textId="2AC57728" w:rsidR="004F2941" w:rsidRDefault="009C3894" w:rsidP="000F2FF6">
      <w:pPr>
        <w:adjustRightInd w:val="0"/>
        <w:ind w:left="442" w:hanging="221"/>
        <w:jc w:val="left"/>
      </w:pPr>
      <w:r w:rsidRPr="0076406C">
        <w:t>（処分、申請等に関する経過措置）</w:t>
      </w:r>
    </w:p>
    <w:p w14:paraId="20441243" w14:textId="77777777" w:rsidR="004F2941" w:rsidRDefault="009C3894" w:rsidP="00965295">
      <w:pPr>
        <w:adjustRightInd w:val="0"/>
        <w:ind w:left="221" w:hanging="221"/>
        <w:jc w:val="left"/>
      </w:pPr>
      <w:r w:rsidRPr="0076406C">
        <w:t>第三条　この省令の施行前に改正前のそれぞれの省令の規定によりされた承認等の処分その他の行為（以下「承認等の行為」という。）又はこの省令の施行の際現に改正前のそれぞれの省令の規定によりされている承認等の申請その他の行為</w:t>
      </w:r>
      <w:r w:rsidRPr="0076406C">
        <w:rPr>
          <w:rFonts w:hint="eastAsia"/>
        </w:rPr>
        <w:t>（以下「申請等の行為」という。）</w:t>
      </w:r>
      <w:r w:rsidRPr="0076406C">
        <w:t>は、この省令の施行の日以後における改正後のそれぞれの省令の適用については、改正後のそれぞれの省令の相当規定によりされた承認等の行為又は申請等の行為とみなす。</w:t>
      </w:r>
    </w:p>
    <w:p w14:paraId="10B960D0" w14:textId="77777777" w:rsidR="009712D5" w:rsidRDefault="009712D5" w:rsidP="00965295">
      <w:pPr>
        <w:adjustRightInd w:val="0"/>
        <w:ind w:left="221" w:hanging="221"/>
        <w:jc w:val="left"/>
      </w:pPr>
    </w:p>
    <w:p w14:paraId="12D6608F" w14:textId="63FA3468" w:rsidR="004F2941" w:rsidRPr="000F2FF6" w:rsidRDefault="009C3894" w:rsidP="000F2FF6">
      <w:pPr>
        <w:adjustRightInd w:val="0"/>
        <w:ind w:left="879" w:hanging="221"/>
        <w:jc w:val="left"/>
        <w:rPr>
          <w:b/>
          <w:bCs/>
        </w:rPr>
      </w:pPr>
      <w:r w:rsidRPr="000F2FF6">
        <w:rPr>
          <w:b/>
          <w:bCs/>
        </w:rPr>
        <w:t>附　則　（平成一三年三月三〇日農林水産省令第七七号）</w:t>
      </w:r>
    </w:p>
    <w:p w14:paraId="19F44988" w14:textId="77777777" w:rsidR="000F2FF6" w:rsidRPr="000F2FF6" w:rsidRDefault="000F2FF6" w:rsidP="000F2FF6">
      <w:pPr>
        <w:adjustRightInd w:val="0"/>
        <w:ind w:left="879" w:hanging="221"/>
        <w:jc w:val="left"/>
        <w:rPr>
          <w:b/>
          <w:bCs/>
        </w:rPr>
      </w:pPr>
    </w:p>
    <w:p w14:paraId="4826397F" w14:textId="77777777" w:rsidR="004F2941" w:rsidRDefault="009C3894" w:rsidP="00965295">
      <w:pPr>
        <w:adjustRightInd w:val="0"/>
        <w:ind w:left="221" w:hanging="221"/>
        <w:jc w:val="left"/>
      </w:pPr>
      <w:r w:rsidRPr="0076406C">
        <w:t>この省令は、平成十三年四月一日から施行する。</w:t>
      </w:r>
    </w:p>
    <w:p w14:paraId="191D6479" w14:textId="77777777" w:rsidR="009712D5" w:rsidRDefault="009712D5" w:rsidP="00965295">
      <w:pPr>
        <w:adjustRightInd w:val="0"/>
        <w:ind w:left="221" w:hanging="221"/>
        <w:jc w:val="left"/>
      </w:pPr>
    </w:p>
    <w:p w14:paraId="1D0DE705" w14:textId="32C3B5AC" w:rsidR="004F2941" w:rsidRPr="000F2FF6" w:rsidRDefault="009C3894" w:rsidP="000F2FF6">
      <w:pPr>
        <w:adjustRightInd w:val="0"/>
        <w:ind w:left="879" w:hanging="221"/>
        <w:jc w:val="left"/>
        <w:rPr>
          <w:b/>
          <w:bCs/>
        </w:rPr>
      </w:pPr>
      <w:r w:rsidRPr="000F2FF6">
        <w:rPr>
          <w:b/>
          <w:bCs/>
        </w:rPr>
        <w:t>附　則　（平成一四年七月一九日農林水産省令第六五号）</w:t>
      </w:r>
    </w:p>
    <w:p w14:paraId="1607630D" w14:textId="77777777" w:rsidR="00FA6414" w:rsidRDefault="00FA6414" w:rsidP="00965295">
      <w:pPr>
        <w:adjustRightInd w:val="0"/>
        <w:ind w:left="221" w:hanging="221"/>
        <w:jc w:val="left"/>
      </w:pPr>
    </w:p>
    <w:p w14:paraId="4DFD1800" w14:textId="6C305A5C" w:rsidR="004F2941" w:rsidRDefault="009C3894" w:rsidP="00965295">
      <w:pPr>
        <w:adjustRightInd w:val="0"/>
        <w:ind w:left="221" w:hanging="221"/>
        <w:jc w:val="left"/>
      </w:pPr>
      <w:r w:rsidRPr="0076406C">
        <w:t>この省令は、公布の日から施行する。</w:t>
      </w:r>
    </w:p>
    <w:p w14:paraId="123A9D74" w14:textId="77777777" w:rsidR="009712D5" w:rsidRDefault="009712D5" w:rsidP="00965295">
      <w:pPr>
        <w:adjustRightInd w:val="0"/>
        <w:ind w:left="221" w:hanging="221"/>
        <w:jc w:val="left"/>
      </w:pPr>
    </w:p>
    <w:p w14:paraId="032A0BE3" w14:textId="17A43965" w:rsidR="004F2941" w:rsidRPr="000F2FF6" w:rsidRDefault="009C3894" w:rsidP="000F2FF6">
      <w:pPr>
        <w:adjustRightInd w:val="0"/>
        <w:ind w:left="879" w:hanging="221"/>
        <w:jc w:val="left"/>
        <w:rPr>
          <w:b/>
          <w:bCs/>
        </w:rPr>
      </w:pPr>
      <w:r w:rsidRPr="000F2FF6">
        <w:rPr>
          <w:b/>
          <w:bCs/>
        </w:rPr>
        <w:t>附　則　（平成一五年三月六日農林水産省令第一三号）</w:t>
      </w:r>
    </w:p>
    <w:p w14:paraId="16F8362A" w14:textId="77777777" w:rsidR="000F2FF6" w:rsidRPr="000F2FF6" w:rsidRDefault="000F2FF6" w:rsidP="000F2FF6">
      <w:pPr>
        <w:adjustRightInd w:val="0"/>
        <w:ind w:left="879" w:hanging="221"/>
        <w:jc w:val="left"/>
        <w:rPr>
          <w:b/>
          <w:bCs/>
        </w:rPr>
      </w:pPr>
    </w:p>
    <w:p w14:paraId="1B7D7FAD" w14:textId="77777777" w:rsidR="004F2941" w:rsidRDefault="009C3894" w:rsidP="00965295">
      <w:pPr>
        <w:adjustRightInd w:val="0"/>
        <w:ind w:left="221" w:hanging="221"/>
        <w:jc w:val="left"/>
      </w:pPr>
      <w:r w:rsidRPr="0076406C">
        <w:t>１　この省令は、農薬取締法の一部を改正する法律（平成十四年法律第百四十一号）の施行の日（平成十五年三月十日）から施行する。</w:t>
      </w:r>
    </w:p>
    <w:p w14:paraId="377B75A1" w14:textId="77777777" w:rsidR="004F2941" w:rsidRDefault="009C3894" w:rsidP="00965295">
      <w:pPr>
        <w:adjustRightInd w:val="0"/>
        <w:ind w:left="221" w:hanging="221"/>
        <w:jc w:val="left"/>
      </w:pPr>
      <w:r w:rsidRPr="0076406C">
        <w:t>２　この省令の施行前にこの省令による改正前の農薬取締法施行規則別記様式第一号により提出された申請書、別記様式第五号の二により提出された届出書、別記様式第七号により提出された届出書、別記様式第九号の二により交付された職員の証明書及び別記様式第十二号により提出された届出書は、それぞれこの省令による改正後の農薬</w:t>
      </w:r>
      <w:r w:rsidRPr="0076406C">
        <w:lastRenderedPageBreak/>
        <w:t>取締法施行規則別記様式第一号により提出された申請書、別記様式第五号の二により提出された届出書、別記様式第七号により提出された届出書、別記様式第九号の二により交付された職員の証明書及び別記様式第十二号により提出された届出書とみなす。</w:t>
      </w:r>
    </w:p>
    <w:p w14:paraId="25BC7DF6" w14:textId="77777777" w:rsidR="009712D5" w:rsidRDefault="009712D5" w:rsidP="00965295">
      <w:pPr>
        <w:adjustRightInd w:val="0"/>
        <w:ind w:left="221" w:hanging="221"/>
        <w:jc w:val="left"/>
      </w:pPr>
    </w:p>
    <w:p w14:paraId="1BD80121" w14:textId="6DB722BC" w:rsidR="004F2941" w:rsidRPr="000F2FF6" w:rsidRDefault="009C3894" w:rsidP="000F2FF6">
      <w:pPr>
        <w:adjustRightInd w:val="0"/>
        <w:ind w:left="879" w:hanging="221"/>
        <w:jc w:val="left"/>
        <w:rPr>
          <w:b/>
          <w:bCs/>
        </w:rPr>
      </w:pPr>
      <w:r w:rsidRPr="000F2FF6">
        <w:rPr>
          <w:b/>
          <w:bCs/>
        </w:rPr>
        <w:t>附　則　（平成一六年三月一八日農林水産省令第一八号）</w:t>
      </w:r>
    </w:p>
    <w:p w14:paraId="04324594" w14:textId="77777777" w:rsidR="000F2FF6" w:rsidRPr="000F2FF6" w:rsidRDefault="000F2FF6" w:rsidP="000F2FF6">
      <w:pPr>
        <w:adjustRightInd w:val="0"/>
        <w:ind w:left="879" w:hanging="221"/>
        <w:jc w:val="left"/>
        <w:rPr>
          <w:b/>
          <w:bCs/>
        </w:rPr>
      </w:pPr>
    </w:p>
    <w:p w14:paraId="70D844E1" w14:textId="77777777" w:rsidR="004F2941" w:rsidRDefault="009C3894" w:rsidP="00965295">
      <w:pPr>
        <w:adjustRightInd w:val="0"/>
        <w:ind w:left="221" w:hanging="221"/>
        <w:jc w:val="left"/>
      </w:pPr>
      <w:r w:rsidRPr="0076406C">
        <w:t>この省令は、平成十六年三月二十九日から施行する。</w:t>
      </w:r>
    </w:p>
    <w:p w14:paraId="644E5FB5" w14:textId="77777777" w:rsidR="009712D5" w:rsidRDefault="009712D5" w:rsidP="00965295">
      <w:pPr>
        <w:adjustRightInd w:val="0"/>
        <w:ind w:left="221" w:hanging="221"/>
        <w:jc w:val="left"/>
      </w:pPr>
    </w:p>
    <w:p w14:paraId="144191A4" w14:textId="4B38FCFD" w:rsidR="004F2941" w:rsidRPr="000F2FF6" w:rsidRDefault="009C3894" w:rsidP="000F2FF6">
      <w:pPr>
        <w:adjustRightInd w:val="0"/>
        <w:ind w:left="879" w:hanging="221"/>
        <w:jc w:val="left"/>
        <w:rPr>
          <w:b/>
          <w:bCs/>
        </w:rPr>
      </w:pPr>
      <w:r w:rsidRPr="000F2FF6">
        <w:rPr>
          <w:b/>
          <w:bCs/>
        </w:rPr>
        <w:t>附　則　（平成一六年六月四日農林水産省令第四九号）</w:t>
      </w:r>
    </w:p>
    <w:p w14:paraId="72182757" w14:textId="77777777" w:rsidR="000F2FF6" w:rsidRPr="000F2FF6" w:rsidRDefault="000F2FF6" w:rsidP="000F2FF6">
      <w:pPr>
        <w:adjustRightInd w:val="0"/>
        <w:ind w:left="879" w:hanging="221"/>
        <w:jc w:val="left"/>
        <w:rPr>
          <w:b/>
          <w:bCs/>
        </w:rPr>
      </w:pPr>
    </w:p>
    <w:p w14:paraId="4420279A" w14:textId="77777777" w:rsidR="004F2941" w:rsidRDefault="009C3894" w:rsidP="00965295">
      <w:pPr>
        <w:adjustRightInd w:val="0"/>
        <w:ind w:left="221" w:hanging="221"/>
        <w:jc w:val="left"/>
      </w:pPr>
      <w:r w:rsidRPr="0076406C">
        <w:t>１　この省令は、平成十六年六月十一日から施行する。</w:t>
      </w:r>
    </w:p>
    <w:p w14:paraId="614716BC" w14:textId="77777777" w:rsidR="004F2941" w:rsidRDefault="009C3894" w:rsidP="00965295">
      <w:pPr>
        <w:adjustRightInd w:val="0"/>
        <w:ind w:left="221" w:hanging="221"/>
        <w:jc w:val="left"/>
      </w:pPr>
      <w:r w:rsidRPr="0076406C">
        <w:t>２　この省令の施行前に交付したこの省令による改正前の農薬取締法施行規則別記様式第九号の二による職員の証明書は、この省令による改正後の農薬取締法施行規則別記様式第九号の二による職員の証明書とみなす。</w:t>
      </w:r>
    </w:p>
    <w:p w14:paraId="69080555" w14:textId="77777777" w:rsidR="009712D5" w:rsidRDefault="009712D5" w:rsidP="00965295">
      <w:pPr>
        <w:adjustRightInd w:val="0"/>
        <w:ind w:left="221" w:hanging="221"/>
        <w:jc w:val="left"/>
      </w:pPr>
    </w:p>
    <w:p w14:paraId="39847ED1" w14:textId="2DBA8EE0" w:rsidR="004F2941" w:rsidRPr="000F2FF6" w:rsidRDefault="009C3894" w:rsidP="000F2FF6">
      <w:pPr>
        <w:adjustRightInd w:val="0"/>
        <w:ind w:left="879" w:hanging="221"/>
        <w:jc w:val="left"/>
        <w:rPr>
          <w:b/>
          <w:bCs/>
        </w:rPr>
      </w:pPr>
      <w:r w:rsidRPr="000F2FF6">
        <w:rPr>
          <w:b/>
          <w:bCs/>
        </w:rPr>
        <w:t>附　則　（平成一六年六月二一日農林水産省令第五四号）</w:t>
      </w:r>
    </w:p>
    <w:p w14:paraId="622CDC0B" w14:textId="77777777" w:rsidR="009712D5" w:rsidRDefault="009712D5" w:rsidP="00965295">
      <w:pPr>
        <w:adjustRightInd w:val="0"/>
        <w:ind w:left="221" w:hanging="221"/>
        <w:jc w:val="left"/>
      </w:pPr>
    </w:p>
    <w:p w14:paraId="1CE6FA95" w14:textId="73C18589" w:rsidR="004F2941" w:rsidRDefault="009C3894" w:rsidP="000F2FF6">
      <w:pPr>
        <w:adjustRightInd w:val="0"/>
        <w:ind w:left="442" w:hanging="221"/>
        <w:jc w:val="left"/>
      </w:pPr>
      <w:r w:rsidRPr="0076406C">
        <w:t>（施行期日）</w:t>
      </w:r>
    </w:p>
    <w:p w14:paraId="0297F734" w14:textId="77777777" w:rsidR="004F2941" w:rsidRDefault="009C3894" w:rsidP="00965295">
      <w:pPr>
        <w:adjustRightInd w:val="0"/>
        <w:ind w:left="221" w:hanging="221"/>
        <w:jc w:val="left"/>
      </w:pPr>
      <w:r w:rsidRPr="0076406C">
        <w:t>第一条　この省令は、公布の日から起算して一年を経過した日から施行する。</w:t>
      </w:r>
    </w:p>
    <w:p w14:paraId="6F48B2E4" w14:textId="77777777" w:rsidR="009712D5" w:rsidRDefault="009712D5" w:rsidP="00965295">
      <w:pPr>
        <w:adjustRightInd w:val="0"/>
        <w:ind w:left="221" w:hanging="221"/>
        <w:jc w:val="left"/>
      </w:pPr>
    </w:p>
    <w:p w14:paraId="04EB6CE0" w14:textId="6E0274D3" w:rsidR="004F2941" w:rsidRDefault="009C3894" w:rsidP="000F2FF6">
      <w:pPr>
        <w:adjustRightInd w:val="0"/>
        <w:ind w:left="442" w:hanging="221"/>
        <w:jc w:val="left"/>
      </w:pPr>
      <w:r w:rsidRPr="0076406C">
        <w:t>（経過措置）</w:t>
      </w:r>
    </w:p>
    <w:p w14:paraId="0E5147CD" w14:textId="77777777" w:rsidR="004F2941" w:rsidRDefault="009C3894" w:rsidP="00965295">
      <w:pPr>
        <w:adjustRightInd w:val="0"/>
        <w:ind w:left="221" w:hanging="221"/>
        <w:jc w:val="left"/>
      </w:pPr>
      <w:r w:rsidRPr="0076406C">
        <w:t>第二条　農薬取締法</w:t>
      </w:r>
      <w:r w:rsidRPr="0076406C">
        <w:rPr>
          <w:rFonts w:hint="eastAsia"/>
        </w:rPr>
        <w:t>（以下「法」という。）</w:t>
      </w:r>
      <w:r w:rsidRPr="0076406C">
        <w:t>第二条第一項の登録の申請をしようとする者は、この省令の施行前においても、この省令による改正後の農薬取締法施行規則（</w:t>
      </w:r>
      <w:r w:rsidRPr="0076406C">
        <w:rPr>
          <w:rFonts w:hint="eastAsia"/>
        </w:rPr>
        <w:t>以下「新規則」という。）</w:t>
      </w:r>
      <w:r w:rsidRPr="0076406C">
        <w:t>別記様式第一号によりその登録の申請をすることができる。</w:t>
      </w:r>
    </w:p>
    <w:p w14:paraId="551711E1" w14:textId="77777777" w:rsidR="004F2941" w:rsidRDefault="009C3894" w:rsidP="00965295">
      <w:pPr>
        <w:adjustRightInd w:val="0"/>
        <w:ind w:left="221" w:hanging="221"/>
        <w:jc w:val="left"/>
      </w:pPr>
      <w:r w:rsidRPr="0076406C">
        <w:t>２　前項の規定により登録の申請をし、法第二条第一項の登録を受けた者は、その製造し若しくは加工し、又は輸入した農薬を販売するときは、この省令の施行前においても、新規則第七条の規定の例により法第七条の表示をしなければならない。</w:t>
      </w:r>
    </w:p>
    <w:p w14:paraId="4537EDD7" w14:textId="77777777" w:rsidR="004F2941" w:rsidRDefault="009C3894" w:rsidP="00965295">
      <w:pPr>
        <w:adjustRightInd w:val="0"/>
        <w:ind w:left="221" w:hanging="221"/>
        <w:jc w:val="left"/>
      </w:pPr>
      <w:r w:rsidRPr="0076406C">
        <w:t>第三条　この省令の施行前にこの省令による改正前の農薬取締法施行規則</w:t>
      </w:r>
      <w:r w:rsidRPr="0076406C">
        <w:rPr>
          <w:rFonts w:hint="eastAsia"/>
        </w:rPr>
        <w:t>（以下「旧規則」という。）</w:t>
      </w:r>
      <w:r w:rsidRPr="0076406C">
        <w:t>別記様式第一号により申請がされた農薬の登録については、なお従前の例による。</w:t>
      </w:r>
    </w:p>
    <w:p w14:paraId="0D8CA789" w14:textId="77777777" w:rsidR="004F2941" w:rsidRDefault="009C3894" w:rsidP="00965295">
      <w:pPr>
        <w:adjustRightInd w:val="0"/>
        <w:ind w:left="221" w:hanging="221"/>
        <w:jc w:val="left"/>
      </w:pPr>
      <w:r w:rsidRPr="0076406C">
        <w:t>第四条　旧規則別記様式第一号による申請に基づき登録された農薬に係る法第七条の表示については、なお従前の例による。</w:t>
      </w:r>
    </w:p>
    <w:p w14:paraId="1FCA371D" w14:textId="77777777" w:rsidR="004F2941" w:rsidRDefault="009C3894" w:rsidP="00965295">
      <w:pPr>
        <w:adjustRightInd w:val="0"/>
        <w:ind w:left="221" w:hanging="221"/>
        <w:jc w:val="left"/>
      </w:pPr>
      <w:r w:rsidRPr="0076406C">
        <w:t>第五条　この省令の施行前にした行為及び前条の規定によりなお従前の例によることとされる場合におけるこの省令の施行後にした行為に対する罰則の適用については、なお従前の例による。</w:t>
      </w:r>
    </w:p>
    <w:p w14:paraId="55A5DEED" w14:textId="77777777" w:rsidR="009712D5" w:rsidRDefault="009712D5" w:rsidP="00965295">
      <w:pPr>
        <w:adjustRightInd w:val="0"/>
        <w:ind w:left="221" w:hanging="221"/>
        <w:jc w:val="left"/>
      </w:pPr>
    </w:p>
    <w:p w14:paraId="754A015A" w14:textId="5303D8ED" w:rsidR="004F2941" w:rsidRPr="000F2FF6" w:rsidRDefault="009C3894" w:rsidP="000F2FF6">
      <w:pPr>
        <w:adjustRightInd w:val="0"/>
        <w:ind w:left="879" w:hanging="221"/>
        <w:jc w:val="left"/>
        <w:rPr>
          <w:b/>
          <w:bCs/>
        </w:rPr>
      </w:pPr>
      <w:r w:rsidRPr="000F2FF6">
        <w:rPr>
          <w:b/>
          <w:bCs/>
        </w:rPr>
        <w:t>附　則　（平成一九年三月八日農林水産省令第六号）</w:t>
      </w:r>
    </w:p>
    <w:p w14:paraId="030D5932" w14:textId="77777777" w:rsidR="009712D5" w:rsidRDefault="009712D5" w:rsidP="00965295">
      <w:pPr>
        <w:adjustRightInd w:val="0"/>
        <w:ind w:left="221" w:hanging="221"/>
        <w:jc w:val="left"/>
      </w:pPr>
    </w:p>
    <w:p w14:paraId="5DB5A209" w14:textId="57661A57" w:rsidR="004F2941" w:rsidRDefault="009C3894" w:rsidP="000F2FF6">
      <w:pPr>
        <w:adjustRightInd w:val="0"/>
        <w:ind w:left="442" w:hanging="221"/>
        <w:jc w:val="left"/>
      </w:pPr>
      <w:r w:rsidRPr="0076406C">
        <w:t>（施行期日）</w:t>
      </w:r>
    </w:p>
    <w:p w14:paraId="73D5C552" w14:textId="77777777" w:rsidR="004F2941" w:rsidRDefault="009C3894" w:rsidP="00965295">
      <w:pPr>
        <w:adjustRightInd w:val="0"/>
        <w:ind w:left="221" w:hanging="221"/>
        <w:jc w:val="left"/>
      </w:pPr>
      <w:r w:rsidRPr="0076406C">
        <w:lastRenderedPageBreak/>
        <w:t>第一条　この省令は、公布の日から施行する。</w:t>
      </w:r>
    </w:p>
    <w:p w14:paraId="17307BEC" w14:textId="77777777" w:rsidR="009712D5" w:rsidRDefault="009712D5" w:rsidP="00965295">
      <w:pPr>
        <w:adjustRightInd w:val="0"/>
        <w:ind w:left="221" w:hanging="221"/>
        <w:jc w:val="left"/>
      </w:pPr>
    </w:p>
    <w:p w14:paraId="6C6E5EAB" w14:textId="3223819F" w:rsidR="004F2941" w:rsidRDefault="009C3894" w:rsidP="000F2FF6">
      <w:pPr>
        <w:adjustRightInd w:val="0"/>
        <w:ind w:left="442" w:hanging="221"/>
        <w:jc w:val="left"/>
      </w:pPr>
      <w:r w:rsidRPr="0076406C">
        <w:t>（経過措置）</w:t>
      </w:r>
    </w:p>
    <w:p w14:paraId="0BE3E803" w14:textId="77777777" w:rsidR="004F2941" w:rsidRDefault="009C3894" w:rsidP="00965295">
      <w:pPr>
        <w:adjustRightInd w:val="0"/>
        <w:ind w:left="221" w:hanging="221"/>
        <w:jc w:val="left"/>
      </w:pPr>
      <w:r w:rsidRPr="0076406C">
        <w:t>第二条　この省令の施行の際現にあるこの省令による改正前の農薬取締法施行規則別記様式第九号の二（次項において「旧様式」という。）による職員の証明書は、この省令による改正後の農薬取締法施行規則別記様式第九号の二による職員の証明書とみなす。</w:t>
      </w:r>
    </w:p>
    <w:p w14:paraId="5A0B4DE4" w14:textId="77777777" w:rsidR="004F2941" w:rsidRDefault="009C3894" w:rsidP="00965295">
      <w:pPr>
        <w:adjustRightInd w:val="0"/>
        <w:ind w:left="221" w:hanging="221"/>
        <w:jc w:val="left"/>
      </w:pPr>
      <w:r w:rsidRPr="0076406C">
        <w:t>２　この省令の施行の際現にある旧様式により調製した用紙は、この省令の施行後においても当分の間、これを取り繕って使用することができる。</w:t>
      </w:r>
    </w:p>
    <w:p w14:paraId="61B47783" w14:textId="77777777" w:rsidR="009712D5" w:rsidRDefault="009712D5" w:rsidP="00965295">
      <w:pPr>
        <w:adjustRightInd w:val="0"/>
        <w:ind w:left="221" w:hanging="221"/>
        <w:jc w:val="left"/>
      </w:pPr>
    </w:p>
    <w:p w14:paraId="10C62FC2" w14:textId="3A0EB7F8" w:rsidR="004F2941" w:rsidRPr="000F2FF6" w:rsidRDefault="009C3894" w:rsidP="000F2FF6">
      <w:pPr>
        <w:adjustRightInd w:val="0"/>
        <w:ind w:left="879" w:hanging="221"/>
        <w:jc w:val="left"/>
        <w:rPr>
          <w:b/>
          <w:bCs/>
        </w:rPr>
      </w:pPr>
      <w:r w:rsidRPr="000F2FF6">
        <w:rPr>
          <w:b/>
          <w:bCs/>
        </w:rPr>
        <w:t>附　則　（平成一九年三月三〇日農林水産省令第二八号）</w:t>
      </w:r>
      <w:r w:rsidR="00866184" w:rsidRPr="000F2FF6">
        <w:rPr>
          <w:rFonts w:hint="eastAsia"/>
          <w:b/>
          <w:bCs/>
        </w:rPr>
        <w:t>〔</w:t>
      </w:r>
      <w:r w:rsidR="00866184" w:rsidRPr="000F2FF6">
        <w:rPr>
          <w:b/>
          <w:bCs/>
        </w:rPr>
        <w:t>抄</w:t>
      </w:r>
      <w:r w:rsidR="00866184" w:rsidRPr="000F2FF6">
        <w:rPr>
          <w:rFonts w:hint="eastAsia"/>
          <w:b/>
          <w:bCs/>
        </w:rPr>
        <w:t>〕</w:t>
      </w:r>
    </w:p>
    <w:p w14:paraId="0858B65B" w14:textId="77777777" w:rsidR="009712D5" w:rsidRDefault="009712D5" w:rsidP="00965295">
      <w:pPr>
        <w:adjustRightInd w:val="0"/>
        <w:ind w:left="221" w:hanging="221"/>
        <w:jc w:val="left"/>
      </w:pPr>
    </w:p>
    <w:p w14:paraId="330DF1BC" w14:textId="6359D54C" w:rsidR="004F2941" w:rsidRDefault="009C3894" w:rsidP="000F2FF6">
      <w:pPr>
        <w:adjustRightInd w:val="0"/>
        <w:ind w:left="442" w:hanging="221"/>
        <w:jc w:val="left"/>
      </w:pPr>
      <w:r w:rsidRPr="0076406C">
        <w:t>（施行期日）</w:t>
      </w:r>
    </w:p>
    <w:p w14:paraId="164962A0" w14:textId="77777777" w:rsidR="004F2941" w:rsidRDefault="009C3894" w:rsidP="00965295">
      <w:pPr>
        <w:adjustRightInd w:val="0"/>
        <w:ind w:left="221" w:hanging="221"/>
        <w:jc w:val="left"/>
      </w:pPr>
      <w:r w:rsidRPr="0076406C">
        <w:t>第一条　この省令は、平成十九年四月一日から施行する。</w:t>
      </w:r>
    </w:p>
    <w:p w14:paraId="30EECF4A" w14:textId="77777777" w:rsidR="009712D5" w:rsidRDefault="009712D5" w:rsidP="00965295">
      <w:pPr>
        <w:adjustRightInd w:val="0"/>
        <w:ind w:left="221" w:hanging="221"/>
        <w:jc w:val="left"/>
      </w:pPr>
    </w:p>
    <w:p w14:paraId="6563639C" w14:textId="4E586A32" w:rsidR="004F2941" w:rsidRPr="000F2FF6" w:rsidRDefault="009C3894" w:rsidP="000F2FF6">
      <w:pPr>
        <w:adjustRightInd w:val="0"/>
        <w:ind w:left="879" w:hanging="221"/>
        <w:jc w:val="left"/>
        <w:rPr>
          <w:b/>
          <w:bCs/>
        </w:rPr>
      </w:pPr>
      <w:r w:rsidRPr="000F2FF6">
        <w:rPr>
          <w:b/>
          <w:bCs/>
        </w:rPr>
        <w:t>附　則　（平成二八年三月二四日農林水産省令第一六号）</w:t>
      </w:r>
    </w:p>
    <w:p w14:paraId="37D0D072" w14:textId="77777777" w:rsidR="000F2FF6" w:rsidRPr="000F2FF6" w:rsidRDefault="000F2FF6" w:rsidP="000F2FF6">
      <w:pPr>
        <w:adjustRightInd w:val="0"/>
        <w:ind w:left="879" w:hanging="221"/>
        <w:jc w:val="left"/>
        <w:rPr>
          <w:b/>
          <w:bCs/>
        </w:rPr>
      </w:pPr>
    </w:p>
    <w:p w14:paraId="722398EE" w14:textId="77777777" w:rsidR="004F2941" w:rsidRDefault="009C3894" w:rsidP="00965295">
      <w:pPr>
        <w:adjustRightInd w:val="0"/>
        <w:ind w:left="221" w:hanging="221"/>
        <w:jc w:val="left"/>
      </w:pPr>
      <w:r w:rsidRPr="0076406C">
        <w:t>この省令は、平成二十八年四月一日から施行する。</w:t>
      </w:r>
    </w:p>
    <w:p w14:paraId="2ABA4E4C" w14:textId="77777777" w:rsidR="009712D5" w:rsidRDefault="009712D5" w:rsidP="00965295">
      <w:pPr>
        <w:adjustRightInd w:val="0"/>
        <w:ind w:left="221" w:hanging="221"/>
        <w:jc w:val="left"/>
      </w:pPr>
    </w:p>
    <w:p w14:paraId="571CB454" w14:textId="54931C87" w:rsidR="004F2941" w:rsidRPr="000F2FF6" w:rsidRDefault="009C3894" w:rsidP="000F2FF6">
      <w:pPr>
        <w:adjustRightInd w:val="0"/>
        <w:ind w:left="879" w:hanging="221"/>
        <w:jc w:val="left"/>
        <w:rPr>
          <w:b/>
          <w:bCs/>
        </w:rPr>
      </w:pPr>
      <w:r w:rsidRPr="000F2FF6">
        <w:rPr>
          <w:b/>
          <w:bCs/>
        </w:rPr>
        <w:t>附　則　（平成二八年一〇月三一日農林水産省令第七一号）</w:t>
      </w:r>
    </w:p>
    <w:p w14:paraId="51D262BF" w14:textId="77777777" w:rsidR="009712D5" w:rsidRDefault="009712D5" w:rsidP="00965295">
      <w:pPr>
        <w:adjustRightInd w:val="0"/>
        <w:ind w:left="221" w:hanging="221"/>
        <w:jc w:val="left"/>
      </w:pPr>
    </w:p>
    <w:p w14:paraId="67783DF3" w14:textId="485A78A0" w:rsidR="004F2941" w:rsidRDefault="009C3894" w:rsidP="00262468">
      <w:pPr>
        <w:adjustRightInd w:val="0"/>
        <w:ind w:left="442" w:hanging="221"/>
        <w:jc w:val="left"/>
      </w:pPr>
      <w:r w:rsidRPr="0076406C">
        <w:t>（施行期日）</w:t>
      </w:r>
    </w:p>
    <w:p w14:paraId="64F754B7" w14:textId="77777777" w:rsidR="004F2941" w:rsidRDefault="009C3894" w:rsidP="00965295">
      <w:pPr>
        <w:adjustRightInd w:val="0"/>
        <w:ind w:left="221" w:hanging="221"/>
        <w:jc w:val="left"/>
      </w:pPr>
      <w:r w:rsidRPr="0076406C">
        <w:t>１　この省令は、平成二十九年四月一日から施行する。</w:t>
      </w:r>
    </w:p>
    <w:p w14:paraId="5234CC41" w14:textId="77777777" w:rsidR="009712D5" w:rsidRDefault="009712D5" w:rsidP="00965295">
      <w:pPr>
        <w:adjustRightInd w:val="0"/>
        <w:ind w:left="221" w:hanging="221"/>
        <w:jc w:val="left"/>
      </w:pPr>
    </w:p>
    <w:p w14:paraId="15DF3D51" w14:textId="0F232450" w:rsidR="004F2941" w:rsidRDefault="009C3894" w:rsidP="00262468">
      <w:pPr>
        <w:adjustRightInd w:val="0"/>
        <w:ind w:left="442" w:hanging="221"/>
        <w:jc w:val="left"/>
      </w:pPr>
      <w:r w:rsidRPr="0076406C">
        <w:t>（経過措置）</w:t>
      </w:r>
    </w:p>
    <w:p w14:paraId="4CFF3BCB" w14:textId="77777777" w:rsidR="004F2941" w:rsidRDefault="009C3894" w:rsidP="00965295">
      <w:pPr>
        <w:adjustRightInd w:val="0"/>
        <w:ind w:left="221" w:hanging="221"/>
        <w:jc w:val="left"/>
      </w:pPr>
      <w:r w:rsidRPr="0076406C">
        <w:t xml:space="preserve">２　</w:t>
      </w:r>
      <w:r w:rsidRPr="0076406C">
        <w:rPr>
          <w:rFonts w:hint="eastAsia"/>
        </w:rPr>
        <w:t>この省令の施行前に</w:t>
      </w:r>
      <w:r w:rsidRPr="0076406C">
        <w:t>この省令による改正前の</w:t>
      </w:r>
      <w:r w:rsidRPr="0076406C">
        <w:rPr>
          <w:rFonts w:hint="eastAsia"/>
        </w:rPr>
        <w:t>農薬取締法施行規則別記様式第一号に</w:t>
      </w:r>
      <w:r w:rsidRPr="0076406C">
        <w:t>より提出された申請書は、この省令による改正後の農薬取締法施行規則別記様式第一号により提出された申請書とみなす。</w:t>
      </w:r>
    </w:p>
    <w:p w14:paraId="09A759F8" w14:textId="77777777" w:rsidR="009712D5" w:rsidRDefault="009712D5" w:rsidP="00965295">
      <w:pPr>
        <w:adjustRightInd w:val="0"/>
        <w:ind w:left="221" w:hanging="221"/>
        <w:jc w:val="left"/>
      </w:pPr>
    </w:p>
    <w:p w14:paraId="1FCE72F1" w14:textId="4E8CC67C" w:rsidR="004F2941" w:rsidRPr="00262468" w:rsidRDefault="009C3894" w:rsidP="00262468">
      <w:pPr>
        <w:adjustRightInd w:val="0"/>
        <w:ind w:left="879" w:hanging="221"/>
        <w:jc w:val="left"/>
        <w:rPr>
          <w:b/>
          <w:bCs/>
        </w:rPr>
      </w:pPr>
      <w:r w:rsidRPr="00262468">
        <w:rPr>
          <w:b/>
          <w:bCs/>
        </w:rPr>
        <w:t>附　則　（平成三〇年一一月三〇日農林水産省令第七五号）</w:t>
      </w:r>
    </w:p>
    <w:p w14:paraId="6972F05E" w14:textId="77777777" w:rsidR="009712D5" w:rsidRDefault="009712D5" w:rsidP="00965295">
      <w:pPr>
        <w:adjustRightInd w:val="0"/>
        <w:ind w:left="221" w:hanging="221"/>
        <w:jc w:val="left"/>
      </w:pPr>
    </w:p>
    <w:p w14:paraId="05E3FEA5" w14:textId="7433272D" w:rsidR="004F2941" w:rsidRDefault="009C3894" w:rsidP="00262468">
      <w:pPr>
        <w:adjustRightInd w:val="0"/>
        <w:ind w:left="442" w:hanging="221"/>
        <w:jc w:val="left"/>
      </w:pPr>
      <w:r w:rsidRPr="0076406C">
        <w:t>（施行期日）</w:t>
      </w:r>
    </w:p>
    <w:p w14:paraId="7F010865" w14:textId="77777777" w:rsidR="004F2941" w:rsidRDefault="009C3894" w:rsidP="00965295">
      <w:pPr>
        <w:adjustRightInd w:val="0"/>
        <w:ind w:left="221" w:hanging="221"/>
        <w:jc w:val="left"/>
      </w:pPr>
      <w:r w:rsidRPr="0076406C">
        <w:t>１　この省令は、農薬取締法の一部を改正する法律の施行の日（平成三十年十二月一日）から施行する。</w:t>
      </w:r>
    </w:p>
    <w:p w14:paraId="2BBB6960" w14:textId="77777777" w:rsidR="009712D5" w:rsidRDefault="009712D5" w:rsidP="00965295">
      <w:pPr>
        <w:adjustRightInd w:val="0"/>
        <w:ind w:left="221" w:hanging="221"/>
        <w:jc w:val="left"/>
      </w:pPr>
    </w:p>
    <w:p w14:paraId="544A2C70" w14:textId="797C2C46" w:rsidR="004F2941" w:rsidRDefault="009C3894" w:rsidP="00262468">
      <w:pPr>
        <w:adjustRightInd w:val="0"/>
        <w:ind w:left="442" w:hanging="221"/>
        <w:jc w:val="left"/>
      </w:pPr>
      <w:r w:rsidRPr="0076406C">
        <w:t>（経過措置）</w:t>
      </w:r>
    </w:p>
    <w:p w14:paraId="6F1BF91F" w14:textId="77777777" w:rsidR="004F2941" w:rsidRDefault="009C3894" w:rsidP="00965295">
      <w:pPr>
        <w:adjustRightInd w:val="0"/>
        <w:ind w:left="221" w:hanging="221"/>
        <w:jc w:val="left"/>
      </w:pPr>
      <w:r w:rsidRPr="0076406C">
        <w:t>２　この省令の施行前に第一条の規定による改正前の農薬取締法施行規則</w:t>
      </w:r>
      <w:r w:rsidRPr="0076406C">
        <w:rPr>
          <w:rFonts w:hint="eastAsia"/>
        </w:rPr>
        <w:t>（以下この項において「旧令」という。）</w:t>
      </w:r>
      <w:r w:rsidRPr="0076406C">
        <w:t>別記様式第二号の三により提出された届出及び申請書、旧令別記様式第三号により提出された届出書、旧令別記様式第四号により提出された届出及び申請書、旧令別記様式第五号により提出された申請書、旧令別記様式第五号の二により提出された届出書、旧令別記様式第五号の三により提出された届出書、旧</w:t>
      </w:r>
      <w:r w:rsidRPr="0076406C">
        <w:lastRenderedPageBreak/>
        <w:t>令別記様式第七号により提出された届出書、旧令別記様式第九号により提出された報告書、旧令別記様式第九号の二により交付された職員の証明書、旧令別記様式第十号により提出された届出書、旧令別記様式第十一号により通知された通知書、旧令別記様式第十一号の二により提出された報告書及び旧令別記様式第十二号により提出された届出書は、それぞれ同条の規定による改正後の農薬取締法施行規則</w:t>
      </w:r>
      <w:r w:rsidRPr="0076406C">
        <w:rPr>
          <w:rFonts w:hint="eastAsia"/>
        </w:rPr>
        <w:t>（以下この項において「新令」という。）</w:t>
      </w:r>
      <w:r w:rsidRPr="0076406C">
        <w:t>別記様式第五号により提出された届出及び申請書、新令別記様式第六号により提出された届出書、新令別記様式第七号により提出された届出及び申請書、新令別記様式第八号により提出された申請書、新令別記様式第九号により提出された届出書、新令別記様式第十号により提出された届出書、新令別記様式第十三号により提出された届出書、新令別記様式第十四号により提出された報告書、新令別記様式第十五号により交付された職員の証明書、新令別記様式第十六号により提出された届出書、新令別記様式第十七号により通知された通知書、新令別記様式第十八号により提出された報告書及び新令別記様式第十九号により提出された届出書とみなす。</w:t>
      </w:r>
    </w:p>
    <w:p w14:paraId="0507A48A" w14:textId="77777777" w:rsidR="009712D5" w:rsidRDefault="009712D5" w:rsidP="00965295">
      <w:pPr>
        <w:adjustRightInd w:val="0"/>
        <w:ind w:left="221" w:hanging="221"/>
        <w:jc w:val="left"/>
      </w:pPr>
    </w:p>
    <w:p w14:paraId="787D4FDB" w14:textId="4FC649BD" w:rsidR="004F2941" w:rsidRPr="00262468" w:rsidRDefault="009C3894" w:rsidP="00262468">
      <w:pPr>
        <w:adjustRightInd w:val="0"/>
        <w:ind w:left="879" w:hanging="221"/>
        <w:jc w:val="left"/>
        <w:rPr>
          <w:b/>
          <w:bCs/>
        </w:rPr>
      </w:pPr>
      <w:r w:rsidRPr="00262468">
        <w:rPr>
          <w:b/>
          <w:bCs/>
        </w:rPr>
        <w:t>附　則　（令和元年六月二七日農林水産省令第一〇号）</w:t>
      </w:r>
    </w:p>
    <w:p w14:paraId="5FD4DB4A" w14:textId="77777777" w:rsidR="009712D5" w:rsidRDefault="009712D5" w:rsidP="00965295">
      <w:pPr>
        <w:adjustRightInd w:val="0"/>
        <w:ind w:left="221" w:hanging="221"/>
        <w:jc w:val="left"/>
      </w:pPr>
    </w:p>
    <w:p w14:paraId="7D42D0B1" w14:textId="1140038C" w:rsidR="004F2941" w:rsidRDefault="009C3894" w:rsidP="00262468">
      <w:pPr>
        <w:adjustRightInd w:val="0"/>
        <w:ind w:left="442" w:hanging="221"/>
        <w:jc w:val="left"/>
      </w:pPr>
      <w:r w:rsidRPr="0076406C">
        <w:t>（施行期日）</w:t>
      </w:r>
    </w:p>
    <w:p w14:paraId="4C7B1B4B" w14:textId="77777777" w:rsidR="004F2941" w:rsidRDefault="009C3894" w:rsidP="00965295">
      <w:pPr>
        <w:adjustRightInd w:val="0"/>
        <w:ind w:left="221" w:hanging="221"/>
        <w:jc w:val="left"/>
      </w:pPr>
      <w:r w:rsidRPr="0076406C">
        <w:t>第一条　この省令は、不正競争防止法等の一部を改正する法律の施行の日（令和元年七月一日）から施行する。</w:t>
      </w:r>
    </w:p>
    <w:p w14:paraId="49552D5C" w14:textId="77777777" w:rsidR="009712D5" w:rsidRDefault="009712D5" w:rsidP="00965295">
      <w:pPr>
        <w:adjustRightInd w:val="0"/>
        <w:ind w:left="221" w:hanging="221"/>
        <w:jc w:val="left"/>
      </w:pPr>
    </w:p>
    <w:p w14:paraId="2CB4F065" w14:textId="03ED8007" w:rsidR="004F2941" w:rsidRDefault="009C3894" w:rsidP="00262468">
      <w:pPr>
        <w:adjustRightInd w:val="0"/>
        <w:ind w:left="442" w:hanging="221"/>
        <w:jc w:val="left"/>
      </w:pPr>
      <w:r w:rsidRPr="0076406C">
        <w:t>（経過措置）</w:t>
      </w:r>
    </w:p>
    <w:p w14:paraId="4EAE9592" w14:textId="77777777" w:rsidR="004F2941" w:rsidRDefault="009C3894" w:rsidP="00965295">
      <w:pPr>
        <w:adjustRightInd w:val="0"/>
        <w:ind w:left="221" w:hanging="221"/>
        <w:jc w:val="left"/>
      </w:pPr>
      <w:r w:rsidRPr="0076406C">
        <w:t>第二条　この省令の施行の際現にあるこの省令による改正前の様式（次項において「旧様式」という。）により使用されている書類は、この省令による改正後の様式によるものとみなす。</w:t>
      </w:r>
    </w:p>
    <w:p w14:paraId="614BDA2B" w14:textId="77777777" w:rsidR="004F2941" w:rsidRDefault="009C3894" w:rsidP="00965295">
      <w:pPr>
        <w:adjustRightInd w:val="0"/>
        <w:ind w:left="221" w:hanging="221"/>
        <w:jc w:val="left"/>
      </w:pPr>
      <w:r w:rsidRPr="0076406C">
        <w:t>２　この省令の施行の際現にある旧様式による用紙については、当分の間、これを取り繕って使用することができる。</w:t>
      </w:r>
    </w:p>
    <w:p w14:paraId="74458306" w14:textId="77777777" w:rsidR="009712D5" w:rsidRDefault="009712D5" w:rsidP="00965295">
      <w:pPr>
        <w:adjustRightInd w:val="0"/>
        <w:ind w:left="221" w:hanging="221"/>
        <w:jc w:val="left"/>
      </w:pPr>
    </w:p>
    <w:p w14:paraId="5A7D903E" w14:textId="63BA11B0" w:rsidR="004F2941" w:rsidRPr="00262468" w:rsidRDefault="009C3894" w:rsidP="00262468">
      <w:pPr>
        <w:adjustRightInd w:val="0"/>
        <w:ind w:left="879" w:hanging="221"/>
        <w:jc w:val="left"/>
        <w:rPr>
          <w:b/>
          <w:bCs/>
        </w:rPr>
      </w:pPr>
      <w:r w:rsidRPr="00262468">
        <w:rPr>
          <w:b/>
          <w:bCs/>
        </w:rPr>
        <w:t>附　則　（令和元年六月二八日農林水産省令第一一号）</w:t>
      </w:r>
      <w:r w:rsidR="00866184" w:rsidRPr="00262468">
        <w:rPr>
          <w:rFonts w:hint="eastAsia"/>
          <w:b/>
          <w:bCs/>
        </w:rPr>
        <w:t>〔</w:t>
      </w:r>
      <w:r w:rsidR="00866184" w:rsidRPr="00262468">
        <w:rPr>
          <w:b/>
          <w:bCs/>
        </w:rPr>
        <w:t>抄</w:t>
      </w:r>
      <w:r w:rsidR="00866184" w:rsidRPr="00262468">
        <w:rPr>
          <w:rFonts w:hint="eastAsia"/>
          <w:b/>
          <w:bCs/>
        </w:rPr>
        <w:t>〕</w:t>
      </w:r>
    </w:p>
    <w:p w14:paraId="545E1AF9" w14:textId="77777777" w:rsidR="009712D5" w:rsidRDefault="009712D5" w:rsidP="00965295">
      <w:pPr>
        <w:adjustRightInd w:val="0"/>
        <w:ind w:left="221" w:hanging="221"/>
        <w:jc w:val="left"/>
      </w:pPr>
    </w:p>
    <w:p w14:paraId="5098A8F5" w14:textId="29C06136" w:rsidR="004F2941" w:rsidRDefault="009C3894" w:rsidP="00262468">
      <w:pPr>
        <w:adjustRightInd w:val="0"/>
        <w:ind w:left="442" w:hanging="221"/>
        <w:jc w:val="left"/>
      </w:pPr>
      <w:r w:rsidRPr="0076406C">
        <w:t>（施行期日）</w:t>
      </w:r>
    </w:p>
    <w:p w14:paraId="4275C40E" w14:textId="77777777" w:rsidR="004F2941" w:rsidRDefault="009C3894" w:rsidP="00965295">
      <w:pPr>
        <w:adjustRightInd w:val="0"/>
        <w:ind w:left="221" w:hanging="221"/>
        <w:jc w:val="left"/>
      </w:pPr>
      <w:r w:rsidRPr="0076406C">
        <w:t>１　この省令は、農薬取締法の一部を改正する法律（平成三十年法律第五十三号）附則第一条第二号に掲げる規定の施行の日（令和二年四月一日）から施行する。ただし、第一条中農薬取締法施行規則第十一条第一項第一号、第十三条及び第十九条第一項第一号の改正規定は、公布の日から施行する。</w:t>
      </w:r>
    </w:p>
    <w:p w14:paraId="0EDADC2B" w14:textId="77777777" w:rsidR="009712D5" w:rsidRDefault="009712D5" w:rsidP="00965295">
      <w:pPr>
        <w:adjustRightInd w:val="0"/>
        <w:ind w:left="221" w:hanging="221"/>
        <w:jc w:val="left"/>
      </w:pPr>
    </w:p>
    <w:p w14:paraId="55BC9FA2" w14:textId="393DB1CD" w:rsidR="004F2941" w:rsidRPr="00262468" w:rsidRDefault="009C3894" w:rsidP="00262468">
      <w:pPr>
        <w:adjustRightInd w:val="0"/>
        <w:ind w:left="879" w:hanging="221"/>
        <w:jc w:val="left"/>
        <w:rPr>
          <w:b/>
          <w:bCs/>
        </w:rPr>
      </w:pPr>
      <w:r w:rsidRPr="00262468">
        <w:rPr>
          <w:b/>
          <w:bCs/>
        </w:rPr>
        <w:t>附　則　（令和二年一二月二一日農林水産省令第八三号）</w:t>
      </w:r>
    </w:p>
    <w:p w14:paraId="2BAE9348" w14:textId="77777777" w:rsidR="009712D5" w:rsidRDefault="009712D5" w:rsidP="00965295">
      <w:pPr>
        <w:adjustRightInd w:val="0"/>
        <w:ind w:left="221" w:hanging="221"/>
        <w:jc w:val="left"/>
      </w:pPr>
    </w:p>
    <w:p w14:paraId="7616AE3B" w14:textId="7D3D172A" w:rsidR="004F2941" w:rsidRDefault="009C3894" w:rsidP="00262468">
      <w:pPr>
        <w:adjustRightInd w:val="0"/>
        <w:ind w:left="442" w:hanging="221"/>
        <w:jc w:val="left"/>
      </w:pPr>
      <w:r w:rsidRPr="0076406C">
        <w:t>（施行期日）</w:t>
      </w:r>
    </w:p>
    <w:p w14:paraId="085F45AC" w14:textId="77777777" w:rsidR="004F2941" w:rsidRDefault="009C3894" w:rsidP="00965295">
      <w:pPr>
        <w:adjustRightInd w:val="0"/>
        <w:ind w:left="221" w:hanging="221"/>
        <w:jc w:val="left"/>
      </w:pPr>
      <w:r w:rsidRPr="0076406C">
        <w:t>第一条　この省令は、公布の日から施行する。</w:t>
      </w:r>
    </w:p>
    <w:p w14:paraId="4C7D5962" w14:textId="77777777" w:rsidR="009712D5" w:rsidRDefault="009712D5" w:rsidP="00965295">
      <w:pPr>
        <w:adjustRightInd w:val="0"/>
        <w:ind w:left="221" w:hanging="221"/>
        <w:jc w:val="left"/>
      </w:pPr>
    </w:p>
    <w:p w14:paraId="7E1233BE" w14:textId="6354EFB8" w:rsidR="004F2941" w:rsidRDefault="009C3894" w:rsidP="00262468">
      <w:pPr>
        <w:adjustRightInd w:val="0"/>
        <w:ind w:left="442" w:hanging="221"/>
        <w:jc w:val="left"/>
      </w:pPr>
      <w:r w:rsidRPr="0076406C">
        <w:lastRenderedPageBreak/>
        <w:t>（経過措置）</w:t>
      </w:r>
    </w:p>
    <w:p w14:paraId="2D68CE79" w14:textId="77777777" w:rsidR="004F2941" w:rsidRDefault="009C3894" w:rsidP="00965295">
      <w:pPr>
        <w:adjustRightInd w:val="0"/>
        <w:ind w:left="221" w:hanging="221"/>
        <w:jc w:val="left"/>
      </w:pPr>
      <w:bookmarkStart w:id="0" w:name="_Hlk194935640"/>
      <w:r w:rsidRPr="0076406C">
        <w:t>第二条　この省令の施行の際現にあるこの省令による改正前の様式（次項において「旧様式」という。）により使用されている書類は、この省令による改正後の様式によるものとみなす。</w:t>
      </w:r>
    </w:p>
    <w:bookmarkEnd w:id="0"/>
    <w:p w14:paraId="0DD0AAFD" w14:textId="77777777" w:rsidR="004F2941" w:rsidRDefault="009C3894" w:rsidP="00965295">
      <w:pPr>
        <w:adjustRightInd w:val="0"/>
        <w:ind w:left="221" w:hanging="221"/>
        <w:jc w:val="left"/>
      </w:pPr>
      <w:r w:rsidRPr="0076406C">
        <w:t>２　この省令の施行の際現にある旧様式による用紙については、当分の間、これを取り繕って使用することができる。</w:t>
      </w:r>
    </w:p>
    <w:p w14:paraId="0B18A0C7" w14:textId="77777777" w:rsidR="009712D5" w:rsidRDefault="009712D5" w:rsidP="00965295">
      <w:pPr>
        <w:adjustRightInd w:val="0"/>
        <w:ind w:left="221" w:hanging="221"/>
        <w:jc w:val="left"/>
      </w:pPr>
    </w:p>
    <w:p w14:paraId="69B3E7FB" w14:textId="7FDAE1E2" w:rsidR="004F2941" w:rsidRPr="00262468" w:rsidRDefault="009C3894" w:rsidP="00262468">
      <w:pPr>
        <w:adjustRightInd w:val="0"/>
        <w:ind w:left="879" w:hanging="221"/>
        <w:jc w:val="left"/>
        <w:rPr>
          <w:b/>
          <w:bCs/>
        </w:rPr>
      </w:pPr>
      <w:r w:rsidRPr="00262468">
        <w:rPr>
          <w:b/>
          <w:bCs/>
        </w:rPr>
        <w:t>附　則　（令和五年九月二九日農林水産省令第四九号）</w:t>
      </w:r>
    </w:p>
    <w:p w14:paraId="3A24F13C" w14:textId="77777777" w:rsidR="00FA6414" w:rsidRDefault="00FA6414" w:rsidP="00965295">
      <w:pPr>
        <w:adjustRightInd w:val="0"/>
        <w:ind w:left="221" w:hanging="221"/>
        <w:jc w:val="left"/>
      </w:pPr>
    </w:p>
    <w:p w14:paraId="316E6D11" w14:textId="346FA54B" w:rsidR="004F2941" w:rsidRDefault="009C3894" w:rsidP="00965295">
      <w:pPr>
        <w:adjustRightInd w:val="0"/>
        <w:ind w:left="221" w:hanging="221"/>
        <w:jc w:val="left"/>
      </w:pPr>
      <w:r w:rsidRPr="0076406C">
        <w:t>この省令は、公布の日から施行する。ただし、第二条の改正規定は、令和六年四月一日から施行する。</w:t>
      </w:r>
    </w:p>
    <w:p w14:paraId="0E154523" w14:textId="77777777" w:rsidR="009712D5" w:rsidRDefault="009712D5" w:rsidP="00965295">
      <w:pPr>
        <w:adjustRightInd w:val="0"/>
        <w:ind w:left="221" w:hanging="221"/>
        <w:jc w:val="left"/>
      </w:pPr>
    </w:p>
    <w:p w14:paraId="0779B5CA" w14:textId="4ADCA791" w:rsidR="004F2941" w:rsidRPr="00262468" w:rsidRDefault="009C3894" w:rsidP="00262468">
      <w:pPr>
        <w:adjustRightInd w:val="0"/>
        <w:ind w:left="879" w:hanging="221"/>
        <w:jc w:val="left"/>
        <w:rPr>
          <w:b/>
          <w:bCs/>
        </w:rPr>
      </w:pPr>
      <w:r w:rsidRPr="00262468">
        <w:rPr>
          <w:b/>
          <w:bCs/>
        </w:rPr>
        <w:t>附　則　（令和五年一二月二八日農林水産省令第六三号）</w:t>
      </w:r>
      <w:r w:rsidR="00866184" w:rsidRPr="00262468">
        <w:rPr>
          <w:rFonts w:hint="eastAsia"/>
          <w:b/>
          <w:bCs/>
        </w:rPr>
        <w:t>〔</w:t>
      </w:r>
      <w:r w:rsidR="00866184" w:rsidRPr="00262468">
        <w:rPr>
          <w:b/>
          <w:bCs/>
        </w:rPr>
        <w:t>抄</w:t>
      </w:r>
      <w:r w:rsidR="00866184" w:rsidRPr="00262468">
        <w:rPr>
          <w:rFonts w:hint="eastAsia"/>
          <w:b/>
          <w:bCs/>
        </w:rPr>
        <w:t>〕</w:t>
      </w:r>
    </w:p>
    <w:p w14:paraId="17893CAD" w14:textId="77777777" w:rsidR="00262468" w:rsidRPr="00262468" w:rsidRDefault="00262468" w:rsidP="00262468">
      <w:pPr>
        <w:adjustRightInd w:val="0"/>
        <w:ind w:left="879" w:hanging="221"/>
        <w:jc w:val="left"/>
        <w:rPr>
          <w:b/>
          <w:bCs/>
        </w:rPr>
      </w:pPr>
    </w:p>
    <w:p w14:paraId="6A31D7D6" w14:textId="77777777" w:rsidR="004F2941" w:rsidRDefault="009C3894" w:rsidP="00965295">
      <w:pPr>
        <w:adjustRightInd w:val="0"/>
        <w:ind w:left="221" w:hanging="221"/>
        <w:jc w:val="left"/>
      </w:pPr>
      <w:r w:rsidRPr="0076406C">
        <w:t>この省令は、公布の日から施行する。</w:t>
      </w:r>
    </w:p>
    <w:p w14:paraId="5A84E550" w14:textId="77777777" w:rsidR="009712D5" w:rsidRDefault="009712D5" w:rsidP="00965295">
      <w:pPr>
        <w:adjustRightInd w:val="0"/>
        <w:ind w:left="221" w:hanging="221"/>
        <w:jc w:val="left"/>
      </w:pPr>
    </w:p>
    <w:p w14:paraId="7254C8CA" w14:textId="610A12ED" w:rsidR="004F2941" w:rsidRDefault="009C3894" w:rsidP="00965295">
      <w:pPr>
        <w:adjustRightInd w:val="0"/>
        <w:ind w:left="221" w:hanging="221"/>
        <w:jc w:val="left"/>
      </w:pPr>
      <w:r w:rsidRPr="0076406C">
        <w:t>別記</w:t>
      </w:r>
    </w:p>
    <w:p w14:paraId="4740578B" w14:textId="77777777" w:rsidR="00262468" w:rsidRDefault="00262468" w:rsidP="00965295">
      <w:pPr>
        <w:adjustRightInd w:val="0"/>
        <w:ind w:left="221" w:hanging="221"/>
        <w:jc w:val="left"/>
      </w:pPr>
    </w:p>
    <w:p w14:paraId="0132237A" w14:textId="77777777" w:rsidR="004F2941" w:rsidRDefault="009C3894" w:rsidP="00965295">
      <w:pPr>
        <w:adjustRightInd w:val="0"/>
        <w:ind w:left="221" w:hanging="221"/>
        <w:jc w:val="left"/>
      </w:pPr>
      <w:r w:rsidRPr="0076406C">
        <w:t>様式第１号（第１条関係）</w:t>
      </w:r>
    </w:p>
    <w:p w14:paraId="5202ED3D" w14:textId="77777777" w:rsidR="00262468" w:rsidRDefault="00262468" w:rsidP="00965295">
      <w:pPr>
        <w:adjustRightInd w:val="0"/>
        <w:ind w:left="221" w:hanging="221"/>
        <w:jc w:val="left"/>
      </w:pPr>
    </w:p>
    <w:p w14:paraId="43324BF4" w14:textId="77777777" w:rsidR="004F2941" w:rsidRDefault="009C3894" w:rsidP="00965295">
      <w:pPr>
        <w:adjustRightInd w:val="0"/>
        <w:ind w:left="221" w:hanging="221"/>
        <w:jc w:val="left"/>
      </w:pPr>
      <w:r w:rsidRPr="0076406C">
        <w:t>様式第２号（第２条関係）</w:t>
      </w:r>
    </w:p>
    <w:p w14:paraId="18A98E27" w14:textId="77777777" w:rsidR="00262468" w:rsidRDefault="00262468" w:rsidP="00965295">
      <w:pPr>
        <w:adjustRightInd w:val="0"/>
        <w:ind w:left="221" w:hanging="221"/>
        <w:jc w:val="left"/>
      </w:pPr>
    </w:p>
    <w:p w14:paraId="00F9FFAD" w14:textId="77777777" w:rsidR="004F2941" w:rsidRDefault="009C3894" w:rsidP="00965295">
      <w:pPr>
        <w:adjustRightInd w:val="0"/>
        <w:ind w:left="221" w:hanging="221"/>
        <w:jc w:val="left"/>
      </w:pPr>
      <w:r w:rsidRPr="0076406C">
        <w:t>様式第３号（第４条関係）</w:t>
      </w:r>
    </w:p>
    <w:p w14:paraId="32239E74" w14:textId="77777777" w:rsidR="00262468" w:rsidRDefault="00262468" w:rsidP="00965295">
      <w:pPr>
        <w:adjustRightInd w:val="0"/>
        <w:ind w:left="221" w:hanging="221"/>
        <w:jc w:val="left"/>
      </w:pPr>
    </w:p>
    <w:p w14:paraId="1F31D044" w14:textId="77777777" w:rsidR="004F2941" w:rsidRDefault="009C3894" w:rsidP="00965295">
      <w:pPr>
        <w:adjustRightInd w:val="0"/>
        <w:ind w:left="221" w:hanging="221"/>
        <w:jc w:val="left"/>
      </w:pPr>
      <w:r w:rsidRPr="0076406C">
        <w:t>様式第４号（第５条関係）</w:t>
      </w:r>
    </w:p>
    <w:p w14:paraId="7D5EEDEC" w14:textId="77777777" w:rsidR="00262468" w:rsidRDefault="00262468" w:rsidP="00965295">
      <w:pPr>
        <w:adjustRightInd w:val="0"/>
        <w:ind w:left="221" w:hanging="221"/>
        <w:jc w:val="left"/>
      </w:pPr>
    </w:p>
    <w:p w14:paraId="053422E2" w14:textId="77777777" w:rsidR="004F2941" w:rsidRDefault="009C3894" w:rsidP="00965295">
      <w:pPr>
        <w:adjustRightInd w:val="0"/>
        <w:ind w:left="221" w:hanging="221"/>
        <w:jc w:val="left"/>
      </w:pPr>
      <w:r w:rsidRPr="0076406C">
        <w:t>様式第５号（第８条関係）</w:t>
      </w:r>
    </w:p>
    <w:p w14:paraId="7F627A54" w14:textId="77777777" w:rsidR="00262468" w:rsidRDefault="00262468" w:rsidP="00965295">
      <w:pPr>
        <w:adjustRightInd w:val="0"/>
        <w:ind w:left="221" w:hanging="221"/>
        <w:jc w:val="left"/>
      </w:pPr>
    </w:p>
    <w:p w14:paraId="6BFEBBEF" w14:textId="77777777" w:rsidR="004F2941" w:rsidRDefault="007231BC" w:rsidP="00965295">
      <w:pPr>
        <w:adjustRightInd w:val="0"/>
        <w:ind w:left="221" w:hanging="221"/>
        <w:jc w:val="left"/>
      </w:pPr>
      <w:r w:rsidRPr="0076406C">
        <w:rPr>
          <w:rFonts w:hint="eastAsia"/>
        </w:rPr>
        <w:t>様式第６号（第１０条関係）</w:t>
      </w:r>
    </w:p>
    <w:p w14:paraId="7FBC79C3" w14:textId="77777777" w:rsidR="00262468" w:rsidRDefault="00262468" w:rsidP="00965295">
      <w:pPr>
        <w:adjustRightInd w:val="0"/>
        <w:ind w:left="221" w:hanging="221"/>
        <w:jc w:val="left"/>
      </w:pPr>
    </w:p>
    <w:p w14:paraId="68CBED9D" w14:textId="77777777" w:rsidR="004F2941" w:rsidRDefault="007231BC" w:rsidP="00965295">
      <w:pPr>
        <w:adjustRightInd w:val="0"/>
        <w:ind w:left="221" w:hanging="221"/>
        <w:jc w:val="left"/>
      </w:pPr>
      <w:r w:rsidRPr="0076406C">
        <w:rPr>
          <w:rFonts w:hint="eastAsia"/>
        </w:rPr>
        <w:t>様式第７号（第１０条関係）</w:t>
      </w:r>
    </w:p>
    <w:p w14:paraId="71CCD48A" w14:textId="77777777" w:rsidR="00262468" w:rsidRDefault="00262468" w:rsidP="00965295">
      <w:pPr>
        <w:adjustRightInd w:val="0"/>
        <w:ind w:left="221" w:hanging="221"/>
        <w:jc w:val="left"/>
      </w:pPr>
    </w:p>
    <w:p w14:paraId="2D914918" w14:textId="77777777" w:rsidR="004F2941" w:rsidRDefault="007231BC" w:rsidP="00965295">
      <w:pPr>
        <w:adjustRightInd w:val="0"/>
        <w:ind w:left="221" w:hanging="221"/>
        <w:jc w:val="left"/>
      </w:pPr>
      <w:r w:rsidRPr="0076406C">
        <w:rPr>
          <w:rFonts w:hint="eastAsia"/>
        </w:rPr>
        <w:t>様式第８号（第１０条関係）</w:t>
      </w:r>
    </w:p>
    <w:p w14:paraId="310B06D3" w14:textId="77777777" w:rsidR="00262468" w:rsidRDefault="00262468" w:rsidP="00965295">
      <w:pPr>
        <w:adjustRightInd w:val="0"/>
        <w:ind w:left="221" w:hanging="221"/>
        <w:jc w:val="left"/>
      </w:pPr>
    </w:p>
    <w:p w14:paraId="5EC62846" w14:textId="77777777" w:rsidR="004F2941" w:rsidRDefault="007231BC" w:rsidP="00965295">
      <w:pPr>
        <w:adjustRightInd w:val="0"/>
        <w:ind w:left="221" w:hanging="221"/>
        <w:jc w:val="left"/>
      </w:pPr>
      <w:r w:rsidRPr="0076406C">
        <w:rPr>
          <w:rFonts w:hint="eastAsia"/>
        </w:rPr>
        <w:t>様式第９号（第１０条関係）</w:t>
      </w:r>
    </w:p>
    <w:p w14:paraId="2EE5D2B8" w14:textId="77777777" w:rsidR="00262468" w:rsidRDefault="00262468" w:rsidP="00965295">
      <w:pPr>
        <w:adjustRightInd w:val="0"/>
        <w:ind w:left="221" w:hanging="221"/>
        <w:jc w:val="left"/>
      </w:pPr>
    </w:p>
    <w:p w14:paraId="4852AC9E" w14:textId="77777777" w:rsidR="004F2941" w:rsidRDefault="007231BC" w:rsidP="00965295">
      <w:pPr>
        <w:adjustRightInd w:val="0"/>
        <w:ind w:left="221" w:hanging="221"/>
        <w:jc w:val="left"/>
      </w:pPr>
      <w:r w:rsidRPr="0076406C">
        <w:rPr>
          <w:rFonts w:hint="eastAsia"/>
        </w:rPr>
        <w:t>様式第１０号（第１０条関係）</w:t>
      </w:r>
    </w:p>
    <w:p w14:paraId="24DE8ECF" w14:textId="77777777" w:rsidR="00262468" w:rsidRDefault="00262468" w:rsidP="00965295">
      <w:pPr>
        <w:adjustRightInd w:val="0"/>
        <w:ind w:left="221" w:hanging="221"/>
        <w:jc w:val="left"/>
      </w:pPr>
    </w:p>
    <w:p w14:paraId="0D77FF7C" w14:textId="77777777" w:rsidR="004F2941" w:rsidRDefault="007231BC" w:rsidP="00262468">
      <w:pPr>
        <w:adjustRightInd w:val="0"/>
        <w:ind w:left="221" w:hanging="221"/>
        <w:jc w:val="left"/>
      </w:pPr>
      <w:r w:rsidRPr="0076406C">
        <w:rPr>
          <w:rFonts w:hint="eastAsia"/>
        </w:rPr>
        <w:t>様式第１１号（第１１条関係）</w:t>
      </w:r>
    </w:p>
    <w:p w14:paraId="2E6A0C4D" w14:textId="77777777" w:rsidR="00262468" w:rsidRDefault="00262468" w:rsidP="00262468">
      <w:pPr>
        <w:adjustRightInd w:val="0"/>
        <w:ind w:left="221" w:hanging="221"/>
        <w:jc w:val="left"/>
      </w:pPr>
    </w:p>
    <w:p w14:paraId="4D9C9968" w14:textId="77777777" w:rsidR="004F2941" w:rsidRDefault="007231BC" w:rsidP="00262468">
      <w:pPr>
        <w:adjustRightInd w:val="0"/>
        <w:ind w:left="221" w:hanging="221"/>
        <w:jc w:val="left"/>
      </w:pPr>
      <w:r w:rsidRPr="0076406C">
        <w:rPr>
          <w:rFonts w:hint="eastAsia"/>
        </w:rPr>
        <w:t>様式第１２号（第１２条関係）</w:t>
      </w:r>
    </w:p>
    <w:p w14:paraId="3F6F5C0A" w14:textId="77777777" w:rsidR="00262468" w:rsidRDefault="00262468" w:rsidP="00262468">
      <w:pPr>
        <w:adjustRightInd w:val="0"/>
        <w:ind w:left="221" w:hanging="221"/>
        <w:jc w:val="left"/>
      </w:pPr>
    </w:p>
    <w:p w14:paraId="41CB9F73" w14:textId="77777777" w:rsidR="004F2941" w:rsidRDefault="007231BC" w:rsidP="00262468">
      <w:pPr>
        <w:adjustRightInd w:val="0"/>
        <w:ind w:left="221" w:hanging="221"/>
        <w:jc w:val="left"/>
      </w:pPr>
      <w:r w:rsidRPr="0076406C">
        <w:rPr>
          <w:rFonts w:hint="eastAsia"/>
        </w:rPr>
        <w:t>様式第１３号（第１５条関係）</w:t>
      </w:r>
    </w:p>
    <w:p w14:paraId="3A621F12" w14:textId="77777777" w:rsidR="00262468" w:rsidRDefault="00262468" w:rsidP="00262468">
      <w:pPr>
        <w:adjustRightInd w:val="0"/>
        <w:ind w:left="221" w:hanging="221"/>
        <w:jc w:val="left"/>
      </w:pPr>
    </w:p>
    <w:p w14:paraId="03DCE0AE" w14:textId="77777777" w:rsidR="004F2941" w:rsidRDefault="007231BC" w:rsidP="00262468">
      <w:pPr>
        <w:adjustRightInd w:val="0"/>
        <w:ind w:left="221" w:hanging="221"/>
        <w:jc w:val="left"/>
      </w:pPr>
      <w:r w:rsidRPr="0076406C">
        <w:rPr>
          <w:rFonts w:hint="eastAsia"/>
        </w:rPr>
        <w:t>様式第１４号（第１８条関係）</w:t>
      </w:r>
    </w:p>
    <w:p w14:paraId="23D617AF" w14:textId="77777777" w:rsidR="00262468" w:rsidRDefault="00262468" w:rsidP="00262468">
      <w:pPr>
        <w:adjustRightInd w:val="0"/>
        <w:ind w:left="221" w:hanging="221"/>
        <w:jc w:val="left"/>
      </w:pPr>
    </w:p>
    <w:p w14:paraId="5EE7C5BC" w14:textId="77777777" w:rsidR="004F2941" w:rsidRDefault="007231BC" w:rsidP="00262468">
      <w:pPr>
        <w:adjustRightInd w:val="0"/>
        <w:ind w:left="221" w:hanging="221"/>
        <w:jc w:val="left"/>
      </w:pPr>
      <w:r w:rsidRPr="0076406C">
        <w:rPr>
          <w:rFonts w:hint="eastAsia"/>
        </w:rPr>
        <w:t>様式第１５号（第２０条関係）</w:t>
      </w:r>
    </w:p>
    <w:p w14:paraId="1E64DF01" w14:textId="77777777" w:rsidR="00262468" w:rsidRDefault="00262468" w:rsidP="00262468">
      <w:pPr>
        <w:adjustRightInd w:val="0"/>
        <w:ind w:left="221" w:hanging="221"/>
        <w:jc w:val="left"/>
      </w:pPr>
    </w:p>
    <w:p w14:paraId="5CD359CA" w14:textId="77777777" w:rsidR="004F2941" w:rsidRDefault="007231BC" w:rsidP="00262468">
      <w:pPr>
        <w:adjustRightInd w:val="0"/>
        <w:ind w:left="221" w:hanging="221"/>
        <w:jc w:val="left"/>
      </w:pPr>
      <w:r w:rsidRPr="0076406C">
        <w:rPr>
          <w:rFonts w:hint="eastAsia"/>
        </w:rPr>
        <w:t>様式第１６号（第２１条関係）</w:t>
      </w:r>
    </w:p>
    <w:p w14:paraId="0F84C307" w14:textId="77777777" w:rsidR="00262468" w:rsidRDefault="00262468" w:rsidP="00262468">
      <w:pPr>
        <w:adjustRightInd w:val="0"/>
        <w:ind w:left="221" w:hanging="221"/>
        <w:jc w:val="left"/>
      </w:pPr>
    </w:p>
    <w:p w14:paraId="22C43D17" w14:textId="77777777" w:rsidR="004F2941" w:rsidRDefault="007231BC" w:rsidP="00262468">
      <w:pPr>
        <w:adjustRightInd w:val="0"/>
        <w:ind w:left="221" w:hanging="221"/>
        <w:jc w:val="left"/>
      </w:pPr>
      <w:r w:rsidRPr="0076406C">
        <w:rPr>
          <w:rFonts w:hint="eastAsia"/>
        </w:rPr>
        <w:t>様式第１７号（第２２条関係）</w:t>
      </w:r>
    </w:p>
    <w:p w14:paraId="2C1EF134" w14:textId="77777777" w:rsidR="00262468" w:rsidRDefault="00262468" w:rsidP="00262468">
      <w:pPr>
        <w:adjustRightInd w:val="0"/>
        <w:ind w:left="221" w:hanging="221"/>
        <w:jc w:val="left"/>
      </w:pPr>
    </w:p>
    <w:p w14:paraId="691E411C" w14:textId="77777777" w:rsidR="004F2941" w:rsidRDefault="007231BC" w:rsidP="00262468">
      <w:pPr>
        <w:adjustRightInd w:val="0"/>
        <w:ind w:left="221" w:hanging="221"/>
        <w:jc w:val="left"/>
      </w:pPr>
      <w:r w:rsidRPr="0076406C">
        <w:rPr>
          <w:rFonts w:hint="eastAsia"/>
        </w:rPr>
        <w:t>様式第１８号（第２４条関係）</w:t>
      </w:r>
    </w:p>
    <w:p w14:paraId="4956115A" w14:textId="77777777" w:rsidR="00262468" w:rsidRDefault="00262468" w:rsidP="00262468">
      <w:pPr>
        <w:adjustRightInd w:val="0"/>
        <w:ind w:left="221" w:hanging="221"/>
        <w:jc w:val="left"/>
      </w:pPr>
    </w:p>
    <w:p w14:paraId="1B89B681" w14:textId="77777777" w:rsidR="004F2941" w:rsidRDefault="007231BC" w:rsidP="00262468">
      <w:pPr>
        <w:adjustRightInd w:val="0"/>
        <w:ind w:left="221" w:hanging="221"/>
        <w:jc w:val="left"/>
      </w:pPr>
      <w:r w:rsidRPr="0076406C">
        <w:rPr>
          <w:rFonts w:hint="eastAsia"/>
        </w:rPr>
        <w:t>様式第１９号（第２５条関係）</w:t>
      </w:r>
    </w:p>
    <w:p w14:paraId="0454940E" w14:textId="3E390A72" w:rsidR="002761B5" w:rsidRPr="0074613D" w:rsidRDefault="002761B5" w:rsidP="00396866">
      <w:pPr>
        <w:adjustRightInd w:val="0"/>
        <w:ind w:firstLine="221"/>
        <w:jc w:val="left"/>
      </w:pPr>
    </w:p>
    <w:sectPr w:rsidR="002761B5" w:rsidRPr="0074613D" w:rsidSect="00617B1B">
      <w:footerReference w:type="default" r:id="rId10"/>
      <w:pgSz w:w="11906" w:h="16838" w:code="9"/>
      <w:pgMar w:top="1701" w:right="1531" w:bottom="1701" w:left="1531" w:header="851" w:footer="992" w:gutter="0"/>
      <w:cols w:space="425"/>
      <w:docGrid w:type="linesAndChars" w:linePitch="328" w:charSpace="13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2C6AE" w14:textId="77777777" w:rsidR="00CE1A01" w:rsidRDefault="00CE1A01">
      <w:r>
        <w:separator/>
      </w:r>
    </w:p>
  </w:endnote>
  <w:endnote w:type="continuationSeparator" w:id="0">
    <w:p w14:paraId="662BA741" w14:textId="77777777" w:rsidR="00CE1A01" w:rsidRDefault="00CE1A01">
      <w:r>
        <w:continuationSeparator/>
      </w:r>
    </w:p>
  </w:endnote>
  <w:endnote w:type="continuationNotice" w:id="1">
    <w:p w14:paraId="58AD098B" w14:textId="77777777" w:rsidR="00CE1A01" w:rsidRDefault="00CE1A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L">
    <w:altName w:val="Cambria"/>
    <w:charset w:val="00"/>
    <w:family w:val="roman"/>
    <w:pitch w:val="default"/>
  </w:font>
  <w:font w:name="Kochi Mincho">
    <w:altName w:val="Cambria"/>
    <w:charset w:val="00"/>
    <w:family w:val="roman"/>
    <w:pitch w:val="default"/>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211294"/>
      <w:docPartObj>
        <w:docPartGallery w:val="Page Numbers (Bottom of Page)"/>
        <w:docPartUnique/>
      </w:docPartObj>
    </w:sdtPr>
    <w:sdtContent>
      <w:p w14:paraId="311FA1EC" w14:textId="0E726A91" w:rsidR="00FA6414" w:rsidRDefault="00FA6414" w:rsidP="00FA6414">
        <w:pPr>
          <w:pStyle w:val="a7"/>
          <w:jc w:val="center"/>
          <w:rPr>
            <w:rFonts w:hint="eastAsia"/>
          </w:rP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8F5EF" w14:textId="77777777" w:rsidR="00CE1A01" w:rsidRDefault="00CE1A01">
      <w:r>
        <w:separator/>
      </w:r>
    </w:p>
  </w:footnote>
  <w:footnote w:type="continuationSeparator" w:id="0">
    <w:p w14:paraId="48030D34" w14:textId="77777777" w:rsidR="00CE1A01" w:rsidRDefault="00CE1A01">
      <w:r>
        <w:continuationSeparator/>
      </w:r>
    </w:p>
  </w:footnote>
  <w:footnote w:type="continuationNotice" w:id="1">
    <w:p w14:paraId="7E554ABF" w14:textId="77777777" w:rsidR="00CE1A01" w:rsidRDefault="00CE1A01"/>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proofState w:spelling="clean" w:grammar="dirty"/>
  <w:attachedTemplate r:id="rId1"/>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C73"/>
    <w:rsid w:val="00001033"/>
    <w:rsid w:val="00003FBD"/>
    <w:rsid w:val="00004E4C"/>
    <w:rsid w:val="00005179"/>
    <w:rsid w:val="00006442"/>
    <w:rsid w:val="000064DB"/>
    <w:rsid w:val="00007845"/>
    <w:rsid w:val="00011771"/>
    <w:rsid w:val="00013217"/>
    <w:rsid w:val="00021278"/>
    <w:rsid w:val="00022031"/>
    <w:rsid w:val="00022889"/>
    <w:rsid w:val="00022B63"/>
    <w:rsid w:val="000268A0"/>
    <w:rsid w:val="00030097"/>
    <w:rsid w:val="000302CF"/>
    <w:rsid w:val="00030B94"/>
    <w:rsid w:val="000320EA"/>
    <w:rsid w:val="000324F5"/>
    <w:rsid w:val="00033307"/>
    <w:rsid w:val="00035286"/>
    <w:rsid w:val="000411AE"/>
    <w:rsid w:val="00043FAD"/>
    <w:rsid w:val="00044ABC"/>
    <w:rsid w:val="00047C08"/>
    <w:rsid w:val="00052842"/>
    <w:rsid w:val="00054F52"/>
    <w:rsid w:val="0005607A"/>
    <w:rsid w:val="00057255"/>
    <w:rsid w:val="0005761A"/>
    <w:rsid w:val="000609CB"/>
    <w:rsid w:val="0006414E"/>
    <w:rsid w:val="000642C4"/>
    <w:rsid w:val="00064736"/>
    <w:rsid w:val="0006548B"/>
    <w:rsid w:val="00066BDB"/>
    <w:rsid w:val="000673D7"/>
    <w:rsid w:val="000721A5"/>
    <w:rsid w:val="00072BB5"/>
    <w:rsid w:val="00077E79"/>
    <w:rsid w:val="000808C1"/>
    <w:rsid w:val="00082DC8"/>
    <w:rsid w:val="00082F02"/>
    <w:rsid w:val="00084DA5"/>
    <w:rsid w:val="0009039F"/>
    <w:rsid w:val="00093B25"/>
    <w:rsid w:val="000A0F87"/>
    <w:rsid w:val="000A1165"/>
    <w:rsid w:val="000A36DD"/>
    <w:rsid w:val="000A4A06"/>
    <w:rsid w:val="000A5636"/>
    <w:rsid w:val="000A6034"/>
    <w:rsid w:val="000A7C57"/>
    <w:rsid w:val="000B1EA5"/>
    <w:rsid w:val="000B54F8"/>
    <w:rsid w:val="000B60CC"/>
    <w:rsid w:val="000B7443"/>
    <w:rsid w:val="000C09CE"/>
    <w:rsid w:val="000C1BCB"/>
    <w:rsid w:val="000C5E93"/>
    <w:rsid w:val="000D1323"/>
    <w:rsid w:val="000D2AC9"/>
    <w:rsid w:val="000D3B92"/>
    <w:rsid w:val="000D53A7"/>
    <w:rsid w:val="000D720D"/>
    <w:rsid w:val="000D7B26"/>
    <w:rsid w:val="000E0675"/>
    <w:rsid w:val="000E1576"/>
    <w:rsid w:val="000E5412"/>
    <w:rsid w:val="000E5D8A"/>
    <w:rsid w:val="000E7F2D"/>
    <w:rsid w:val="000F2379"/>
    <w:rsid w:val="000F2A3A"/>
    <w:rsid w:val="000F2FF6"/>
    <w:rsid w:val="000F36CE"/>
    <w:rsid w:val="00102D3E"/>
    <w:rsid w:val="00103D9F"/>
    <w:rsid w:val="00104FFA"/>
    <w:rsid w:val="00112244"/>
    <w:rsid w:val="00112E54"/>
    <w:rsid w:val="0011464D"/>
    <w:rsid w:val="001163AF"/>
    <w:rsid w:val="001229DA"/>
    <w:rsid w:val="00130F9F"/>
    <w:rsid w:val="00131C86"/>
    <w:rsid w:val="001331DA"/>
    <w:rsid w:val="001339ED"/>
    <w:rsid w:val="00137BC3"/>
    <w:rsid w:val="00140045"/>
    <w:rsid w:val="00142B37"/>
    <w:rsid w:val="00146738"/>
    <w:rsid w:val="0014701E"/>
    <w:rsid w:val="001508DB"/>
    <w:rsid w:val="00155DA7"/>
    <w:rsid w:val="0015729D"/>
    <w:rsid w:val="0016148D"/>
    <w:rsid w:val="00165E81"/>
    <w:rsid w:val="00172858"/>
    <w:rsid w:val="0017321D"/>
    <w:rsid w:val="00177705"/>
    <w:rsid w:val="001803A9"/>
    <w:rsid w:val="001819DE"/>
    <w:rsid w:val="0018366D"/>
    <w:rsid w:val="0018597B"/>
    <w:rsid w:val="00187277"/>
    <w:rsid w:val="00190186"/>
    <w:rsid w:val="0019233F"/>
    <w:rsid w:val="0019331C"/>
    <w:rsid w:val="00193B09"/>
    <w:rsid w:val="00193F64"/>
    <w:rsid w:val="0019551B"/>
    <w:rsid w:val="0019648C"/>
    <w:rsid w:val="001A066D"/>
    <w:rsid w:val="001A0728"/>
    <w:rsid w:val="001A1F6B"/>
    <w:rsid w:val="001A2D45"/>
    <w:rsid w:val="001A797F"/>
    <w:rsid w:val="001A7F41"/>
    <w:rsid w:val="001B022A"/>
    <w:rsid w:val="001B0392"/>
    <w:rsid w:val="001B1772"/>
    <w:rsid w:val="001B2100"/>
    <w:rsid w:val="001B312F"/>
    <w:rsid w:val="001B4DDA"/>
    <w:rsid w:val="001C2795"/>
    <w:rsid w:val="001C6343"/>
    <w:rsid w:val="001D15A9"/>
    <w:rsid w:val="001D42E3"/>
    <w:rsid w:val="001D54A0"/>
    <w:rsid w:val="001D7501"/>
    <w:rsid w:val="001E3312"/>
    <w:rsid w:val="001E548D"/>
    <w:rsid w:val="001E5738"/>
    <w:rsid w:val="001E5855"/>
    <w:rsid w:val="001E5ED5"/>
    <w:rsid w:val="001E6FD5"/>
    <w:rsid w:val="001F3CAB"/>
    <w:rsid w:val="001F3E5A"/>
    <w:rsid w:val="00202116"/>
    <w:rsid w:val="002021D2"/>
    <w:rsid w:val="00203184"/>
    <w:rsid w:val="00203996"/>
    <w:rsid w:val="002110E8"/>
    <w:rsid w:val="00212666"/>
    <w:rsid w:val="0021305E"/>
    <w:rsid w:val="002162C3"/>
    <w:rsid w:val="00216F87"/>
    <w:rsid w:val="00216FA2"/>
    <w:rsid w:val="0021760D"/>
    <w:rsid w:val="002177E0"/>
    <w:rsid w:val="00220070"/>
    <w:rsid w:val="00222C76"/>
    <w:rsid w:val="00225E8D"/>
    <w:rsid w:val="002347B1"/>
    <w:rsid w:val="0023762C"/>
    <w:rsid w:val="0023790E"/>
    <w:rsid w:val="002400A9"/>
    <w:rsid w:val="002414FE"/>
    <w:rsid w:val="002421C7"/>
    <w:rsid w:val="00245B9B"/>
    <w:rsid w:val="002467B3"/>
    <w:rsid w:val="0024790F"/>
    <w:rsid w:val="0025158D"/>
    <w:rsid w:val="00251595"/>
    <w:rsid w:val="002533AA"/>
    <w:rsid w:val="00253CE2"/>
    <w:rsid w:val="002560EE"/>
    <w:rsid w:val="00260B1C"/>
    <w:rsid w:val="0026208F"/>
    <w:rsid w:val="00262468"/>
    <w:rsid w:val="00263D8E"/>
    <w:rsid w:val="002644B6"/>
    <w:rsid w:val="0026541E"/>
    <w:rsid w:val="0026707E"/>
    <w:rsid w:val="0027022A"/>
    <w:rsid w:val="0027224E"/>
    <w:rsid w:val="00275CA1"/>
    <w:rsid w:val="002761B5"/>
    <w:rsid w:val="002762E5"/>
    <w:rsid w:val="0027743F"/>
    <w:rsid w:val="00282E87"/>
    <w:rsid w:val="002849D9"/>
    <w:rsid w:val="00284EE6"/>
    <w:rsid w:val="002852B1"/>
    <w:rsid w:val="00287F45"/>
    <w:rsid w:val="0029264F"/>
    <w:rsid w:val="002940BF"/>
    <w:rsid w:val="00294C04"/>
    <w:rsid w:val="00294E8F"/>
    <w:rsid w:val="002964B9"/>
    <w:rsid w:val="002A30CA"/>
    <w:rsid w:val="002A66B3"/>
    <w:rsid w:val="002B19C9"/>
    <w:rsid w:val="002B3624"/>
    <w:rsid w:val="002B3E19"/>
    <w:rsid w:val="002B3FB6"/>
    <w:rsid w:val="002B4847"/>
    <w:rsid w:val="002B5070"/>
    <w:rsid w:val="002B5278"/>
    <w:rsid w:val="002C39D8"/>
    <w:rsid w:val="002C7AE8"/>
    <w:rsid w:val="002D050E"/>
    <w:rsid w:val="002D1C93"/>
    <w:rsid w:val="002D21E8"/>
    <w:rsid w:val="002D568A"/>
    <w:rsid w:val="002D6C32"/>
    <w:rsid w:val="002E1E7F"/>
    <w:rsid w:val="002E277A"/>
    <w:rsid w:val="002E3D3F"/>
    <w:rsid w:val="002E640E"/>
    <w:rsid w:val="002F009E"/>
    <w:rsid w:val="002F1851"/>
    <w:rsid w:val="002F347D"/>
    <w:rsid w:val="002F3FFD"/>
    <w:rsid w:val="002F5131"/>
    <w:rsid w:val="002F7C81"/>
    <w:rsid w:val="0030079E"/>
    <w:rsid w:val="003009AA"/>
    <w:rsid w:val="0030358D"/>
    <w:rsid w:val="0030481E"/>
    <w:rsid w:val="003048CD"/>
    <w:rsid w:val="00304C24"/>
    <w:rsid w:val="00304E2A"/>
    <w:rsid w:val="003132DE"/>
    <w:rsid w:val="0031381F"/>
    <w:rsid w:val="00317F27"/>
    <w:rsid w:val="0032120B"/>
    <w:rsid w:val="00322CB1"/>
    <w:rsid w:val="00324F53"/>
    <w:rsid w:val="0032548B"/>
    <w:rsid w:val="0032720A"/>
    <w:rsid w:val="0034051D"/>
    <w:rsid w:val="00342D40"/>
    <w:rsid w:val="00344191"/>
    <w:rsid w:val="00345374"/>
    <w:rsid w:val="0034797D"/>
    <w:rsid w:val="00356D9B"/>
    <w:rsid w:val="00361602"/>
    <w:rsid w:val="00372E76"/>
    <w:rsid w:val="003740A3"/>
    <w:rsid w:val="00374982"/>
    <w:rsid w:val="003766DD"/>
    <w:rsid w:val="00377153"/>
    <w:rsid w:val="003808EB"/>
    <w:rsid w:val="00381A73"/>
    <w:rsid w:val="00381D80"/>
    <w:rsid w:val="00385845"/>
    <w:rsid w:val="00387837"/>
    <w:rsid w:val="00387CB9"/>
    <w:rsid w:val="00393580"/>
    <w:rsid w:val="00394744"/>
    <w:rsid w:val="00396866"/>
    <w:rsid w:val="0039775B"/>
    <w:rsid w:val="003A028E"/>
    <w:rsid w:val="003A10B2"/>
    <w:rsid w:val="003A56EC"/>
    <w:rsid w:val="003A6BAB"/>
    <w:rsid w:val="003B00C5"/>
    <w:rsid w:val="003B2EE3"/>
    <w:rsid w:val="003B784D"/>
    <w:rsid w:val="003C083D"/>
    <w:rsid w:val="003C5414"/>
    <w:rsid w:val="003C7641"/>
    <w:rsid w:val="003D382D"/>
    <w:rsid w:val="003D3CDE"/>
    <w:rsid w:val="003D3D0F"/>
    <w:rsid w:val="003D6EF9"/>
    <w:rsid w:val="003E0DA2"/>
    <w:rsid w:val="003E2C4E"/>
    <w:rsid w:val="003E452B"/>
    <w:rsid w:val="003F3710"/>
    <w:rsid w:val="003F5F78"/>
    <w:rsid w:val="00404183"/>
    <w:rsid w:val="004041C8"/>
    <w:rsid w:val="00405694"/>
    <w:rsid w:val="004073F6"/>
    <w:rsid w:val="00407834"/>
    <w:rsid w:val="00411D4A"/>
    <w:rsid w:val="0041264C"/>
    <w:rsid w:val="00412702"/>
    <w:rsid w:val="00413919"/>
    <w:rsid w:val="0041436A"/>
    <w:rsid w:val="0041618B"/>
    <w:rsid w:val="00416495"/>
    <w:rsid w:val="00422A62"/>
    <w:rsid w:val="004237DF"/>
    <w:rsid w:val="00425626"/>
    <w:rsid w:val="00432098"/>
    <w:rsid w:val="00432B8A"/>
    <w:rsid w:val="00432E26"/>
    <w:rsid w:val="00433A46"/>
    <w:rsid w:val="00435DD9"/>
    <w:rsid w:val="00437C91"/>
    <w:rsid w:val="004416EA"/>
    <w:rsid w:val="0044514C"/>
    <w:rsid w:val="00445A74"/>
    <w:rsid w:val="00452E83"/>
    <w:rsid w:val="004538B8"/>
    <w:rsid w:val="00455AD3"/>
    <w:rsid w:val="00461F11"/>
    <w:rsid w:val="004623C6"/>
    <w:rsid w:val="004709EB"/>
    <w:rsid w:val="00471774"/>
    <w:rsid w:val="00472CE9"/>
    <w:rsid w:val="00473F1B"/>
    <w:rsid w:val="00475121"/>
    <w:rsid w:val="00481090"/>
    <w:rsid w:val="00481883"/>
    <w:rsid w:val="004863C5"/>
    <w:rsid w:val="004903CD"/>
    <w:rsid w:val="00492615"/>
    <w:rsid w:val="0049425E"/>
    <w:rsid w:val="00495339"/>
    <w:rsid w:val="004978E8"/>
    <w:rsid w:val="004A1EE5"/>
    <w:rsid w:val="004A4636"/>
    <w:rsid w:val="004B12BB"/>
    <w:rsid w:val="004B1621"/>
    <w:rsid w:val="004B2847"/>
    <w:rsid w:val="004B2B7C"/>
    <w:rsid w:val="004B3576"/>
    <w:rsid w:val="004B4076"/>
    <w:rsid w:val="004C541F"/>
    <w:rsid w:val="004D0FA7"/>
    <w:rsid w:val="004D1643"/>
    <w:rsid w:val="004D29EE"/>
    <w:rsid w:val="004E5182"/>
    <w:rsid w:val="004E67A0"/>
    <w:rsid w:val="004E7370"/>
    <w:rsid w:val="004F0F2C"/>
    <w:rsid w:val="004F2941"/>
    <w:rsid w:val="004F5539"/>
    <w:rsid w:val="004F65AF"/>
    <w:rsid w:val="004F771C"/>
    <w:rsid w:val="004F7A86"/>
    <w:rsid w:val="005003AA"/>
    <w:rsid w:val="00502004"/>
    <w:rsid w:val="005020DA"/>
    <w:rsid w:val="0050391D"/>
    <w:rsid w:val="00510166"/>
    <w:rsid w:val="00510836"/>
    <w:rsid w:val="005136EB"/>
    <w:rsid w:val="00513A20"/>
    <w:rsid w:val="00516002"/>
    <w:rsid w:val="005173D3"/>
    <w:rsid w:val="0052134F"/>
    <w:rsid w:val="00521F35"/>
    <w:rsid w:val="0052333D"/>
    <w:rsid w:val="00524646"/>
    <w:rsid w:val="005271CD"/>
    <w:rsid w:val="00527729"/>
    <w:rsid w:val="00531553"/>
    <w:rsid w:val="005333DB"/>
    <w:rsid w:val="005334E6"/>
    <w:rsid w:val="00533B66"/>
    <w:rsid w:val="00534ADA"/>
    <w:rsid w:val="005355E3"/>
    <w:rsid w:val="00542BAA"/>
    <w:rsid w:val="00543D69"/>
    <w:rsid w:val="00545B32"/>
    <w:rsid w:val="005476A3"/>
    <w:rsid w:val="00547F69"/>
    <w:rsid w:val="00554F31"/>
    <w:rsid w:val="00557EDE"/>
    <w:rsid w:val="00562F5A"/>
    <w:rsid w:val="00562FE5"/>
    <w:rsid w:val="0056433B"/>
    <w:rsid w:val="005647E1"/>
    <w:rsid w:val="00565437"/>
    <w:rsid w:val="00566A52"/>
    <w:rsid w:val="0057015A"/>
    <w:rsid w:val="0057098D"/>
    <w:rsid w:val="00573E1E"/>
    <w:rsid w:val="00575D21"/>
    <w:rsid w:val="00575D4D"/>
    <w:rsid w:val="00575E08"/>
    <w:rsid w:val="00577336"/>
    <w:rsid w:val="00577F79"/>
    <w:rsid w:val="0058020E"/>
    <w:rsid w:val="00583580"/>
    <w:rsid w:val="00583944"/>
    <w:rsid w:val="00583A28"/>
    <w:rsid w:val="005871F6"/>
    <w:rsid w:val="005905AF"/>
    <w:rsid w:val="005918BA"/>
    <w:rsid w:val="005936FA"/>
    <w:rsid w:val="00593811"/>
    <w:rsid w:val="00593E9F"/>
    <w:rsid w:val="00594092"/>
    <w:rsid w:val="005949D1"/>
    <w:rsid w:val="00594CE0"/>
    <w:rsid w:val="00594D29"/>
    <w:rsid w:val="005A1232"/>
    <w:rsid w:val="005A2323"/>
    <w:rsid w:val="005A3D79"/>
    <w:rsid w:val="005A3DE1"/>
    <w:rsid w:val="005A4DED"/>
    <w:rsid w:val="005A5F81"/>
    <w:rsid w:val="005A794C"/>
    <w:rsid w:val="005A7C2F"/>
    <w:rsid w:val="005B24F2"/>
    <w:rsid w:val="005B4CF3"/>
    <w:rsid w:val="005B569F"/>
    <w:rsid w:val="005B5837"/>
    <w:rsid w:val="005B58C5"/>
    <w:rsid w:val="005B68FC"/>
    <w:rsid w:val="005C17BB"/>
    <w:rsid w:val="005C21E2"/>
    <w:rsid w:val="005C353D"/>
    <w:rsid w:val="005C5B0A"/>
    <w:rsid w:val="005D20EF"/>
    <w:rsid w:val="005D5A70"/>
    <w:rsid w:val="005E1030"/>
    <w:rsid w:val="005E312A"/>
    <w:rsid w:val="005E5446"/>
    <w:rsid w:val="005E56C9"/>
    <w:rsid w:val="005E6E10"/>
    <w:rsid w:val="005F0CCE"/>
    <w:rsid w:val="005F1C01"/>
    <w:rsid w:val="005F2862"/>
    <w:rsid w:val="005F6025"/>
    <w:rsid w:val="005F7268"/>
    <w:rsid w:val="006010E8"/>
    <w:rsid w:val="00602A5C"/>
    <w:rsid w:val="0060302B"/>
    <w:rsid w:val="00603232"/>
    <w:rsid w:val="006044F6"/>
    <w:rsid w:val="00604863"/>
    <w:rsid w:val="00605C10"/>
    <w:rsid w:val="006130C0"/>
    <w:rsid w:val="00613789"/>
    <w:rsid w:val="00613A22"/>
    <w:rsid w:val="00617B1B"/>
    <w:rsid w:val="006232EC"/>
    <w:rsid w:val="006234F2"/>
    <w:rsid w:val="0062588A"/>
    <w:rsid w:val="00626D01"/>
    <w:rsid w:val="006277F8"/>
    <w:rsid w:val="00631428"/>
    <w:rsid w:val="0063228B"/>
    <w:rsid w:val="006339A4"/>
    <w:rsid w:val="00651D77"/>
    <w:rsid w:val="00653694"/>
    <w:rsid w:val="00654AF5"/>
    <w:rsid w:val="006552C5"/>
    <w:rsid w:val="00655E9A"/>
    <w:rsid w:val="006563F0"/>
    <w:rsid w:val="00660804"/>
    <w:rsid w:val="00665223"/>
    <w:rsid w:val="006653D5"/>
    <w:rsid w:val="006663E8"/>
    <w:rsid w:val="00667341"/>
    <w:rsid w:val="00667611"/>
    <w:rsid w:val="00667DBA"/>
    <w:rsid w:val="006734F3"/>
    <w:rsid w:val="00674CA0"/>
    <w:rsid w:val="00674FD2"/>
    <w:rsid w:val="00677094"/>
    <w:rsid w:val="006776CD"/>
    <w:rsid w:val="00680E47"/>
    <w:rsid w:val="00682B29"/>
    <w:rsid w:val="00685AF7"/>
    <w:rsid w:val="00686FDD"/>
    <w:rsid w:val="0068780F"/>
    <w:rsid w:val="00687D99"/>
    <w:rsid w:val="00690D8C"/>
    <w:rsid w:val="00690F7E"/>
    <w:rsid w:val="006930C2"/>
    <w:rsid w:val="006A053B"/>
    <w:rsid w:val="006A08EC"/>
    <w:rsid w:val="006A3966"/>
    <w:rsid w:val="006B33E5"/>
    <w:rsid w:val="006B34CA"/>
    <w:rsid w:val="006B6360"/>
    <w:rsid w:val="006C0D90"/>
    <w:rsid w:val="006C4F68"/>
    <w:rsid w:val="006C4FC1"/>
    <w:rsid w:val="006C64DC"/>
    <w:rsid w:val="006C7151"/>
    <w:rsid w:val="006D015D"/>
    <w:rsid w:val="006D3983"/>
    <w:rsid w:val="006D451F"/>
    <w:rsid w:val="006D49D5"/>
    <w:rsid w:val="006D5D56"/>
    <w:rsid w:val="006D6EC9"/>
    <w:rsid w:val="006E25C9"/>
    <w:rsid w:val="006E3D26"/>
    <w:rsid w:val="006E5947"/>
    <w:rsid w:val="006E67C5"/>
    <w:rsid w:val="006E7382"/>
    <w:rsid w:val="006E7631"/>
    <w:rsid w:val="006F3AE6"/>
    <w:rsid w:val="007008F6"/>
    <w:rsid w:val="00700B32"/>
    <w:rsid w:val="0070289F"/>
    <w:rsid w:val="00706979"/>
    <w:rsid w:val="00711A88"/>
    <w:rsid w:val="00711E80"/>
    <w:rsid w:val="00713449"/>
    <w:rsid w:val="00714A68"/>
    <w:rsid w:val="00716D46"/>
    <w:rsid w:val="0071771A"/>
    <w:rsid w:val="00717B04"/>
    <w:rsid w:val="007221CD"/>
    <w:rsid w:val="007231BC"/>
    <w:rsid w:val="007247F3"/>
    <w:rsid w:val="00724EB2"/>
    <w:rsid w:val="00726370"/>
    <w:rsid w:val="0073344F"/>
    <w:rsid w:val="00735921"/>
    <w:rsid w:val="00736F6E"/>
    <w:rsid w:val="00744260"/>
    <w:rsid w:val="0074613D"/>
    <w:rsid w:val="007463BB"/>
    <w:rsid w:val="007511F8"/>
    <w:rsid w:val="007534B9"/>
    <w:rsid w:val="00754009"/>
    <w:rsid w:val="007548A8"/>
    <w:rsid w:val="00760175"/>
    <w:rsid w:val="00761A24"/>
    <w:rsid w:val="0076320C"/>
    <w:rsid w:val="00763701"/>
    <w:rsid w:val="00763CB1"/>
    <w:rsid w:val="0076406C"/>
    <w:rsid w:val="007758A3"/>
    <w:rsid w:val="007803DA"/>
    <w:rsid w:val="007846C7"/>
    <w:rsid w:val="00785111"/>
    <w:rsid w:val="00786781"/>
    <w:rsid w:val="00786AC1"/>
    <w:rsid w:val="00786D34"/>
    <w:rsid w:val="00786E79"/>
    <w:rsid w:val="007901B4"/>
    <w:rsid w:val="007925B0"/>
    <w:rsid w:val="00792F0D"/>
    <w:rsid w:val="00794EFF"/>
    <w:rsid w:val="00795A43"/>
    <w:rsid w:val="00795BD2"/>
    <w:rsid w:val="007A2873"/>
    <w:rsid w:val="007A3C80"/>
    <w:rsid w:val="007A6D1C"/>
    <w:rsid w:val="007A7C17"/>
    <w:rsid w:val="007A7EAE"/>
    <w:rsid w:val="007B0527"/>
    <w:rsid w:val="007B2A53"/>
    <w:rsid w:val="007B2FA1"/>
    <w:rsid w:val="007B7E11"/>
    <w:rsid w:val="007C0289"/>
    <w:rsid w:val="007C2356"/>
    <w:rsid w:val="007C4025"/>
    <w:rsid w:val="007C46C2"/>
    <w:rsid w:val="007C5D8E"/>
    <w:rsid w:val="007D29E8"/>
    <w:rsid w:val="007D2DEB"/>
    <w:rsid w:val="007D2EC2"/>
    <w:rsid w:val="007D770F"/>
    <w:rsid w:val="007E3BBB"/>
    <w:rsid w:val="007E44D6"/>
    <w:rsid w:val="007E5A5D"/>
    <w:rsid w:val="007E6CF3"/>
    <w:rsid w:val="007F08E8"/>
    <w:rsid w:val="007F19FB"/>
    <w:rsid w:val="007F2191"/>
    <w:rsid w:val="007F2596"/>
    <w:rsid w:val="007F579A"/>
    <w:rsid w:val="007F5CAC"/>
    <w:rsid w:val="007F6B6C"/>
    <w:rsid w:val="007F7CE4"/>
    <w:rsid w:val="007F7EA4"/>
    <w:rsid w:val="008015DF"/>
    <w:rsid w:val="0080280F"/>
    <w:rsid w:val="008046FC"/>
    <w:rsid w:val="008166FD"/>
    <w:rsid w:val="008235CA"/>
    <w:rsid w:val="00823CD4"/>
    <w:rsid w:val="00824DA7"/>
    <w:rsid w:val="008258A5"/>
    <w:rsid w:val="00830F69"/>
    <w:rsid w:val="00831174"/>
    <w:rsid w:val="0083420B"/>
    <w:rsid w:val="0083444B"/>
    <w:rsid w:val="00835DE9"/>
    <w:rsid w:val="0083661C"/>
    <w:rsid w:val="00837825"/>
    <w:rsid w:val="008379EC"/>
    <w:rsid w:val="0084194F"/>
    <w:rsid w:val="00841E70"/>
    <w:rsid w:val="00844132"/>
    <w:rsid w:val="0084490F"/>
    <w:rsid w:val="00844A8B"/>
    <w:rsid w:val="00844D9C"/>
    <w:rsid w:val="00846DF1"/>
    <w:rsid w:val="00847C3C"/>
    <w:rsid w:val="00850335"/>
    <w:rsid w:val="0085213E"/>
    <w:rsid w:val="0085294A"/>
    <w:rsid w:val="00856906"/>
    <w:rsid w:val="00860A45"/>
    <w:rsid w:val="00865126"/>
    <w:rsid w:val="00866184"/>
    <w:rsid w:val="008669CE"/>
    <w:rsid w:val="008679E4"/>
    <w:rsid w:val="00867A76"/>
    <w:rsid w:val="00872DA4"/>
    <w:rsid w:val="00874A1E"/>
    <w:rsid w:val="00874B2D"/>
    <w:rsid w:val="008805D2"/>
    <w:rsid w:val="00883BB1"/>
    <w:rsid w:val="008856D5"/>
    <w:rsid w:val="00885B79"/>
    <w:rsid w:val="00885C01"/>
    <w:rsid w:val="00885C33"/>
    <w:rsid w:val="00886991"/>
    <w:rsid w:val="0088701E"/>
    <w:rsid w:val="00887203"/>
    <w:rsid w:val="008873A9"/>
    <w:rsid w:val="00892CEE"/>
    <w:rsid w:val="00893396"/>
    <w:rsid w:val="00894180"/>
    <w:rsid w:val="00895594"/>
    <w:rsid w:val="00896012"/>
    <w:rsid w:val="00897250"/>
    <w:rsid w:val="008974CC"/>
    <w:rsid w:val="00897FDA"/>
    <w:rsid w:val="008A0FE1"/>
    <w:rsid w:val="008A2E61"/>
    <w:rsid w:val="008A3DD7"/>
    <w:rsid w:val="008A654E"/>
    <w:rsid w:val="008A65CF"/>
    <w:rsid w:val="008B3C97"/>
    <w:rsid w:val="008B4663"/>
    <w:rsid w:val="008B4DD2"/>
    <w:rsid w:val="008B615B"/>
    <w:rsid w:val="008B73B3"/>
    <w:rsid w:val="008C2DA4"/>
    <w:rsid w:val="008C3C48"/>
    <w:rsid w:val="008C4F57"/>
    <w:rsid w:val="008C646E"/>
    <w:rsid w:val="008C6A1A"/>
    <w:rsid w:val="008D359C"/>
    <w:rsid w:val="008D4312"/>
    <w:rsid w:val="008D4457"/>
    <w:rsid w:val="008E0465"/>
    <w:rsid w:val="008E2DC4"/>
    <w:rsid w:val="008E3CD2"/>
    <w:rsid w:val="008E4343"/>
    <w:rsid w:val="008F6EB4"/>
    <w:rsid w:val="0090449E"/>
    <w:rsid w:val="00907029"/>
    <w:rsid w:val="009115AA"/>
    <w:rsid w:val="00912BD8"/>
    <w:rsid w:val="00912CBF"/>
    <w:rsid w:val="00914ACF"/>
    <w:rsid w:val="00917655"/>
    <w:rsid w:val="00917EC8"/>
    <w:rsid w:val="009202B7"/>
    <w:rsid w:val="0092242F"/>
    <w:rsid w:val="00922453"/>
    <w:rsid w:val="009245BF"/>
    <w:rsid w:val="00925B13"/>
    <w:rsid w:val="00927B17"/>
    <w:rsid w:val="00930E46"/>
    <w:rsid w:val="00937EFC"/>
    <w:rsid w:val="00940877"/>
    <w:rsid w:val="00940ECD"/>
    <w:rsid w:val="00941144"/>
    <w:rsid w:val="0094190B"/>
    <w:rsid w:val="00942237"/>
    <w:rsid w:val="00942BC9"/>
    <w:rsid w:val="00942C9A"/>
    <w:rsid w:val="00942FAA"/>
    <w:rsid w:val="009437BD"/>
    <w:rsid w:val="009466A1"/>
    <w:rsid w:val="00947496"/>
    <w:rsid w:val="00953294"/>
    <w:rsid w:val="00955FB1"/>
    <w:rsid w:val="009560A5"/>
    <w:rsid w:val="00961DE4"/>
    <w:rsid w:val="00961FFD"/>
    <w:rsid w:val="00962004"/>
    <w:rsid w:val="00962181"/>
    <w:rsid w:val="00963C2C"/>
    <w:rsid w:val="00964D0C"/>
    <w:rsid w:val="00965295"/>
    <w:rsid w:val="0096651C"/>
    <w:rsid w:val="009712D5"/>
    <w:rsid w:val="009714C8"/>
    <w:rsid w:val="00971FEC"/>
    <w:rsid w:val="009724EC"/>
    <w:rsid w:val="00977A2C"/>
    <w:rsid w:val="00983B52"/>
    <w:rsid w:val="009871A0"/>
    <w:rsid w:val="00987A26"/>
    <w:rsid w:val="00987F48"/>
    <w:rsid w:val="00991F05"/>
    <w:rsid w:val="00993DD6"/>
    <w:rsid w:val="00993DE3"/>
    <w:rsid w:val="009946AF"/>
    <w:rsid w:val="00995C46"/>
    <w:rsid w:val="00997E23"/>
    <w:rsid w:val="009A174A"/>
    <w:rsid w:val="009A24E0"/>
    <w:rsid w:val="009A380E"/>
    <w:rsid w:val="009A7D9E"/>
    <w:rsid w:val="009B0189"/>
    <w:rsid w:val="009B028D"/>
    <w:rsid w:val="009B1444"/>
    <w:rsid w:val="009B19D4"/>
    <w:rsid w:val="009B293A"/>
    <w:rsid w:val="009B47C5"/>
    <w:rsid w:val="009B5FE0"/>
    <w:rsid w:val="009B7251"/>
    <w:rsid w:val="009C1B8A"/>
    <w:rsid w:val="009C2270"/>
    <w:rsid w:val="009C3894"/>
    <w:rsid w:val="009C6D3F"/>
    <w:rsid w:val="009C72B9"/>
    <w:rsid w:val="009D2C69"/>
    <w:rsid w:val="009D62F5"/>
    <w:rsid w:val="009D6EA7"/>
    <w:rsid w:val="009D70A9"/>
    <w:rsid w:val="009E1806"/>
    <w:rsid w:val="009E2CB4"/>
    <w:rsid w:val="009E4C95"/>
    <w:rsid w:val="009E7C73"/>
    <w:rsid w:val="009F44A1"/>
    <w:rsid w:val="009F5020"/>
    <w:rsid w:val="009F7E6D"/>
    <w:rsid w:val="00A03A45"/>
    <w:rsid w:val="00A06093"/>
    <w:rsid w:val="00A06958"/>
    <w:rsid w:val="00A0750D"/>
    <w:rsid w:val="00A10C83"/>
    <w:rsid w:val="00A1145F"/>
    <w:rsid w:val="00A127DD"/>
    <w:rsid w:val="00A137BF"/>
    <w:rsid w:val="00A13C94"/>
    <w:rsid w:val="00A16590"/>
    <w:rsid w:val="00A165F5"/>
    <w:rsid w:val="00A20093"/>
    <w:rsid w:val="00A23605"/>
    <w:rsid w:val="00A24BFE"/>
    <w:rsid w:val="00A265CE"/>
    <w:rsid w:val="00A31946"/>
    <w:rsid w:val="00A31A54"/>
    <w:rsid w:val="00A32754"/>
    <w:rsid w:val="00A335E3"/>
    <w:rsid w:val="00A35064"/>
    <w:rsid w:val="00A362A1"/>
    <w:rsid w:val="00A40966"/>
    <w:rsid w:val="00A4201C"/>
    <w:rsid w:val="00A471F6"/>
    <w:rsid w:val="00A4767D"/>
    <w:rsid w:val="00A526DA"/>
    <w:rsid w:val="00A5376B"/>
    <w:rsid w:val="00A54252"/>
    <w:rsid w:val="00A6318F"/>
    <w:rsid w:val="00A63A83"/>
    <w:rsid w:val="00A655C1"/>
    <w:rsid w:val="00A658AD"/>
    <w:rsid w:val="00A662D9"/>
    <w:rsid w:val="00A667A7"/>
    <w:rsid w:val="00A672B2"/>
    <w:rsid w:val="00A67710"/>
    <w:rsid w:val="00A707D2"/>
    <w:rsid w:val="00A72B72"/>
    <w:rsid w:val="00A74593"/>
    <w:rsid w:val="00A75738"/>
    <w:rsid w:val="00A77377"/>
    <w:rsid w:val="00A805D3"/>
    <w:rsid w:val="00A81654"/>
    <w:rsid w:val="00A8253E"/>
    <w:rsid w:val="00A86DD7"/>
    <w:rsid w:val="00A876F8"/>
    <w:rsid w:val="00A90A0A"/>
    <w:rsid w:val="00A91227"/>
    <w:rsid w:val="00A91E16"/>
    <w:rsid w:val="00A926A8"/>
    <w:rsid w:val="00A92FD7"/>
    <w:rsid w:val="00A96AE7"/>
    <w:rsid w:val="00AA0997"/>
    <w:rsid w:val="00AA0EB3"/>
    <w:rsid w:val="00AA4D88"/>
    <w:rsid w:val="00AA5E8C"/>
    <w:rsid w:val="00AA77CB"/>
    <w:rsid w:val="00AB0520"/>
    <w:rsid w:val="00AB082E"/>
    <w:rsid w:val="00AB26FA"/>
    <w:rsid w:val="00AB32EE"/>
    <w:rsid w:val="00AB509A"/>
    <w:rsid w:val="00AD1BBC"/>
    <w:rsid w:val="00AD2D45"/>
    <w:rsid w:val="00AD41D2"/>
    <w:rsid w:val="00AD65DC"/>
    <w:rsid w:val="00AE0A16"/>
    <w:rsid w:val="00AE0F8D"/>
    <w:rsid w:val="00AE1A42"/>
    <w:rsid w:val="00AE1D53"/>
    <w:rsid w:val="00AE201E"/>
    <w:rsid w:val="00AE4234"/>
    <w:rsid w:val="00AE6253"/>
    <w:rsid w:val="00AE7991"/>
    <w:rsid w:val="00AE7A42"/>
    <w:rsid w:val="00AF4055"/>
    <w:rsid w:val="00AF4951"/>
    <w:rsid w:val="00AF7159"/>
    <w:rsid w:val="00AF75A8"/>
    <w:rsid w:val="00B025F0"/>
    <w:rsid w:val="00B0335C"/>
    <w:rsid w:val="00B0358D"/>
    <w:rsid w:val="00B1169E"/>
    <w:rsid w:val="00B14361"/>
    <w:rsid w:val="00B155BC"/>
    <w:rsid w:val="00B15706"/>
    <w:rsid w:val="00B15C59"/>
    <w:rsid w:val="00B16C59"/>
    <w:rsid w:val="00B17854"/>
    <w:rsid w:val="00B17E99"/>
    <w:rsid w:val="00B213A5"/>
    <w:rsid w:val="00B25859"/>
    <w:rsid w:val="00B259B1"/>
    <w:rsid w:val="00B305C8"/>
    <w:rsid w:val="00B30CB9"/>
    <w:rsid w:val="00B34B92"/>
    <w:rsid w:val="00B35DC7"/>
    <w:rsid w:val="00B3756B"/>
    <w:rsid w:val="00B37B8A"/>
    <w:rsid w:val="00B419CC"/>
    <w:rsid w:val="00B41A98"/>
    <w:rsid w:val="00B4201A"/>
    <w:rsid w:val="00B51D6B"/>
    <w:rsid w:val="00B534CC"/>
    <w:rsid w:val="00B55005"/>
    <w:rsid w:val="00B5728D"/>
    <w:rsid w:val="00B67D63"/>
    <w:rsid w:val="00B67E57"/>
    <w:rsid w:val="00B743A2"/>
    <w:rsid w:val="00B76717"/>
    <w:rsid w:val="00B83F3F"/>
    <w:rsid w:val="00B94952"/>
    <w:rsid w:val="00BA3B49"/>
    <w:rsid w:val="00BA3FEE"/>
    <w:rsid w:val="00BB1860"/>
    <w:rsid w:val="00BB1CF8"/>
    <w:rsid w:val="00BB1F0A"/>
    <w:rsid w:val="00BB2C69"/>
    <w:rsid w:val="00BB40E1"/>
    <w:rsid w:val="00BB499C"/>
    <w:rsid w:val="00BB538B"/>
    <w:rsid w:val="00BB6981"/>
    <w:rsid w:val="00BB707E"/>
    <w:rsid w:val="00BC1936"/>
    <w:rsid w:val="00BC3A95"/>
    <w:rsid w:val="00BC7504"/>
    <w:rsid w:val="00BC7DA9"/>
    <w:rsid w:val="00BD1F50"/>
    <w:rsid w:val="00BD49F5"/>
    <w:rsid w:val="00BD5212"/>
    <w:rsid w:val="00BD719E"/>
    <w:rsid w:val="00BE013C"/>
    <w:rsid w:val="00BE04C1"/>
    <w:rsid w:val="00BE1E68"/>
    <w:rsid w:val="00BE3CFD"/>
    <w:rsid w:val="00BE4BCE"/>
    <w:rsid w:val="00BE58FB"/>
    <w:rsid w:val="00BE692F"/>
    <w:rsid w:val="00BF0B3A"/>
    <w:rsid w:val="00BF0D01"/>
    <w:rsid w:val="00BF177A"/>
    <w:rsid w:val="00BF2EED"/>
    <w:rsid w:val="00BF65C7"/>
    <w:rsid w:val="00BF697D"/>
    <w:rsid w:val="00BF7448"/>
    <w:rsid w:val="00C00DA4"/>
    <w:rsid w:val="00C00DEA"/>
    <w:rsid w:val="00C02077"/>
    <w:rsid w:val="00C031F1"/>
    <w:rsid w:val="00C05A4B"/>
    <w:rsid w:val="00C06656"/>
    <w:rsid w:val="00C06DEB"/>
    <w:rsid w:val="00C07B3C"/>
    <w:rsid w:val="00C1202E"/>
    <w:rsid w:val="00C1264A"/>
    <w:rsid w:val="00C1411E"/>
    <w:rsid w:val="00C15034"/>
    <w:rsid w:val="00C165E6"/>
    <w:rsid w:val="00C16EC1"/>
    <w:rsid w:val="00C214FF"/>
    <w:rsid w:val="00C231A5"/>
    <w:rsid w:val="00C241C4"/>
    <w:rsid w:val="00C27158"/>
    <w:rsid w:val="00C30DEB"/>
    <w:rsid w:val="00C3121B"/>
    <w:rsid w:val="00C34260"/>
    <w:rsid w:val="00C35195"/>
    <w:rsid w:val="00C351D9"/>
    <w:rsid w:val="00C35FC9"/>
    <w:rsid w:val="00C3676A"/>
    <w:rsid w:val="00C37648"/>
    <w:rsid w:val="00C427F2"/>
    <w:rsid w:val="00C429F2"/>
    <w:rsid w:val="00C4782E"/>
    <w:rsid w:val="00C510BF"/>
    <w:rsid w:val="00C511BF"/>
    <w:rsid w:val="00C51A45"/>
    <w:rsid w:val="00C56B05"/>
    <w:rsid w:val="00C73F97"/>
    <w:rsid w:val="00C74908"/>
    <w:rsid w:val="00C760F3"/>
    <w:rsid w:val="00C76CB0"/>
    <w:rsid w:val="00C77A4E"/>
    <w:rsid w:val="00C81707"/>
    <w:rsid w:val="00C83EA4"/>
    <w:rsid w:val="00C925D7"/>
    <w:rsid w:val="00C930DC"/>
    <w:rsid w:val="00CA12A9"/>
    <w:rsid w:val="00CA209A"/>
    <w:rsid w:val="00CA248F"/>
    <w:rsid w:val="00CA41EC"/>
    <w:rsid w:val="00CA6523"/>
    <w:rsid w:val="00CA719E"/>
    <w:rsid w:val="00CB2ABF"/>
    <w:rsid w:val="00CB589F"/>
    <w:rsid w:val="00CB5D6D"/>
    <w:rsid w:val="00CC16F0"/>
    <w:rsid w:val="00CC18A9"/>
    <w:rsid w:val="00CC3326"/>
    <w:rsid w:val="00CC3372"/>
    <w:rsid w:val="00CC374B"/>
    <w:rsid w:val="00CC5619"/>
    <w:rsid w:val="00CC5F58"/>
    <w:rsid w:val="00CC7940"/>
    <w:rsid w:val="00CD014D"/>
    <w:rsid w:val="00CD327A"/>
    <w:rsid w:val="00CE06ED"/>
    <w:rsid w:val="00CE1A01"/>
    <w:rsid w:val="00CE1E98"/>
    <w:rsid w:val="00CE7190"/>
    <w:rsid w:val="00CF089D"/>
    <w:rsid w:val="00CF4239"/>
    <w:rsid w:val="00CF5394"/>
    <w:rsid w:val="00CF547C"/>
    <w:rsid w:val="00CF5C49"/>
    <w:rsid w:val="00CF6920"/>
    <w:rsid w:val="00CF783E"/>
    <w:rsid w:val="00D04FF0"/>
    <w:rsid w:val="00D054D2"/>
    <w:rsid w:val="00D066CE"/>
    <w:rsid w:val="00D0754F"/>
    <w:rsid w:val="00D11156"/>
    <w:rsid w:val="00D11213"/>
    <w:rsid w:val="00D11E16"/>
    <w:rsid w:val="00D11F5E"/>
    <w:rsid w:val="00D12FBD"/>
    <w:rsid w:val="00D14E99"/>
    <w:rsid w:val="00D15421"/>
    <w:rsid w:val="00D164C7"/>
    <w:rsid w:val="00D16ACB"/>
    <w:rsid w:val="00D16D03"/>
    <w:rsid w:val="00D1797B"/>
    <w:rsid w:val="00D20A55"/>
    <w:rsid w:val="00D2231D"/>
    <w:rsid w:val="00D24249"/>
    <w:rsid w:val="00D304D0"/>
    <w:rsid w:val="00D34BD4"/>
    <w:rsid w:val="00D34F7D"/>
    <w:rsid w:val="00D3762C"/>
    <w:rsid w:val="00D41136"/>
    <w:rsid w:val="00D41D57"/>
    <w:rsid w:val="00D42AED"/>
    <w:rsid w:val="00D43841"/>
    <w:rsid w:val="00D465AD"/>
    <w:rsid w:val="00D4679D"/>
    <w:rsid w:val="00D47514"/>
    <w:rsid w:val="00D50DA9"/>
    <w:rsid w:val="00D5276A"/>
    <w:rsid w:val="00D534BC"/>
    <w:rsid w:val="00D5780C"/>
    <w:rsid w:val="00D57CD3"/>
    <w:rsid w:val="00D63EFA"/>
    <w:rsid w:val="00D662DC"/>
    <w:rsid w:val="00D70031"/>
    <w:rsid w:val="00D70EC1"/>
    <w:rsid w:val="00D7113F"/>
    <w:rsid w:val="00D726E0"/>
    <w:rsid w:val="00D745BD"/>
    <w:rsid w:val="00D752D5"/>
    <w:rsid w:val="00D7566D"/>
    <w:rsid w:val="00D76509"/>
    <w:rsid w:val="00D77315"/>
    <w:rsid w:val="00D8528D"/>
    <w:rsid w:val="00D90AA5"/>
    <w:rsid w:val="00D90C4C"/>
    <w:rsid w:val="00D96DF9"/>
    <w:rsid w:val="00D9777E"/>
    <w:rsid w:val="00D97B47"/>
    <w:rsid w:val="00DA7429"/>
    <w:rsid w:val="00DA7C87"/>
    <w:rsid w:val="00DB2A3B"/>
    <w:rsid w:val="00DB3133"/>
    <w:rsid w:val="00DB3A59"/>
    <w:rsid w:val="00DB4644"/>
    <w:rsid w:val="00DB4BAF"/>
    <w:rsid w:val="00DB5E60"/>
    <w:rsid w:val="00DB615E"/>
    <w:rsid w:val="00DB655A"/>
    <w:rsid w:val="00DC1C84"/>
    <w:rsid w:val="00DC4360"/>
    <w:rsid w:val="00DC5B07"/>
    <w:rsid w:val="00DD1233"/>
    <w:rsid w:val="00DD1AEF"/>
    <w:rsid w:val="00DD3415"/>
    <w:rsid w:val="00DD41D7"/>
    <w:rsid w:val="00DD5783"/>
    <w:rsid w:val="00DD68BB"/>
    <w:rsid w:val="00DD776A"/>
    <w:rsid w:val="00DE2675"/>
    <w:rsid w:val="00DE39ED"/>
    <w:rsid w:val="00DE3A21"/>
    <w:rsid w:val="00DE3A77"/>
    <w:rsid w:val="00DE725E"/>
    <w:rsid w:val="00DF17DA"/>
    <w:rsid w:val="00DF4C20"/>
    <w:rsid w:val="00DF5891"/>
    <w:rsid w:val="00E00563"/>
    <w:rsid w:val="00E012BC"/>
    <w:rsid w:val="00E018E2"/>
    <w:rsid w:val="00E0273C"/>
    <w:rsid w:val="00E033F1"/>
    <w:rsid w:val="00E07C1E"/>
    <w:rsid w:val="00E12792"/>
    <w:rsid w:val="00E16038"/>
    <w:rsid w:val="00E2389F"/>
    <w:rsid w:val="00E23C6C"/>
    <w:rsid w:val="00E24812"/>
    <w:rsid w:val="00E24DB5"/>
    <w:rsid w:val="00E24F54"/>
    <w:rsid w:val="00E27124"/>
    <w:rsid w:val="00E32C00"/>
    <w:rsid w:val="00E34262"/>
    <w:rsid w:val="00E36A47"/>
    <w:rsid w:val="00E37699"/>
    <w:rsid w:val="00E4316D"/>
    <w:rsid w:val="00E44882"/>
    <w:rsid w:val="00E4500D"/>
    <w:rsid w:val="00E55E33"/>
    <w:rsid w:val="00E56094"/>
    <w:rsid w:val="00E567CF"/>
    <w:rsid w:val="00E576DE"/>
    <w:rsid w:val="00E601C5"/>
    <w:rsid w:val="00E6186A"/>
    <w:rsid w:val="00E64B31"/>
    <w:rsid w:val="00E672B3"/>
    <w:rsid w:val="00E67958"/>
    <w:rsid w:val="00E73708"/>
    <w:rsid w:val="00E73C45"/>
    <w:rsid w:val="00E81FF9"/>
    <w:rsid w:val="00E8484A"/>
    <w:rsid w:val="00E84CE8"/>
    <w:rsid w:val="00E86BE7"/>
    <w:rsid w:val="00E87502"/>
    <w:rsid w:val="00E91E03"/>
    <w:rsid w:val="00E9217F"/>
    <w:rsid w:val="00E9495A"/>
    <w:rsid w:val="00E94E44"/>
    <w:rsid w:val="00E9565A"/>
    <w:rsid w:val="00E959FA"/>
    <w:rsid w:val="00E95CAB"/>
    <w:rsid w:val="00E976EF"/>
    <w:rsid w:val="00EA2649"/>
    <w:rsid w:val="00EA5A93"/>
    <w:rsid w:val="00EB061F"/>
    <w:rsid w:val="00EB10CF"/>
    <w:rsid w:val="00EB1D5C"/>
    <w:rsid w:val="00EB3D93"/>
    <w:rsid w:val="00EB57C6"/>
    <w:rsid w:val="00EB5EA9"/>
    <w:rsid w:val="00EB6369"/>
    <w:rsid w:val="00EB658E"/>
    <w:rsid w:val="00EB6F73"/>
    <w:rsid w:val="00EB760B"/>
    <w:rsid w:val="00EC150A"/>
    <w:rsid w:val="00EC151E"/>
    <w:rsid w:val="00EC17BB"/>
    <w:rsid w:val="00EC334A"/>
    <w:rsid w:val="00EC3559"/>
    <w:rsid w:val="00EC7EE7"/>
    <w:rsid w:val="00ED28B8"/>
    <w:rsid w:val="00ED3E73"/>
    <w:rsid w:val="00ED57E0"/>
    <w:rsid w:val="00ED7103"/>
    <w:rsid w:val="00EE1C4C"/>
    <w:rsid w:val="00EE248A"/>
    <w:rsid w:val="00EE270A"/>
    <w:rsid w:val="00EE45AD"/>
    <w:rsid w:val="00EE48ED"/>
    <w:rsid w:val="00EE5650"/>
    <w:rsid w:val="00EF0BAD"/>
    <w:rsid w:val="00EF0BE4"/>
    <w:rsid w:val="00EF277E"/>
    <w:rsid w:val="00F0470C"/>
    <w:rsid w:val="00F07792"/>
    <w:rsid w:val="00F07CB0"/>
    <w:rsid w:val="00F11B23"/>
    <w:rsid w:val="00F11FE5"/>
    <w:rsid w:val="00F127F8"/>
    <w:rsid w:val="00F13319"/>
    <w:rsid w:val="00F1549C"/>
    <w:rsid w:val="00F15B68"/>
    <w:rsid w:val="00F1662C"/>
    <w:rsid w:val="00F16AA9"/>
    <w:rsid w:val="00F178D1"/>
    <w:rsid w:val="00F20588"/>
    <w:rsid w:val="00F31028"/>
    <w:rsid w:val="00F31801"/>
    <w:rsid w:val="00F31D1A"/>
    <w:rsid w:val="00F32572"/>
    <w:rsid w:val="00F32A78"/>
    <w:rsid w:val="00F32C1A"/>
    <w:rsid w:val="00F35792"/>
    <w:rsid w:val="00F3604C"/>
    <w:rsid w:val="00F37A12"/>
    <w:rsid w:val="00F37CF9"/>
    <w:rsid w:val="00F40E12"/>
    <w:rsid w:val="00F44D11"/>
    <w:rsid w:val="00F46174"/>
    <w:rsid w:val="00F46719"/>
    <w:rsid w:val="00F5092D"/>
    <w:rsid w:val="00F50F51"/>
    <w:rsid w:val="00F532A9"/>
    <w:rsid w:val="00F57CD4"/>
    <w:rsid w:val="00F61A32"/>
    <w:rsid w:val="00F642B2"/>
    <w:rsid w:val="00F65B9E"/>
    <w:rsid w:val="00F66658"/>
    <w:rsid w:val="00F75A17"/>
    <w:rsid w:val="00F76F6A"/>
    <w:rsid w:val="00F81FC5"/>
    <w:rsid w:val="00F8553E"/>
    <w:rsid w:val="00F86933"/>
    <w:rsid w:val="00F9017E"/>
    <w:rsid w:val="00F91D83"/>
    <w:rsid w:val="00F92853"/>
    <w:rsid w:val="00F94122"/>
    <w:rsid w:val="00F943AF"/>
    <w:rsid w:val="00FA4382"/>
    <w:rsid w:val="00FA6414"/>
    <w:rsid w:val="00FA7AFA"/>
    <w:rsid w:val="00FB2189"/>
    <w:rsid w:val="00FB24E2"/>
    <w:rsid w:val="00FB350B"/>
    <w:rsid w:val="00FB468F"/>
    <w:rsid w:val="00FC150D"/>
    <w:rsid w:val="00FC1569"/>
    <w:rsid w:val="00FC1A34"/>
    <w:rsid w:val="00FC2AAB"/>
    <w:rsid w:val="00FC2D6C"/>
    <w:rsid w:val="00FC3273"/>
    <w:rsid w:val="00FC3CE0"/>
    <w:rsid w:val="00FC571F"/>
    <w:rsid w:val="00FC6197"/>
    <w:rsid w:val="00FC6360"/>
    <w:rsid w:val="00FD2FCF"/>
    <w:rsid w:val="00FE19C0"/>
    <w:rsid w:val="00FE2553"/>
    <w:rsid w:val="00FE490C"/>
    <w:rsid w:val="00FE4F5F"/>
    <w:rsid w:val="00FE5C1B"/>
    <w:rsid w:val="00FF0387"/>
    <w:rsid w:val="00FF3633"/>
    <w:rsid w:val="00FF6D61"/>
    <w:rsid w:val="01C9478B"/>
    <w:rsid w:val="033E7CC0"/>
    <w:rsid w:val="0A100B1A"/>
    <w:rsid w:val="0A9B6FB6"/>
    <w:rsid w:val="0F32EC1D"/>
    <w:rsid w:val="107E956D"/>
    <w:rsid w:val="10B771C4"/>
    <w:rsid w:val="113F7F7A"/>
    <w:rsid w:val="119830DB"/>
    <w:rsid w:val="1259769E"/>
    <w:rsid w:val="14C5C639"/>
    <w:rsid w:val="1575134B"/>
    <w:rsid w:val="1577F7D2"/>
    <w:rsid w:val="1B874A66"/>
    <w:rsid w:val="1E103A12"/>
    <w:rsid w:val="20602C3B"/>
    <w:rsid w:val="20634AA9"/>
    <w:rsid w:val="26E0F4A2"/>
    <w:rsid w:val="2944603D"/>
    <w:rsid w:val="29D16880"/>
    <w:rsid w:val="2A09BB5C"/>
    <w:rsid w:val="2A239A13"/>
    <w:rsid w:val="2B458F23"/>
    <w:rsid w:val="2C5D60EE"/>
    <w:rsid w:val="2C74D9EA"/>
    <w:rsid w:val="2D7792FC"/>
    <w:rsid w:val="3358BAEC"/>
    <w:rsid w:val="35CDE849"/>
    <w:rsid w:val="3687BEC3"/>
    <w:rsid w:val="3A634ABE"/>
    <w:rsid w:val="3D7ADA63"/>
    <w:rsid w:val="3DBBEA86"/>
    <w:rsid w:val="3EEB8ACD"/>
    <w:rsid w:val="3F250E63"/>
    <w:rsid w:val="3F3B9177"/>
    <w:rsid w:val="43FD4F3B"/>
    <w:rsid w:val="45EAB27D"/>
    <w:rsid w:val="4B87734C"/>
    <w:rsid w:val="4BFDF3C8"/>
    <w:rsid w:val="4DE83035"/>
    <w:rsid w:val="58BE94AC"/>
    <w:rsid w:val="58FEB873"/>
    <w:rsid w:val="5FA293CB"/>
    <w:rsid w:val="60E2FCFB"/>
    <w:rsid w:val="61F6C45D"/>
    <w:rsid w:val="64B88B22"/>
    <w:rsid w:val="6FD1F21B"/>
    <w:rsid w:val="71778C2E"/>
    <w:rsid w:val="75B6EE08"/>
    <w:rsid w:val="76798A5A"/>
    <w:rsid w:val="76B512D1"/>
    <w:rsid w:val="7B269893"/>
    <w:rsid w:val="7DC0BFCA"/>
    <w:rsid w:val="7DC471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0286B2"/>
  <w15:chartTrackingRefBased/>
  <w15:docId w15:val="{7BC4BC39-BDB6-45B8-82F3-0B7D17B89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514C"/>
    <w:pPr>
      <w:widowControl w:val="0"/>
      <w:jc w:val="both"/>
    </w:pPr>
    <w:rPr>
      <w:kern w:val="2"/>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Pr>
      <w:rFonts w:ascii="ＭＳ 明朝" w:hAnsi="Courier New" w:cs="Courier New"/>
    </w:rPr>
  </w:style>
  <w:style w:type="character" w:customStyle="1" w:styleId="a4">
    <w:name w:val="書式なし (文字)"/>
    <w:link w:val="a3"/>
    <w:uiPriority w:val="99"/>
    <w:rPr>
      <w:rFonts w:ascii="ＭＳ 明朝" w:eastAsia="ＭＳ 明朝" w:hAnsi="Courier New" w:cs="Courier New"/>
      <w:szCs w:val="21"/>
    </w:rPr>
  </w:style>
  <w:style w:type="paragraph" w:styleId="a5">
    <w:name w:val="header"/>
    <w:basedOn w:val="a"/>
    <w:link w:val="a6"/>
    <w:uiPriority w:val="99"/>
    <w:unhideWhenUsed/>
    <w:pPr>
      <w:tabs>
        <w:tab w:val="center" w:pos="4419"/>
        <w:tab w:val="right" w:pos="8838"/>
      </w:tabs>
    </w:pPr>
  </w:style>
  <w:style w:type="character" w:customStyle="1" w:styleId="a6">
    <w:name w:val="ヘッダー (文字)"/>
    <w:link w:val="a5"/>
    <w:uiPriority w:val="99"/>
    <w:rPr>
      <w:kern w:val="2"/>
      <w:sz w:val="21"/>
      <w:szCs w:val="21"/>
      <w:lang w:eastAsia="ja-JP" w:bidi="ar-SA"/>
    </w:rPr>
  </w:style>
  <w:style w:type="paragraph" w:styleId="a7">
    <w:name w:val="footer"/>
    <w:basedOn w:val="a"/>
    <w:link w:val="a8"/>
    <w:uiPriority w:val="99"/>
    <w:unhideWhenUsed/>
    <w:pPr>
      <w:tabs>
        <w:tab w:val="center" w:pos="4419"/>
        <w:tab w:val="right" w:pos="8838"/>
      </w:tabs>
    </w:pPr>
  </w:style>
  <w:style w:type="character" w:customStyle="1" w:styleId="a8">
    <w:name w:val="フッター (文字)"/>
    <w:link w:val="a7"/>
    <w:uiPriority w:val="99"/>
    <w:rPr>
      <w:kern w:val="2"/>
      <w:sz w:val="21"/>
      <w:szCs w:val="21"/>
      <w:lang w:eastAsia="ja-JP" w:bidi="ar-SA"/>
    </w:rPr>
  </w:style>
  <w:style w:type="paragraph" w:styleId="a9">
    <w:name w:val="Balloon Text"/>
    <w:basedOn w:val="a"/>
    <w:link w:val="aa"/>
    <w:uiPriority w:val="99"/>
    <w:semiHidden/>
    <w:unhideWhenUsed/>
    <w:rPr>
      <w:rFonts w:ascii="Tahoma" w:hAnsi="Tahoma" w:cs="Tahoma"/>
      <w:sz w:val="16"/>
      <w:szCs w:val="16"/>
    </w:rPr>
  </w:style>
  <w:style w:type="character" w:customStyle="1" w:styleId="aa">
    <w:name w:val="吹き出し (文字)"/>
    <w:link w:val="a9"/>
    <w:uiPriority w:val="99"/>
    <w:semiHidden/>
    <w:rPr>
      <w:rFonts w:ascii="Tahoma" w:hAnsi="Tahoma" w:cs="Tahoma"/>
      <w:kern w:val="2"/>
      <w:sz w:val="16"/>
      <w:szCs w:val="16"/>
      <w:lang w:eastAsia="ja-JP" w:bidi="ar-SA"/>
    </w:rPr>
  </w:style>
  <w:style w:type="character" w:styleId="ab">
    <w:name w:val="annotation reference"/>
    <w:uiPriority w:val="99"/>
    <w:semiHidden/>
    <w:unhideWhenUsed/>
    <w:rsid w:val="00AE201E"/>
    <w:rPr>
      <w:sz w:val="18"/>
      <w:szCs w:val="18"/>
    </w:rPr>
  </w:style>
  <w:style w:type="paragraph" w:styleId="ac">
    <w:name w:val="annotation text"/>
    <w:basedOn w:val="a"/>
    <w:link w:val="ad"/>
    <w:uiPriority w:val="99"/>
    <w:unhideWhenUsed/>
    <w:rsid w:val="00AE201E"/>
    <w:pPr>
      <w:jc w:val="left"/>
    </w:pPr>
  </w:style>
  <w:style w:type="character" w:customStyle="1" w:styleId="ad">
    <w:name w:val="コメント文字列 (文字)"/>
    <w:link w:val="ac"/>
    <w:uiPriority w:val="99"/>
    <w:rsid w:val="00AE201E"/>
    <w:rPr>
      <w:kern w:val="2"/>
      <w:sz w:val="21"/>
      <w:szCs w:val="21"/>
    </w:rPr>
  </w:style>
  <w:style w:type="paragraph" w:styleId="ae">
    <w:name w:val="annotation subject"/>
    <w:basedOn w:val="ac"/>
    <w:next w:val="ac"/>
    <w:link w:val="af"/>
    <w:uiPriority w:val="99"/>
    <w:semiHidden/>
    <w:unhideWhenUsed/>
    <w:rsid w:val="00AE201E"/>
    <w:rPr>
      <w:b/>
      <w:bCs/>
    </w:rPr>
  </w:style>
  <w:style w:type="character" w:customStyle="1" w:styleId="af">
    <w:name w:val="コメント内容 (文字)"/>
    <w:link w:val="ae"/>
    <w:uiPriority w:val="99"/>
    <w:semiHidden/>
    <w:rsid w:val="00AE201E"/>
    <w:rPr>
      <w:b/>
      <w:bCs/>
      <w:kern w:val="2"/>
      <w:sz w:val="21"/>
      <w:szCs w:val="21"/>
    </w:rPr>
  </w:style>
  <w:style w:type="paragraph" w:customStyle="1" w:styleId="ja">
    <w:name w:val="題名（ja）"/>
    <w:basedOn w:val="a"/>
    <w:rsid w:val="00AE1A42"/>
    <w:pPr>
      <w:autoSpaceDE w:val="0"/>
      <w:autoSpaceDN w:val="0"/>
      <w:adjustRightInd w:val="0"/>
      <w:spacing w:line="400" w:lineRule="exact"/>
      <w:ind w:left="659"/>
      <w:jc w:val="left"/>
    </w:pPr>
    <w:rPr>
      <w:rFonts w:ascii="ＭＳ 明朝" w:hAnsi="ＭＳ 明朝" w:cs="Century Schoolbook L"/>
      <w:b/>
      <w:kern w:val="0"/>
      <w:sz w:val="32"/>
      <w:szCs w:val="20"/>
    </w:rPr>
  </w:style>
  <w:style w:type="paragraph" w:customStyle="1" w:styleId="ja0">
    <w:name w:val="見出し（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1">
    <w:name w:val="制定文（ja）"/>
    <w:basedOn w:val="a"/>
    <w:rsid w:val="00AE1A42"/>
    <w:pPr>
      <w:autoSpaceDE w:val="0"/>
      <w:autoSpaceDN w:val="0"/>
      <w:adjustRightInd w:val="0"/>
      <w:ind w:firstLine="219"/>
      <w:jc w:val="left"/>
    </w:pPr>
    <w:rPr>
      <w:rFonts w:ascii="ＭＳ 明朝" w:hAnsi="ＭＳ 明朝" w:cs="ＭＳ 明朝"/>
      <w:kern w:val="0"/>
      <w:szCs w:val="20"/>
    </w:rPr>
  </w:style>
  <w:style w:type="paragraph" w:customStyle="1" w:styleId="ja2">
    <w:name w:val="法令番号（ja）"/>
    <w:basedOn w:val="a"/>
    <w:rsid w:val="00AE1A42"/>
    <w:pPr>
      <w:autoSpaceDE w:val="0"/>
      <w:autoSpaceDN w:val="0"/>
      <w:adjustRightInd w:val="0"/>
      <w:jc w:val="right"/>
    </w:pPr>
    <w:rPr>
      <w:rFonts w:ascii="ＭＳ 明朝" w:hAnsi="ＭＳ 明朝" w:cs="Kochi Mincho"/>
      <w:kern w:val="0"/>
      <w:szCs w:val="20"/>
    </w:rPr>
  </w:style>
  <w:style w:type="paragraph" w:customStyle="1" w:styleId="ja3">
    <w:name w:val="条（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4">
    <w:name w:val="項（ja）"/>
    <w:basedOn w:val="a"/>
    <w:rsid w:val="00AE1A42"/>
    <w:pPr>
      <w:autoSpaceDE w:val="0"/>
      <w:autoSpaceDN w:val="0"/>
      <w:adjustRightInd w:val="0"/>
      <w:ind w:left="219" w:hanging="219"/>
      <w:jc w:val="left"/>
    </w:pPr>
    <w:rPr>
      <w:rFonts w:ascii="ＭＳ 明朝" w:hAnsi="ＭＳ 明朝" w:cs="ＭＳ 明朝"/>
      <w:kern w:val="0"/>
      <w:szCs w:val="20"/>
    </w:rPr>
  </w:style>
  <w:style w:type="paragraph" w:customStyle="1" w:styleId="ja5">
    <w:name w:val="号（ja）"/>
    <w:basedOn w:val="a"/>
    <w:rsid w:val="00AE1A42"/>
    <w:pPr>
      <w:autoSpaceDE w:val="0"/>
      <w:autoSpaceDN w:val="0"/>
      <w:adjustRightInd w:val="0"/>
      <w:ind w:left="439" w:hanging="219"/>
      <w:jc w:val="left"/>
    </w:pPr>
    <w:rPr>
      <w:rFonts w:ascii="ＭＳ 明朝" w:hAnsi="ＭＳ 明朝" w:cs="ＭＳ 明朝"/>
      <w:kern w:val="0"/>
      <w:szCs w:val="20"/>
    </w:rPr>
  </w:style>
  <w:style w:type="paragraph" w:customStyle="1" w:styleId="ja6">
    <w:name w:val="号細分（ja）"/>
    <w:basedOn w:val="a"/>
    <w:rsid w:val="00AE1A42"/>
    <w:pPr>
      <w:autoSpaceDE w:val="0"/>
      <w:autoSpaceDN w:val="0"/>
      <w:adjustRightInd w:val="0"/>
      <w:ind w:left="659" w:hanging="219"/>
      <w:jc w:val="left"/>
    </w:pPr>
    <w:rPr>
      <w:rFonts w:ascii="ＭＳ 明朝" w:hAnsi="ＭＳ 明朝" w:cs="ＭＳ 明朝"/>
      <w:kern w:val="0"/>
      <w:szCs w:val="20"/>
    </w:rPr>
  </w:style>
  <w:style w:type="paragraph" w:styleId="af0">
    <w:name w:val="Revision"/>
    <w:hidden/>
    <w:uiPriority w:val="99"/>
    <w:semiHidden/>
    <w:rsid w:val="000A1165"/>
    <w:rPr>
      <w:kern w:val="2"/>
      <w:sz w:val="22"/>
      <w:szCs w:val="21"/>
    </w:rPr>
  </w:style>
  <w:style w:type="character" w:styleId="af1">
    <w:name w:val="Hyperlink"/>
    <w:basedOn w:val="a0"/>
    <w:uiPriority w:val="99"/>
    <w:unhideWhenUsed/>
    <w:rsid w:val="005B5837"/>
    <w:rPr>
      <w:color w:val="0563C1" w:themeColor="hyperlink"/>
      <w:u w:val="single"/>
    </w:rPr>
  </w:style>
  <w:style w:type="character" w:styleId="af2">
    <w:name w:val="Unresolved Mention"/>
    <w:basedOn w:val="a0"/>
    <w:uiPriority w:val="99"/>
    <w:semiHidden/>
    <w:unhideWhenUsed/>
    <w:rsid w:val="005B58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516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0034010\OneDrive%20-%20toshiba\&#12487;&#12473;&#12463;&#12488;&#12483;&#12503;\&#27861;&#20196;&#32763;&#35379;&#12501;&#12457;&#12540;&#12510;&#12483;&#12488;%20%2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6" ma:contentTypeDescription="新しいドキュメントを作成します。" ma:contentTypeScope="" ma:versionID="68f124206cf2737426f848099608370a">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f75a9299f42bfbcce205830f0f984ef7"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6898bf-cefb-439d-bacf-0afd08b16b46">
      <Terms xmlns="http://schemas.microsoft.com/office/infopath/2007/PartnerControls"/>
    </lcf76f155ced4ddcb4097134ff3c332f>
    <TaxCatchAll xmlns="2dcd27d3-182b-4427-b54d-cab30f70cc4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89CB3-126F-4A93-B3F9-C197970439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67B578-F521-474C-8D4E-F0EF39CF9205}">
  <ds:schemaRefs>
    <ds:schemaRef ds:uri="http://schemas.microsoft.com/sharepoint/v3/contenttype/forms"/>
  </ds:schemaRefs>
</ds:datastoreItem>
</file>

<file path=customXml/itemProps3.xml><?xml version="1.0" encoding="utf-8"?>
<ds:datastoreItem xmlns:ds="http://schemas.openxmlformats.org/officeDocument/2006/customXml" ds:itemID="{F24EBF71-88FA-4A12-991F-5EA4E4FD7881}">
  <ds:schemaRefs>
    <ds:schemaRef ds:uri="http://schemas.microsoft.com/office/2006/metadata/properties"/>
    <ds:schemaRef ds:uri="http://schemas.microsoft.com/office/infopath/2007/PartnerControls"/>
    <ds:schemaRef ds:uri="e86898bf-cefb-439d-bacf-0afd08b16b46"/>
    <ds:schemaRef ds:uri="2dcd27d3-182b-4427-b54d-cab30f70cc4e"/>
  </ds:schemaRefs>
</ds:datastoreItem>
</file>

<file path=customXml/itemProps4.xml><?xml version="1.0" encoding="utf-8"?>
<ds:datastoreItem xmlns:ds="http://schemas.openxmlformats.org/officeDocument/2006/customXml" ds:itemID="{F07A736C-EA01-492C-9840-7E9D0A950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法令翻訳フォーマット  .dotx</Template>
  <TotalTime>38</TotalTime>
  <Pages>16</Pages>
  <Words>2144</Words>
  <Characters>12227</Characters>
  <Application>Microsoft Office Word</Application>
  <DocSecurity>0</DocSecurity>
  <Lines>101</Lines>
  <Paragraphs>28</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cp:revision>
  <cp:lastPrinted>2026-08-07T05:05:00Z</cp:lastPrinted>
  <dcterms:created xsi:type="dcterms:W3CDTF">2026-08-13T05:49:00Z</dcterms:created>
  <dcterms:modified xsi:type="dcterms:W3CDTF">2026-08-26T05:11:00Z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GEAAO+/T9t20xwmJTtCiMOO3537GixD855an5oKsJ9vA8E5GnDxi0sijxRt9MUaqc8VibOwuwJ904wDq_x000d_
kE3PBB7MZGhNlq2jPjkGXQD83lxSj3DCbsT1ouYznYTsZvYWrq2Vk1wOljBFwABv2gaSZx5pCsOt_x000d_
CnAj7K5kqy9isw7P8ulOqw5Iil8NjfMdCtV6MApQT3no81c1gPV/ZqzwqMLAvKo1i7mAhNRPZaXQ_x000d_
WlShKB6ACjrc8Qdow</vt:lpwstr>
  </property>
  <property fmtid="{D5CDD505-2E9C-101B-9397-08002B2CF9AE}" pid="3" name="MAIL_MSG_ID2">
    <vt:lpwstr>zm2QIqgLH7C</vt:lpwstr>
  </property>
  <property fmtid="{D5CDD505-2E9C-101B-9397-08002B2CF9AE}" pid="4" name="RESPONSE_SENDER_NAME">
    <vt:lpwstr>gAAAdya76B99d4hLGUR1rQ+8TxTv0GGEPdix</vt:lpwstr>
  </property>
  <property fmtid="{D5CDD505-2E9C-101B-9397-08002B2CF9AE}" pid="5" name="EMAIL_OWNER_ADDRESS">
    <vt:lpwstr>4AAA9DNYQidmug5Rf/HkJ6ahbqToeBC7ynkkVQAgWBE2fJjkAkwZpqOfyA==</vt:lpwstr>
  </property>
  <property fmtid="{D5CDD505-2E9C-101B-9397-08002B2CF9AE}" pid="6" name="ContentTypeId">
    <vt:lpwstr>0x010100A35DB8F6BAD04843A0D5454C3744801B</vt:lpwstr>
  </property>
  <property fmtid="{D5CDD505-2E9C-101B-9397-08002B2CF9AE}" pid="7" name="MediaServiceImageTags">
    <vt:lpwstr/>
  </property>
  <property fmtid="{D5CDD505-2E9C-101B-9397-08002B2CF9AE}" pid="8" name="Order">
    <vt:r8>1414400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docLang">
    <vt:lpwstr>ja</vt:lpwstr>
  </property>
</Properties>
</file>