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0FAD5" w14:textId="650CE8BC" w:rsidR="004F2941" w:rsidRPr="00F9017E" w:rsidRDefault="00B259B1" w:rsidP="00F9017E">
      <w:pPr>
        <w:adjustRightInd w:val="0"/>
        <w:spacing w:line="400" w:lineRule="exact"/>
        <w:ind w:left="658"/>
        <w:jc w:val="left"/>
        <w:rPr>
          <w:b/>
          <w:bCs/>
          <w:sz w:val="32"/>
        </w:rPr>
      </w:pPr>
      <w:r w:rsidRPr="00F9017E">
        <w:rPr>
          <w:b/>
          <w:bCs/>
          <w:sz w:val="32"/>
        </w:rPr>
        <w:t xml:space="preserve">Regulations for Enforcement of the Agricultural </w:t>
      </w:r>
      <w:proofErr w:type="gramStart"/>
      <w:r w:rsidRPr="00F9017E">
        <w:rPr>
          <w:b/>
          <w:bCs/>
          <w:sz w:val="32"/>
        </w:rPr>
        <w:t>Chemicals Regulation</w:t>
      </w:r>
      <w:proofErr w:type="gramEnd"/>
      <w:r w:rsidRPr="00F9017E">
        <w:rPr>
          <w:b/>
          <w:bCs/>
          <w:sz w:val="32"/>
        </w:rPr>
        <w:t xml:space="preserve"> Act</w:t>
      </w:r>
    </w:p>
    <w:p w14:paraId="4F5E0133" w14:textId="77777777" w:rsidR="00F9017E" w:rsidRDefault="00F9017E" w:rsidP="00396866">
      <w:pPr>
        <w:adjustRightInd w:val="0"/>
        <w:ind w:firstLine="221"/>
        <w:jc w:val="right"/>
        <w:rPr>
          <w:rFonts w:ascii="ＭＳ 明朝" w:hAnsi="ＭＳ 明朝" w:cs="ＭＳ 明朝"/>
          <w:szCs w:val="22"/>
        </w:rPr>
      </w:pPr>
    </w:p>
    <w:p w14:paraId="370A67EB" w14:textId="69E78C2C" w:rsidR="00396866" w:rsidRDefault="00F9017E" w:rsidP="00396866">
      <w:pPr>
        <w:adjustRightInd w:val="0"/>
        <w:ind w:firstLine="221"/>
        <w:jc w:val="right"/>
        <w:rPr>
          <w:sz w:val="32"/>
          <w:szCs w:val="32"/>
        </w:rPr>
      </w:pPr>
      <w:r w:rsidRPr="00F9017E">
        <w:rPr>
          <w:rFonts w:eastAsia="Century" w:cs="Century"/>
          <w:szCs w:val="22"/>
        </w:rPr>
        <w:t>(Order of the Ministry of Agriculture and Forestry No. 21 of April 20, 1951)</w:t>
      </w:r>
    </w:p>
    <w:p w14:paraId="663EAEDE" w14:textId="77777777" w:rsidR="00F9017E" w:rsidRDefault="00F9017E" w:rsidP="00396866">
      <w:pPr>
        <w:adjustRightInd w:val="0"/>
        <w:ind w:firstLine="221"/>
        <w:jc w:val="left"/>
      </w:pPr>
    </w:p>
    <w:p w14:paraId="7F72EE37" w14:textId="77777777" w:rsidR="004F2941" w:rsidRDefault="009C3894" w:rsidP="00396866">
      <w:pPr>
        <w:adjustRightInd w:val="0"/>
        <w:ind w:firstLine="221"/>
        <w:jc w:val="left"/>
      </w:pPr>
      <w:r w:rsidRPr="0076406C">
        <w:t xml:space="preserve">In accordance with the Agricultural Chemicals Regulation Act (Act No. 82 of 1948), and </w:t>
      </w:r>
      <w:proofErr w:type="gramStart"/>
      <w:r w:rsidRPr="0076406C">
        <w:t>in order to</w:t>
      </w:r>
      <w:proofErr w:type="gramEnd"/>
      <w:r w:rsidRPr="0076406C">
        <w:t xml:space="preserve"> implement that Act, these Regulations for Enforcement of the Agricultural Chemicals Regulation Act are established as follows.</w:t>
      </w:r>
    </w:p>
    <w:p w14:paraId="72707AF5" w14:textId="77777777" w:rsidR="00F9017E" w:rsidRDefault="00F9017E" w:rsidP="00396866">
      <w:pPr>
        <w:adjustRightInd w:val="0"/>
        <w:ind w:firstLine="221"/>
        <w:jc w:val="left"/>
      </w:pPr>
    </w:p>
    <w:p w14:paraId="23641952" w14:textId="77777777" w:rsidR="004F2941" w:rsidRDefault="009C3894" w:rsidP="009712D5">
      <w:pPr>
        <w:adjustRightInd w:val="0"/>
        <w:ind w:left="442" w:hanging="221"/>
        <w:jc w:val="left"/>
      </w:pPr>
      <w:r w:rsidRPr="0076406C">
        <w:t>(Format of Written Application for Registration)</w:t>
      </w:r>
    </w:p>
    <w:p w14:paraId="170E1879" w14:textId="77777777" w:rsidR="004F2941" w:rsidRDefault="009C3894" w:rsidP="009712D5">
      <w:pPr>
        <w:adjustRightInd w:val="0"/>
        <w:ind w:left="221" w:hanging="221"/>
        <w:jc w:val="left"/>
      </w:pPr>
      <w:r w:rsidRPr="0076406C">
        <w:t xml:space="preserve">Article 1 The format of a written application that is submitted pursuant to Article 3, paragraph (2) of the Agricultural Chemicals Regulation Act (referred to </w:t>
      </w:r>
      <w:r w:rsidR="0083661C">
        <w:rPr>
          <w:rFonts w:hint="eastAsia"/>
        </w:rPr>
        <w:t xml:space="preserve">below </w:t>
      </w:r>
      <w:r w:rsidRPr="0076406C">
        <w:t>as "the Act") (including as applied mutatis mutandis pursuant to Article 34, paragraph (6) of the Act; the same applies in paragraph (1) of the following Article and Article 3</w:t>
      </w:r>
      <w:r w:rsidR="00D8528D" w:rsidRPr="0076406C">
        <w:rPr>
          <w:rFonts w:hint="eastAsia"/>
        </w:rPr>
        <w:t>)</w:t>
      </w:r>
      <w:r w:rsidRPr="0076406C">
        <w:t xml:space="preserve"> must </w:t>
      </w:r>
      <w:r w:rsidR="00AB0520" w:rsidRPr="0076406C">
        <w:rPr>
          <w:rFonts w:hint="eastAsia"/>
        </w:rPr>
        <w:t>follow</w:t>
      </w:r>
      <w:r w:rsidRPr="0076406C">
        <w:t xml:space="preserve"> Appended Form 1.</w:t>
      </w:r>
    </w:p>
    <w:p w14:paraId="4462EE06" w14:textId="77777777" w:rsidR="00F9017E" w:rsidRDefault="00F9017E" w:rsidP="00396866">
      <w:pPr>
        <w:adjustRightInd w:val="0"/>
        <w:ind w:firstLine="221"/>
        <w:jc w:val="left"/>
      </w:pPr>
    </w:p>
    <w:p w14:paraId="5E5B6DE4" w14:textId="77777777" w:rsidR="004F2941" w:rsidRDefault="009C3894" w:rsidP="00A4079B">
      <w:pPr>
        <w:adjustRightInd w:val="0"/>
        <w:ind w:left="442" w:hanging="221"/>
        <w:jc w:val="left"/>
      </w:pPr>
      <w:r w:rsidRPr="0076406C">
        <w:t>(Documents to Be Submitted)</w:t>
      </w:r>
    </w:p>
    <w:p w14:paraId="0840C2BD" w14:textId="77777777" w:rsidR="004F2941" w:rsidRDefault="009C3894" w:rsidP="009712D5">
      <w:pPr>
        <w:adjustRightInd w:val="0"/>
        <w:ind w:left="221" w:hanging="221"/>
        <w:jc w:val="left"/>
      </w:pPr>
      <w:r w:rsidRPr="0076406C">
        <w:t xml:space="preserve">Article 2 (1) The documents prescribed by Order of the Ministry of Agriculture, Forestry and Fisheries that are referred to in Article 3, paragraph (2) of the Act are the following; provided, however, that if there are reasonable grounds that make the submission of some of the documents unnecessary considering the usage of the agricultural chemical to which the application </w:t>
      </w:r>
      <w:r w:rsidR="000E5412" w:rsidRPr="0076406C">
        <w:rPr>
          <w:rFonts w:hint="eastAsia"/>
        </w:rPr>
        <w:t>related</w:t>
      </w:r>
      <w:r w:rsidRPr="0076406C">
        <w:t xml:space="preserve"> and other </w:t>
      </w:r>
      <w:r w:rsidR="000E5412" w:rsidRPr="00263D8E">
        <w:t>matters</w:t>
      </w:r>
      <w:r w:rsidRPr="0076406C">
        <w:t>, the person is not required to submit those documents:</w:t>
      </w:r>
    </w:p>
    <w:p w14:paraId="1EAA6BCB" w14:textId="77777777" w:rsidR="004F2941" w:rsidRDefault="009C3894" w:rsidP="009712D5">
      <w:pPr>
        <w:adjustRightInd w:val="0"/>
        <w:ind w:leftChars="97" w:left="441" w:hanging="221"/>
        <w:jc w:val="left"/>
      </w:pPr>
      <w:r w:rsidRPr="0076406C">
        <w:t>(</w:t>
      </w:r>
      <w:proofErr w:type="spellStart"/>
      <w:r w:rsidRPr="0076406C">
        <w:t>i</w:t>
      </w:r>
      <w:proofErr w:type="spellEnd"/>
      <w:r w:rsidRPr="0076406C">
        <w:t xml:space="preserve">) test results on the composition of </w:t>
      </w:r>
      <w:proofErr w:type="gramStart"/>
      <w:r w:rsidRPr="0076406C">
        <w:t>the agricultural chemical</w:t>
      </w:r>
      <w:proofErr w:type="gramEnd"/>
      <w:r w:rsidRPr="0076406C">
        <w:t xml:space="preserve"> and the technical grade active ingredients;</w:t>
      </w:r>
    </w:p>
    <w:p w14:paraId="2F3978FC" w14:textId="77777777" w:rsidR="004F2941" w:rsidRDefault="009C3894" w:rsidP="009712D5">
      <w:pPr>
        <w:adjustRightInd w:val="0"/>
        <w:ind w:leftChars="97" w:left="441" w:hanging="221"/>
        <w:jc w:val="left"/>
      </w:pPr>
      <w:r w:rsidRPr="0076406C">
        <w:t>(ii) test results on stability, degradability</w:t>
      </w:r>
      <w:r w:rsidR="00EB061F" w:rsidRPr="0076406C">
        <w:rPr>
          <w:rFonts w:hint="eastAsia"/>
        </w:rPr>
        <w:t>,</w:t>
      </w:r>
      <w:r w:rsidRPr="0076406C">
        <w:t xml:space="preserve"> and other physical and chemical properties;</w:t>
      </w:r>
    </w:p>
    <w:p w14:paraId="2B0A04C1" w14:textId="77777777" w:rsidR="004F2941" w:rsidRDefault="009C3894" w:rsidP="009712D5">
      <w:pPr>
        <w:adjustRightInd w:val="0"/>
        <w:ind w:leftChars="97" w:left="441" w:hanging="221"/>
        <w:jc w:val="left"/>
      </w:pPr>
      <w:r w:rsidRPr="0076406C">
        <w:t>(iii) test results on efficacy on applicable pests or applicable crops, etc.;</w:t>
      </w:r>
    </w:p>
    <w:p w14:paraId="2786029E" w14:textId="77777777" w:rsidR="004F2941" w:rsidRDefault="009C3894" w:rsidP="009712D5">
      <w:pPr>
        <w:adjustRightInd w:val="0"/>
        <w:ind w:leftChars="97" w:left="441" w:hanging="221"/>
        <w:jc w:val="left"/>
      </w:pPr>
      <w:r w:rsidRPr="0076406C">
        <w:t>(iv) test results on phytotoxicity to crops, etc.;</w:t>
      </w:r>
    </w:p>
    <w:p w14:paraId="0BA48E1A" w14:textId="77777777" w:rsidR="004F2941" w:rsidRDefault="009C3894" w:rsidP="009712D5">
      <w:pPr>
        <w:adjustRightInd w:val="0"/>
        <w:ind w:leftChars="97" w:left="441" w:hanging="221"/>
        <w:jc w:val="left"/>
      </w:pPr>
      <w:r w:rsidRPr="0076406C">
        <w:t>(v) the following test results related to the effects on humans:</w:t>
      </w:r>
    </w:p>
    <w:p w14:paraId="0CC784B9" w14:textId="77777777" w:rsidR="004F2941" w:rsidRDefault="009C3894" w:rsidP="009712D5">
      <w:pPr>
        <w:adjustRightInd w:val="0"/>
        <w:ind w:leftChars="97" w:left="441" w:hanging="221"/>
        <w:jc w:val="left"/>
      </w:pPr>
      <w:r w:rsidRPr="0076406C">
        <w:t>(a) test results on metabolism in animal bodies; and</w:t>
      </w:r>
    </w:p>
    <w:p w14:paraId="3C3F12EA" w14:textId="77777777" w:rsidR="004F2941" w:rsidRDefault="009C3894" w:rsidP="009712D5">
      <w:pPr>
        <w:adjustRightInd w:val="0"/>
        <w:ind w:leftChars="97" w:left="441" w:hanging="221"/>
        <w:jc w:val="left"/>
      </w:pPr>
      <w:r w:rsidRPr="0076406C">
        <w:t>(b) test results on acute, short-term, and long-term toxicity, genotoxicity, carcinogenicity, reproductive toxicity, neurotoxicity, and other toxicit</w:t>
      </w:r>
      <w:r w:rsidR="007D2DEB" w:rsidRPr="0076406C">
        <w:rPr>
          <w:rFonts w:hint="eastAsia"/>
        </w:rPr>
        <w:t>ies</w:t>
      </w:r>
      <w:r w:rsidRPr="0076406C">
        <w:t>;</w:t>
      </w:r>
    </w:p>
    <w:p w14:paraId="085DDCBE" w14:textId="77777777" w:rsidR="004F2941" w:rsidRDefault="009C3894" w:rsidP="009712D5">
      <w:pPr>
        <w:adjustRightInd w:val="0"/>
        <w:ind w:leftChars="97" w:left="441" w:hanging="221"/>
        <w:jc w:val="left"/>
      </w:pPr>
      <w:r w:rsidRPr="0076406C">
        <w:t>(vi) test results on metabolism in plant bodies and residues in crops, etc.;</w:t>
      </w:r>
    </w:p>
    <w:p w14:paraId="02539CB5" w14:textId="77777777" w:rsidR="004F2941" w:rsidRDefault="009C3894" w:rsidP="009712D5">
      <w:pPr>
        <w:adjustRightInd w:val="0"/>
        <w:ind w:leftChars="97" w:left="441" w:hanging="221"/>
        <w:jc w:val="left"/>
      </w:pPr>
      <w:r w:rsidRPr="0076406C">
        <w:t xml:space="preserve">(vii) test results on metabolism in the bodies of livestock that produce edible meat, chicken eggs, or other livestock products and residues in </w:t>
      </w:r>
      <w:r w:rsidR="000673D7" w:rsidRPr="0076406C">
        <w:rPr>
          <w:rFonts w:hint="eastAsia"/>
        </w:rPr>
        <w:t xml:space="preserve">those </w:t>
      </w:r>
      <w:r w:rsidRPr="0076406C">
        <w:t>livestock products;</w:t>
      </w:r>
    </w:p>
    <w:p w14:paraId="5E81BE86" w14:textId="77777777" w:rsidR="004F2941" w:rsidRDefault="009C3894" w:rsidP="009712D5">
      <w:pPr>
        <w:adjustRightInd w:val="0"/>
        <w:ind w:leftChars="97" w:left="441" w:hanging="221"/>
        <w:jc w:val="left"/>
      </w:pPr>
      <w:r w:rsidRPr="0076406C">
        <w:t>(viii) test results on environmental fate and residues in soil;</w:t>
      </w:r>
    </w:p>
    <w:p w14:paraId="0A737440" w14:textId="77777777" w:rsidR="004F2941" w:rsidRDefault="009C3894" w:rsidP="009712D5">
      <w:pPr>
        <w:adjustRightInd w:val="0"/>
        <w:ind w:leftChars="97" w:left="441" w:hanging="221"/>
        <w:jc w:val="left"/>
      </w:pPr>
      <w:r w:rsidRPr="0076406C">
        <w:t>(ix) test results on effects on flora and fauna in the human living environment, and on livestock;</w:t>
      </w:r>
    </w:p>
    <w:p w14:paraId="15927BC2" w14:textId="77777777" w:rsidR="004F2941" w:rsidRDefault="00C06DEB" w:rsidP="009712D5">
      <w:pPr>
        <w:adjustRightInd w:val="0"/>
        <w:ind w:leftChars="97" w:left="441" w:hanging="221"/>
        <w:jc w:val="left"/>
      </w:pPr>
      <w:r>
        <w:lastRenderedPageBreak/>
        <w:t>(x) test results on the methods of analyzing specimens that were used in the tests which produced the results stated in items (</w:t>
      </w:r>
      <w:proofErr w:type="spellStart"/>
      <w:r>
        <w:t>i</w:t>
      </w:r>
      <w:proofErr w:type="spellEnd"/>
      <w:r>
        <w:t>) and (vi) through (viii);</w:t>
      </w:r>
    </w:p>
    <w:p w14:paraId="28C3FF95" w14:textId="77777777" w:rsidR="004F2941" w:rsidRDefault="7B269893" w:rsidP="009712D5">
      <w:pPr>
        <w:adjustRightInd w:val="0"/>
        <w:ind w:leftChars="97" w:left="441" w:hanging="221"/>
        <w:jc w:val="left"/>
      </w:pPr>
      <w:r w:rsidRPr="00263D8E">
        <w:t xml:space="preserve">(xi) </w:t>
      </w:r>
      <w:bookmarkStart w:id="0" w:name="_Hlk182910399"/>
      <w:r w:rsidRPr="00263D8E">
        <w:t xml:space="preserve">a copy of </w:t>
      </w:r>
      <w:r w:rsidR="00CA719E" w:rsidRPr="0076406C">
        <w:rPr>
          <w:rFonts w:hint="eastAsia"/>
        </w:rPr>
        <w:t>literature</w:t>
      </w:r>
      <w:r w:rsidRPr="00263D8E">
        <w:t xml:space="preserve"> concerning the safety of the agricultural chemical </w:t>
      </w:r>
      <w:r w:rsidR="3DBBEA86" w:rsidRPr="00263D8E">
        <w:t xml:space="preserve">relating </w:t>
      </w:r>
      <w:r w:rsidRPr="00263D8E">
        <w:t xml:space="preserve">to the application (limited to those </w:t>
      </w:r>
      <w:r w:rsidR="00885C33" w:rsidRPr="0076406C">
        <w:rPr>
          <w:rFonts w:hint="eastAsia"/>
        </w:rPr>
        <w:t>containing</w:t>
      </w:r>
      <w:r w:rsidRPr="00263D8E">
        <w:t xml:space="preserve"> the </w:t>
      </w:r>
      <w:r w:rsidR="20602C3B" w:rsidRPr="00263D8E">
        <w:t xml:space="preserve">active ingredients other than the active ingredients </w:t>
      </w:r>
      <w:r w:rsidR="000E0675" w:rsidRPr="0076406C">
        <w:rPr>
          <w:rFonts w:hint="eastAsia"/>
        </w:rPr>
        <w:t>contain</w:t>
      </w:r>
      <w:r w:rsidR="00AE0F8D" w:rsidRPr="0076406C">
        <w:rPr>
          <w:rFonts w:hint="eastAsia"/>
        </w:rPr>
        <w:t>ed</w:t>
      </w:r>
      <w:r w:rsidR="000E0675" w:rsidRPr="0076406C">
        <w:rPr>
          <w:rFonts w:hint="eastAsia"/>
        </w:rPr>
        <w:t xml:space="preserve"> in</w:t>
      </w:r>
      <w:r w:rsidR="20602C3B" w:rsidRPr="00263D8E">
        <w:t xml:space="preserve"> the agricultural chemical which has been registered under Article 3, paragraph (1) or Article 34, paragraph (1) of the Act (referred to</w:t>
      </w:r>
      <w:r w:rsidR="00E95CAB" w:rsidRPr="0076406C">
        <w:rPr>
          <w:rFonts w:hint="eastAsia"/>
        </w:rPr>
        <w:t xml:space="preserve"> below</w:t>
      </w:r>
      <w:r w:rsidR="20602C3B" w:rsidRPr="00263D8E">
        <w:t xml:space="preserve"> as "new active ingredients")</w:t>
      </w:r>
      <w:r w:rsidRPr="00263D8E">
        <w:t xml:space="preserve">) which have been published for at least the past 15 years from six months </w:t>
      </w:r>
      <w:r w:rsidR="00F0470C" w:rsidRPr="0076406C">
        <w:rPr>
          <w:rFonts w:hint="eastAsia"/>
        </w:rPr>
        <w:t>before</w:t>
      </w:r>
      <w:r w:rsidRPr="00263D8E">
        <w:t xml:space="preserve"> the da</w:t>
      </w:r>
      <w:r w:rsidR="00711A88" w:rsidRPr="0076406C">
        <w:rPr>
          <w:rFonts w:hint="eastAsia"/>
        </w:rPr>
        <w:t>y</w:t>
      </w:r>
      <w:r w:rsidRPr="00263D8E">
        <w:t xml:space="preserve"> of the application (limited to those </w:t>
      </w:r>
      <w:r w:rsidR="00AB509A" w:rsidRPr="00263D8E">
        <w:t>related to</w:t>
      </w:r>
      <w:r w:rsidRPr="00263D8E">
        <w:t xml:space="preserve"> </w:t>
      </w:r>
      <w:r w:rsidR="009A380E" w:rsidRPr="0076406C">
        <w:rPr>
          <w:rFonts w:hint="eastAsia"/>
        </w:rPr>
        <w:t xml:space="preserve">the </w:t>
      </w:r>
      <w:r w:rsidR="1B874A66" w:rsidRPr="00263D8E">
        <w:t>new active ingredients</w:t>
      </w:r>
      <w:r w:rsidRPr="00263D8E">
        <w:t xml:space="preserve">), and a report summarizing the process, results, etc. of the collection, selection, and classification of the </w:t>
      </w:r>
      <w:r w:rsidR="001B2100" w:rsidRPr="0076406C">
        <w:rPr>
          <w:rFonts w:hint="eastAsia"/>
        </w:rPr>
        <w:t>literature</w:t>
      </w:r>
      <w:r w:rsidRPr="00C07B3C">
        <w:t>;</w:t>
      </w:r>
      <w:r w:rsidR="00EB061F" w:rsidRPr="0076406C">
        <w:rPr>
          <w:rFonts w:hint="eastAsia"/>
        </w:rPr>
        <w:t xml:space="preserve"> and</w:t>
      </w:r>
    </w:p>
    <w:bookmarkEnd w:id="0"/>
    <w:p w14:paraId="0D814940" w14:textId="77777777" w:rsidR="004F2941" w:rsidRDefault="009C3894" w:rsidP="009712D5">
      <w:pPr>
        <w:adjustRightInd w:val="0"/>
        <w:ind w:leftChars="97" w:left="441" w:hanging="221"/>
        <w:jc w:val="left"/>
      </w:pPr>
      <w:r w:rsidRPr="00A67710">
        <w:t>(xii) other</w:t>
      </w:r>
      <w:r w:rsidR="002F3FFD" w:rsidRPr="0076406C">
        <w:rPr>
          <w:rFonts w:hint="eastAsia"/>
        </w:rPr>
        <w:t xml:space="preserve"> </w:t>
      </w:r>
      <w:r w:rsidR="00874A1E" w:rsidRPr="0076406C">
        <w:rPr>
          <w:rFonts w:hint="eastAsia"/>
        </w:rPr>
        <w:t xml:space="preserve">documents </w:t>
      </w:r>
      <w:r w:rsidRPr="00A67710">
        <w:t>that the Minister of Agriculture, Forestry and Fisheries finds to be necessary.</w:t>
      </w:r>
    </w:p>
    <w:p w14:paraId="239C3F7E" w14:textId="77777777" w:rsidR="004F2941" w:rsidRDefault="009C3894" w:rsidP="009712D5">
      <w:pPr>
        <w:adjustRightInd w:val="0"/>
        <w:ind w:leftChars="97" w:left="441" w:hanging="221"/>
        <w:jc w:val="left"/>
      </w:pPr>
      <w:r w:rsidRPr="00A67710">
        <w:t xml:space="preserve">(2) </w:t>
      </w:r>
      <w:r w:rsidR="00432E26" w:rsidRPr="0076406C">
        <w:rPr>
          <w:rFonts w:hint="eastAsia"/>
        </w:rPr>
        <w:t>In addition to</w:t>
      </w:r>
      <w:r w:rsidRPr="00A67710">
        <w:t xml:space="preserve"> what is </w:t>
      </w:r>
      <w:r w:rsidR="006D5D56" w:rsidRPr="00A67710">
        <w:t>stated</w:t>
      </w:r>
      <w:r w:rsidRPr="00A67710">
        <w:t xml:space="preserve"> in the items of the preceding paragraph, if the agricultural chemical </w:t>
      </w:r>
      <w:r w:rsidR="004041C8" w:rsidRPr="00A67710">
        <w:t>relat</w:t>
      </w:r>
      <w:r w:rsidRPr="00A67710">
        <w:t>ing to the application contains new active ingredient</w:t>
      </w:r>
      <w:r w:rsidR="00437C91" w:rsidRPr="00A67710">
        <w:t>s</w:t>
      </w:r>
      <w:r w:rsidRPr="00A67710">
        <w:t xml:space="preserve"> or</w:t>
      </w:r>
      <w:r w:rsidR="004041C8" w:rsidRPr="00A67710">
        <w:t xml:space="preserve"> </w:t>
      </w:r>
      <w:r w:rsidR="008046FC" w:rsidRPr="0076406C">
        <w:rPr>
          <w:rFonts w:hint="eastAsia"/>
        </w:rPr>
        <w:t>if</w:t>
      </w:r>
      <w:r w:rsidRPr="00A67710">
        <w:t xml:space="preserve"> the Minister of Agriculture, Forestry and Fisheries finds it necessary, the submission of a sample of the agricultural chemical </w:t>
      </w:r>
      <w:r w:rsidR="00432E26" w:rsidRPr="0076406C">
        <w:rPr>
          <w:rFonts w:hint="eastAsia"/>
        </w:rPr>
        <w:t xml:space="preserve">weighing </w:t>
      </w:r>
      <w:r w:rsidRPr="00A67710">
        <w:t xml:space="preserve">200 grams or more and an inspection report of the sample </w:t>
      </w:r>
      <w:r w:rsidR="00D066CE" w:rsidRPr="0076406C">
        <w:rPr>
          <w:rFonts w:hint="eastAsia"/>
        </w:rPr>
        <w:t>in the form prescribed in</w:t>
      </w:r>
      <w:r w:rsidRPr="00A67710">
        <w:t xml:space="preserve"> Appended Form 2 may be requested.</w:t>
      </w:r>
    </w:p>
    <w:p w14:paraId="45821FEA" w14:textId="77777777" w:rsidR="00F9017E" w:rsidRDefault="00F9017E" w:rsidP="00396866">
      <w:pPr>
        <w:adjustRightInd w:val="0"/>
        <w:ind w:firstLine="221"/>
        <w:jc w:val="left"/>
      </w:pPr>
    </w:p>
    <w:p w14:paraId="276DE654" w14:textId="77777777" w:rsidR="004F2941" w:rsidRDefault="009C3894" w:rsidP="00965295">
      <w:pPr>
        <w:adjustRightInd w:val="0"/>
        <w:ind w:left="442" w:hanging="221"/>
        <w:jc w:val="left"/>
      </w:pPr>
      <w:r w:rsidRPr="0076406C">
        <w:t>(Route of Written Applications for Registration)</w:t>
      </w:r>
    </w:p>
    <w:p w14:paraId="1A8E5CC9" w14:textId="77777777" w:rsidR="004F2941" w:rsidRDefault="009C3894" w:rsidP="00965295">
      <w:pPr>
        <w:adjustRightInd w:val="0"/>
        <w:ind w:left="221" w:hanging="221"/>
        <w:jc w:val="left"/>
      </w:pPr>
      <w:r w:rsidRPr="0076406C">
        <w:t xml:space="preserve">Article 3 The written application and documents that are submitted to the Minister of Agriculture, Forestry and Fisheries pursuant to Article 3, paragraph (2) of the Act may be submitted via the Food and Agricultural Materials Inspection Center (referred to </w:t>
      </w:r>
      <w:r w:rsidR="005B5837" w:rsidRPr="0076406C">
        <w:rPr>
          <w:rFonts w:hint="eastAsia"/>
        </w:rPr>
        <w:t xml:space="preserve">below </w:t>
      </w:r>
      <w:r w:rsidRPr="0076406C">
        <w:t xml:space="preserve">as </w:t>
      </w:r>
      <w:r w:rsidR="00EC3559" w:rsidRPr="0076406C">
        <w:rPr>
          <w:rFonts w:hint="eastAsia"/>
        </w:rPr>
        <w:t xml:space="preserve">the </w:t>
      </w:r>
      <w:r w:rsidRPr="0076406C">
        <w:t>"</w:t>
      </w:r>
      <w:r w:rsidR="00432E26" w:rsidRPr="0076406C">
        <w:rPr>
          <w:rFonts w:hint="eastAsia"/>
        </w:rPr>
        <w:t>c</w:t>
      </w:r>
      <w:r w:rsidRPr="0076406C">
        <w:t>enter")</w:t>
      </w:r>
      <w:r w:rsidR="005B569F" w:rsidRPr="0076406C">
        <w:rPr>
          <w:rFonts w:hint="eastAsia"/>
        </w:rPr>
        <w:t>.</w:t>
      </w:r>
    </w:p>
    <w:p w14:paraId="5B3F67F2" w14:textId="77777777" w:rsidR="00F9017E" w:rsidRDefault="00F9017E" w:rsidP="00396866">
      <w:pPr>
        <w:adjustRightInd w:val="0"/>
        <w:ind w:firstLine="221"/>
        <w:jc w:val="left"/>
      </w:pPr>
    </w:p>
    <w:p w14:paraId="539293BD" w14:textId="77777777" w:rsidR="004F2941" w:rsidRDefault="009C3894" w:rsidP="00965295">
      <w:pPr>
        <w:adjustRightInd w:val="0"/>
        <w:ind w:left="442" w:hanging="221"/>
        <w:jc w:val="left"/>
      </w:pPr>
      <w:r w:rsidRPr="0076406C">
        <w:t>(Omitting Documents That Are Required to Be Submitted)</w:t>
      </w:r>
    </w:p>
    <w:p w14:paraId="77B5E50F" w14:textId="77777777" w:rsidR="004F2941" w:rsidRDefault="009C3894" w:rsidP="00965295">
      <w:pPr>
        <w:adjustRightInd w:val="0"/>
        <w:ind w:left="221" w:hanging="221"/>
        <w:jc w:val="left"/>
      </w:pPr>
      <w:r w:rsidRPr="0076406C">
        <w:t xml:space="preserve">Article 4 (1) It is permissible to omit the </w:t>
      </w:r>
      <w:r w:rsidR="00435DD9" w:rsidRPr="0076406C">
        <w:rPr>
          <w:rFonts w:hint="eastAsia"/>
        </w:rPr>
        <w:t>following</w:t>
      </w:r>
      <w:r w:rsidRPr="0076406C">
        <w:t xml:space="preserve"> documents as under Article 3, paragraph (3) of the Act (including as applied mutatis mutandis pursuant to Article 34, paragraph (6) of the Act; the same applies in the following paragraph) if, judging from the submitted documents, the technical grade active ingredient of the agricultural chemical to which the application </w:t>
      </w:r>
      <w:r w:rsidR="00D7566D" w:rsidRPr="0076406C">
        <w:rPr>
          <w:rFonts w:hint="eastAsia"/>
        </w:rPr>
        <w:t>related</w:t>
      </w:r>
      <w:r w:rsidRPr="0076406C">
        <w:t xml:space="preserve"> is recognized as being equivalent to that of an agricultural chemical that has already been registered as referred to in Article 3, paragraph (1) or Article 34, paragraph (1) of the Act (</w:t>
      </w:r>
      <w:r w:rsidR="005871F6" w:rsidRPr="00A67710">
        <w:t>limited to those</w:t>
      </w:r>
      <w:r w:rsidR="00435DD9" w:rsidRPr="0076406C">
        <w:rPr>
          <w:rFonts w:hint="eastAsia"/>
        </w:rPr>
        <w:t xml:space="preserve"> for which fifteen years or more have passed from the day of the registration</w:t>
      </w:r>
      <w:r w:rsidRPr="0076406C">
        <w:t xml:space="preserve">; referred to </w:t>
      </w:r>
      <w:r w:rsidR="00577336" w:rsidRPr="0076406C">
        <w:rPr>
          <w:rFonts w:hint="eastAsia"/>
        </w:rPr>
        <w:t xml:space="preserve">below </w:t>
      </w:r>
      <w:r w:rsidRPr="0076406C">
        <w:t>as an "agricultural chemical that is already registered" in this Article), in terms of its ingredients and the severity of its toxicity:</w:t>
      </w:r>
    </w:p>
    <w:p w14:paraId="401665F3"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xml:space="preserve">) documents </w:t>
      </w:r>
      <w:r w:rsidR="008379EC" w:rsidRPr="0076406C">
        <w:rPr>
          <w:rFonts w:hint="eastAsia"/>
        </w:rPr>
        <w:t>stated</w:t>
      </w:r>
      <w:r w:rsidRPr="0076406C">
        <w:t xml:space="preserve"> in Article 2, paragraph (1), item (ii) (limited to those concerning </w:t>
      </w:r>
      <w:proofErr w:type="spellStart"/>
      <w:r w:rsidRPr="0076406C">
        <w:t>hydrolyzability</w:t>
      </w:r>
      <w:proofErr w:type="spellEnd"/>
      <w:r w:rsidRPr="0076406C">
        <w:t xml:space="preserve"> and aquatic photodegradability), and documents </w:t>
      </w:r>
      <w:r w:rsidR="00C241C4" w:rsidRPr="0076406C">
        <w:rPr>
          <w:rFonts w:hint="eastAsia"/>
        </w:rPr>
        <w:t xml:space="preserve">stated </w:t>
      </w:r>
      <w:r w:rsidRPr="0076406C">
        <w:t>in item (v), (a)</w:t>
      </w:r>
      <w:r w:rsidR="008D359C" w:rsidRPr="0076406C">
        <w:rPr>
          <w:rFonts w:hint="eastAsia"/>
        </w:rPr>
        <w:t>,</w:t>
      </w:r>
      <w:r w:rsidR="00A91227" w:rsidRPr="0076406C">
        <w:rPr>
          <w:rFonts w:hint="eastAsia"/>
        </w:rPr>
        <w:t xml:space="preserve"> </w:t>
      </w:r>
      <w:r w:rsidRPr="0076406C">
        <w:t xml:space="preserve">and items (vi) through (viii) of that paragraph (but only if </w:t>
      </w:r>
      <w:r w:rsidRPr="0076406C">
        <w:lastRenderedPageBreak/>
        <w:t>it has been fifteen years or more since the corresponding documents concerning the agricultural chemical that is already registered were submitted, and the documents concerning the agricultural chemical that is already registered are recognized as being sufficient to allow the examination referred to in Article 3, paragraph (4) of the Act (including as applied mutatis mutandis pursuant to Article 34, paragraph (6) of the Act; the same applies in the following item)); and</w:t>
      </w:r>
    </w:p>
    <w:p w14:paraId="0A39BA42" w14:textId="77777777" w:rsidR="004F2941" w:rsidRDefault="009C3894" w:rsidP="00965295">
      <w:pPr>
        <w:adjustRightInd w:val="0"/>
        <w:ind w:leftChars="97" w:left="441" w:hanging="221"/>
        <w:jc w:val="left"/>
      </w:pPr>
      <w:r w:rsidRPr="0076406C">
        <w:t xml:space="preserve">(ii) documents </w:t>
      </w:r>
      <w:r w:rsidR="006D5D56" w:rsidRPr="0076406C">
        <w:rPr>
          <w:rFonts w:hint="eastAsia"/>
        </w:rPr>
        <w:t>stated</w:t>
      </w:r>
      <w:r w:rsidRPr="0076406C">
        <w:t xml:space="preserve"> in Article 2, paragraph (1), item (v), (b)</w:t>
      </w:r>
      <w:r w:rsidR="00F943AF" w:rsidRPr="0076406C">
        <w:rPr>
          <w:rFonts w:hint="eastAsia"/>
        </w:rPr>
        <w:t>,</w:t>
      </w:r>
      <w:r w:rsidR="00A91227" w:rsidRPr="0076406C">
        <w:rPr>
          <w:rFonts w:hint="eastAsia"/>
        </w:rPr>
        <w:t xml:space="preserve"> </w:t>
      </w:r>
      <w:r w:rsidRPr="0076406C">
        <w:t>and item (ix) from tests that were performed using technical grade active ingredients (but only if it has been fifteen years or more since corresponding documents concerning the agricultural chemical that is already registered were submitted, and the documents concerning the agricultural chemical that is already registered are recognized as being sufficient to allow the examination referred to in Article 3, paragraph (4) of the Act).</w:t>
      </w:r>
    </w:p>
    <w:p w14:paraId="7DCA2C39" w14:textId="77777777" w:rsidR="004F2941" w:rsidRDefault="009C3894" w:rsidP="00965295">
      <w:pPr>
        <w:adjustRightInd w:val="0"/>
        <w:ind w:left="221" w:hanging="221"/>
        <w:jc w:val="left"/>
      </w:pPr>
      <w:r w:rsidRPr="0076406C">
        <w:t xml:space="preserve">(2) A person that wishes to omit documents pursuant to Article 3, paragraph (3) of the Act must submit a written request </w:t>
      </w:r>
      <w:r w:rsidR="002849D9" w:rsidRPr="0076406C">
        <w:rPr>
          <w:rFonts w:hint="eastAsia"/>
        </w:rPr>
        <w:t xml:space="preserve">in the form </w:t>
      </w:r>
      <w:r w:rsidR="005949D1" w:rsidRPr="0076406C">
        <w:rPr>
          <w:rFonts w:hint="eastAsia"/>
        </w:rPr>
        <w:t>pre</w:t>
      </w:r>
      <w:r w:rsidR="005B58C5" w:rsidRPr="0076406C">
        <w:rPr>
          <w:rFonts w:hint="eastAsia"/>
        </w:rPr>
        <w:t>scribed in</w:t>
      </w:r>
      <w:r w:rsidRPr="0076406C">
        <w:t xml:space="preserve"> Appended Form 3.</w:t>
      </w:r>
    </w:p>
    <w:p w14:paraId="0268CCB8" w14:textId="77777777" w:rsidR="004F2941" w:rsidRDefault="009C3894" w:rsidP="00965295">
      <w:pPr>
        <w:adjustRightInd w:val="0"/>
        <w:ind w:left="221" w:hanging="221"/>
        <w:jc w:val="left"/>
      </w:pPr>
      <w:r w:rsidRPr="0076406C">
        <w:t xml:space="preserve">(3) The </w:t>
      </w:r>
      <w:r w:rsidR="002849D9" w:rsidRPr="0076406C">
        <w:rPr>
          <w:rFonts w:hint="eastAsia"/>
        </w:rPr>
        <w:t xml:space="preserve">submission of a </w:t>
      </w:r>
      <w:r w:rsidRPr="0076406C">
        <w:t xml:space="preserve">written request referred to in the preceding paragraph may be </w:t>
      </w:r>
      <w:r w:rsidR="006776CD" w:rsidRPr="0076406C">
        <w:rPr>
          <w:rFonts w:hint="eastAsia"/>
        </w:rPr>
        <w:t>made</w:t>
      </w:r>
      <w:r w:rsidRPr="0076406C">
        <w:t xml:space="preserve"> via the </w:t>
      </w:r>
      <w:r w:rsidR="002849D9" w:rsidRPr="0076406C">
        <w:rPr>
          <w:rFonts w:hint="eastAsia"/>
        </w:rPr>
        <w:t>c</w:t>
      </w:r>
      <w:r w:rsidRPr="0076406C">
        <w:t>enter.</w:t>
      </w:r>
    </w:p>
    <w:p w14:paraId="14CE7285" w14:textId="77777777" w:rsidR="00F9017E" w:rsidRDefault="00F9017E" w:rsidP="00396866">
      <w:pPr>
        <w:adjustRightInd w:val="0"/>
        <w:ind w:firstLine="221"/>
        <w:jc w:val="left"/>
      </w:pPr>
    </w:p>
    <w:p w14:paraId="42598A7B" w14:textId="77777777" w:rsidR="004F2941" w:rsidRDefault="009C3894" w:rsidP="00965295">
      <w:pPr>
        <w:adjustRightInd w:val="0"/>
        <w:ind w:left="442" w:hanging="221"/>
        <w:jc w:val="left"/>
      </w:pPr>
      <w:r w:rsidRPr="0076406C">
        <w:t>(Operations Related to Examinations at the Center)</w:t>
      </w:r>
    </w:p>
    <w:p w14:paraId="2360AB4C" w14:textId="77777777" w:rsidR="004F2941" w:rsidRDefault="009C3894" w:rsidP="00965295">
      <w:pPr>
        <w:adjustRightInd w:val="0"/>
        <w:ind w:left="221" w:hanging="221"/>
        <w:jc w:val="left"/>
      </w:pPr>
      <w:r w:rsidRPr="0076406C">
        <w:t xml:space="preserve">Article 5 (1) The </w:t>
      </w:r>
      <w:r w:rsidR="006776CD" w:rsidRPr="0076406C">
        <w:rPr>
          <w:rFonts w:hint="eastAsia"/>
        </w:rPr>
        <w:t>c</w:t>
      </w:r>
      <w:r w:rsidRPr="0076406C">
        <w:t xml:space="preserve">enter is to investigate the ingredients, physical and chemical properties, efficacy, phytotoxicity, toxicity to humans and animals, and other such characteristics of agricultural chemicals, as well as the reliability of analysis, tests, and test results, </w:t>
      </w:r>
      <w:r w:rsidR="006776CD" w:rsidRPr="0076406C">
        <w:rPr>
          <w:rFonts w:hint="eastAsia"/>
        </w:rPr>
        <w:t>as</w:t>
      </w:r>
      <w:r w:rsidRPr="0076406C">
        <w:t xml:space="preserve"> operations related to the examination prescribed in Article 3, paragraph (5) of the Act (including as applied mutatis mutandis pursuant to Article 34, paragraph (6) of the Act).</w:t>
      </w:r>
    </w:p>
    <w:p w14:paraId="25E92F5D" w14:textId="77777777" w:rsidR="004F2941" w:rsidRDefault="009C3894" w:rsidP="00965295">
      <w:pPr>
        <w:adjustRightInd w:val="0"/>
        <w:ind w:left="221" w:hanging="221"/>
        <w:jc w:val="left"/>
      </w:pPr>
      <w:r w:rsidRPr="0076406C">
        <w:t xml:space="preserve">(2) When the </w:t>
      </w:r>
      <w:r w:rsidR="006776CD" w:rsidRPr="0076406C">
        <w:rPr>
          <w:rFonts w:hint="eastAsia"/>
        </w:rPr>
        <w:t>c</w:t>
      </w:r>
      <w:r w:rsidRPr="0076406C">
        <w:t xml:space="preserve">enter has carried out the operations prescribed in the preceding paragraph, it must report the results of those operations to the Minister of Agriculture, Forestry and Fisheries without delay, using a written report of results </w:t>
      </w:r>
      <w:r w:rsidR="006776CD" w:rsidRPr="0076406C">
        <w:rPr>
          <w:rFonts w:hint="eastAsia"/>
        </w:rPr>
        <w:t>in the form prescribed in</w:t>
      </w:r>
      <w:r w:rsidRPr="0076406C">
        <w:t xml:space="preserve"> Appended Form 4.</w:t>
      </w:r>
    </w:p>
    <w:p w14:paraId="1C135D96" w14:textId="77777777" w:rsidR="00F9017E" w:rsidRDefault="00F9017E" w:rsidP="00396866">
      <w:pPr>
        <w:adjustRightInd w:val="0"/>
        <w:ind w:firstLine="221"/>
        <w:jc w:val="left"/>
      </w:pPr>
    </w:p>
    <w:p w14:paraId="2E6D465A" w14:textId="77777777" w:rsidR="004F2941" w:rsidRDefault="009C3894" w:rsidP="00965295">
      <w:pPr>
        <w:adjustRightInd w:val="0"/>
        <w:ind w:left="442" w:hanging="221"/>
        <w:jc w:val="left"/>
      </w:pPr>
      <w:r w:rsidRPr="0076406C">
        <w:t>(Payment Method for Fees)</w:t>
      </w:r>
    </w:p>
    <w:p w14:paraId="741BC4DF" w14:textId="77777777" w:rsidR="004F2941" w:rsidRDefault="009C3894" w:rsidP="00965295">
      <w:pPr>
        <w:adjustRightInd w:val="0"/>
        <w:ind w:left="221" w:hanging="221"/>
        <w:jc w:val="left"/>
      </w:pPr>
      <w:r w:rsidRPr="0076406C">
        <w:t>Article 6 The fees under Article 3, paragraph (8) of the Act (including as applied mutatis mutandis pursuant to Article 34, paragraph (6) of the Act); Article 5, paragraph (4) of the Act (including as applied mutatis mutandis pursuant to Article 6, paragraph (4) (including as applied mutatis mutandis pursuant to Article 34, paragraph (6) of the Act)</w:t>
      </w:r>
      <w:r w:rsidR="00667611" w:rsidRPr="0076406C">
        <w:rPr>
          <w:rFonts w:hint="eastAsia"/>
        </w:rPr>
        <w:t>;</w:t>
      </w:r>
      <w:r w:rsidR="00543D69" w:rsidRPr="0076406C">
        <w:rPr>
          <w:rFonts w:hint="eastAsia"/>
        </w:rPr>
        <w:t xml:space="preserve"> </w:t>
      </w:r>
      <w:r w:rsidRPr="0076406C">
        <w:t>and Article 34, paragraph (6) of the Act); and Article 7, paragraph (6) and Article 8, paragraph (7) of the Act (including as applied mutatis mutandis pursuant to Article 34, paragraph (6) of the Act) must be paid with revenue stamps.</w:t>
      </w:r>
    </w:p>
    <w:p w14:paraId="69423CBD" w14:textId="77777777" w:rsidR="00F9017E" w:rsidRDefault="00F9017E" w:rsidP="00396866">
      <w:pPr>
        <w:adjustRightInd w:val="0"/>
        <w:ind w:firstLine="221"/>
        <w:jc w:val="left"/>
      </w:pPr>
    </w:p>
    <w:p w14:paraId="671141C2" w14:textId="77777777" w:rsidR="004F2941" w:rsidRDefault="009C3894" w:rsidP="00965295">
      <w:pPr>
        <w:adjustRightInd w:val="0"/>
        <w:ind w:left="442" w:hanging="221"/>
        <w:jc w:val="left"/>
      </w:pPr>
      <w:r w:rsidRPr="0076406C">
        <w:t>(Route for the Issuance of Registration Certificates)</w:t>
      </w:r>
    </w:p>
    <w:p w14:paraId="2CE16857" w14:textId="77777777" w:rsidR="004F2941" w:rsidRDefault="7B269893" w:rsidP="00965295">
      <w:pPr>
        <w:adjustRightInd w:val="0"/>
        <w:ind w:left="221" w:hanging="221"/>
        <w:jc w:val="left"/>
      </w:pPr>
      <w:r w:rsidRPr="00A67710">
        <w:t xml:space="preserve">Article 7 The </w:t>
      </w:r>
      <w:r w:rsidR="7DC4713B" w:rsidRPr="00A67710">
        <w:t>issuance</w:t>
      </w:r>
      <w:r w:rsidRPr="00A67710">
        <w:t xml:space="preserve"> of a registration certificate under Article 3, paragraph (9) of the Act (including as applied mutatis mutandis pursuant to Article 34, paragraph (6) of the Act; the same applies in Article 14, paragraph (2), item (v)) may be </w:t>
      </w:r>
      <w:r w:rsidR="2C5D60EE" w:rsidRPr="00A67710">
        <w:t>carried out</w:t>
      </w:r>
      <w:r w:rsidR="7DC4713B" w:rsidRPr="00A67710">
        <w:t xml:space="preserve"> </w:t>
      </w:r>
      <w:r w:rsidRPr="00A67710">
        <w:t xml:space="preserve">via the </w:t>
      </w:r>
      <w:r w:rsidR="006776CD" w:rsidRPr="0076406C">
        <w:rPr>
          <w:rFonts w:hint="eastAsia"/>
        </w:rPr>
        <w:t>c</w:t>
      </w:r>
      <w:r w:rsidRPr="00A67710">
        <w:t>enter.</w:t>
      </w:r>
    </w:p>
    <w:p w14:paraId="5283B5C0" w14:textId="77777777" w:rsidR="00F9017E" w:rsidRDefault="00F9017E" w:rsidP="00396866">
      <w:pPr>
        <w:adjustRightInd w:val="0"/>
        <w:ind w:firstLine="221"/>
        <w:jc w:val="left"/>
      </w:pPr>
    </w:p>
    <w:p w14:paraId="7300A149" w14:textId="77777777" w:rsidR="004F2941" w:rsidRDefault="009C3894" w:rsidP="00965295">
      <w:pPr>
        <w:adjustRightInd w:val="0"/>
        <w:ind w:left="442" w:hanging="221"/>
        <w:jc w:val="left"/>
      </w:pPr>
      <w:r w:rsidRPr="0076406C">
        <w:t xml:space="preserve">(Notification Procedures for a Person That Has Succeeded </w:t>
      </w:r>
      <w:proofErr w:type="gramStart"/>
      <w:r w:rsidRPr="0076406C">
        <w:t>to</w:t>
      </w:r>
      <w:proofErr w:type="gramEnd"/>
      <w:r w:rsidRPr="0076406C">
        <w:t xml:space="preserve"> Another Person's Status)</w:t>
      </w:r>
    </w:p>
    <w:p w14:paraId="15219876" w14:textId="77777777" w:rsidR="004F2941" w:rsidRDefault="009C3894" w:rsidP="00965295">
      <w:pPr>
        <w:adjustRightInd w:val="0"/>
        <w:ind w:left="221" w:hanging="221"/>
        <w:jc w:val="left"/>
      </w:pPr>
      <w:r w:rsidRPr="0076406C">
        <w:t xml:space="preserve">Article 8 (1) </w:t>
      </w:r>
      <w:r w:rsidR="005271CD" w:rsidRPr="0076406C">
        <w:rPr>
          <w:rFonts w:hint="eastAsia"/>
        </w:rPr>
        <w:t>The</w:t>
      </w:r>
      <w:r w:rsidRPr="0076406C">
        <w:t xml:space="preserve"> notification and appl</w:t>
      </w:r>
      <w:r w:rsidR="00874B2D" w:rsidRPr="0076406C">
        <w:rPr>
          <w:rFonts w:hint="eastAsia"/>
        </w:rPr>
        <w:t>ication</w:t>
      </w:r>
      <w:r w:rsidRPr="0076406C">
        <w:t xml:space="preserve"> for the issuance of a revised registration certificate or a registration certificate under Article 5, paragraph (3) of the Act (including as applied mutatis mutandis pursuant to Article 34, paragraph (6) of the Act; the same applies in paragraph (3)) </w:t>
      </w:r>
      <w:r w:rsidR="00874B2D" w:rsidRPr="0076406C">
        <w:rPr>
          <w:rFonts w:hint="eastAsia"/>
        </w:rPr>
        <w:t xml:space="preserve">must be made </w:t>
      </w:r>
      <w:r w:rsidRPr="0076406C">
        <w:t xml:space="preserve">by submitting a written notification and application </w:t>
      </w:r>
      <w:r w:rsidR="00381D80" w:rsidRPr="0076406C">
        <w:rPr>
          <w:rFonts w:hint="eastAsia"/>
        </w:rPr>
        <w:t>in the form prescribed in</w:t>
      </w:r>
      <w:r w:rsidRPr="0076406C">
        <w:t xml:space="preserve"> Appended Form 5.</w:t>
      </w:r>
    </w:p>
    <w:p w14:paraId="2961CCC9" w14:textId="77777777" w:rsidR="004F2941" w:rsidRDefault="009C3894" w:rsidP="00965295">
      <w:pPr>
        <w:adjustRightInd w:val="0"/>
        <w:ind w:left="221" w:hanging="221"/>
        <w:jc w:val="left"/>
      </w:pPr>
      <w:r w:rsidRPr="0076406C">
        <w:t xml:space="preserve">(2) The </w:t>
      </w:r>
      <w:r w:rsidR="00381D80" w:rsidRPr="0076406C">
        <w:rPr>
          <w:rFonts w:hint="eastAsia"/>
        </w:rPr>
        <w:t xml:space="preserve">submission of </w:t>
      </w:r>
      <w:r w:rsidR="00A6318F" w:rsidRPr="0076406C">
        <w:rPr>
          <w:rFonts w:hint="eastAsia"/>
        </w:rPr>
        <w:t xml:space="preserve">a </w:t>
      </w:r>
      <w:r w:rsidRPr="0076406C">
        <w:t xml:space="preserve">written application referred to in the preceding paragraph may be </w:t>
      </w:r>
      <w:r w:rsidR="00381D80" w:rsidRPr="0076406C">
        <w:rPr>
          <w:rFonts w:hint="eastAsia"/>
        </w:rPr>
        <w:t>made</w:t>
      </w:r>
      <w:r w:rsidRPr="0076406C">
        <w:t xml:space="preserve"> via the </w:t>
      </w:r>
      <w:r w:rsidR="00381D80" w:rsidRPr="0076406C">
        <w:rPr>
          <w:rFonts w:hint="eastAsia"/>
        </w:rPr>
        <w:t>c</w:t>
      </w:r>
      <w:r w:rsidRPr="0076406C">
        <w:t>enter.</w:t>
      </w:r>
    </w:p>
    <w:p w14:paraId="0A36C1E9" w14:textId="77777777" w:rsidR="004F2941" w:rsidRDefault="7B269893" w:rsidP="00965295">
      <w:pPr>
        <w:adjustRightInd w:val="0"/>
        <w:ind w:left="221" w:hanging="221"/>
        <w:jc w:val="left"/>
      </w:pPr>
      <w:r w:rsidRPr="0076406C">
        <w:t xml:space="preserve">(3) The issuance of a revised registration certificate </w:t>
      </w:r>
      <w:r w:rsidR="01C9478B" w:rsidRPr="0076406C">
        <w:t>under Article 5, paragraph (3)</w:t>
      </w:r>
      <w:r w:rsidR="1E103A12" w:rsidRPr="0076406C">
        <w:t xml:space="preserve"> of the Act or </w:t>
      </w:r>
      <w:r w:rsidR="29D16880" w:rsidRPr="0076406C">
        <w:t>of a</w:t>
      </w:r>
      <w:r w:rsidRPr="0076406C">
        <w:t xml:space="preserve"> registration certificate under </w:t>
      </w:r>
      <w:r w:rsidR="71778C2E" w:rsidRPr="0076406C">
        <w:t>those provisions</w:t>
      </w:r>
      <w:r w:rsidRPr="0076406C">
        <w:t xml:space="preserve"> may be </w:t>
      </w:r>
      <w:r w:rsidR="00381D80" w:rsidRPr="0076406C">
        <w:rPr>
          <w:rFonts w:hint="eastAsia"/>
        </w:rPr>
        <w:t>made</w:t>
      </w:r>
      <w:r w:rsidRPr="0076406C">
        <w:t xml:space="preserve"> via the </w:t>
      </w:r>
      <w:r w:rsidR="00216F87" w:rsidRPr="0076406C">
        <w:rPr>
          <w:rFonts w:hint="eastAsia"/>
        </w:rPr>
        <w:t>c</w:t>
      </w:r>
      <w:r w:rsidRPr="0076406C">
        <w:t>enter.</w:t>
      </w:r>
    </w:p>
    <w:p w14:paraId="678D99C7" w14:textId="77777777" w:rsidR="00F9017E" w:rsidRDefault="00F9017E" w:rsidP="00396866">
      <w:pPr>
        <w:adjustRightInd w:val="0"/>
        <w:ind w:firstLine="221"/>
        <w:jc w:val="left"/>
      </w:pPr>
    </w:p>
    <w:p w14:paraId="30E51E11" w14:textId="77777777" w:rsidR="004F2941" w:rsidRDefault="009C3894" w:rsidP="00965295">
      <w:pPr>
        <w:adjustRightInd w:val="0"/>
        <w:ind w:left="442" w:hanging="221"/>
        <w:jc w:val="left"/>
      </w:pPr>
      <w:r w:rsidRPr="0076406C">
        <w:t>(Manner in Which Registration Certificates Are Kept at a Manufacturing Plant or Office)</w:t>
      </w:r>
    </w:p>
    <w:p w14:paraId="4B115B45" w14:textId="77777777" w:rsidR="004F2941" w:rsidRDefault="009C3894" w:rsidP="00965295">
      <w:pPr>
        <w:adjustRightInd w:val="0"/>
        <w:ind w:left="221" w:hanging="221"/>
        <w:jc w:val="left"/>
      </w:pPr>
      <w:r w:rsidRPr="0076406C">
        <w:t xml:space="preserve">Article 9 </w:t>
      </w:r>
      <w:r w:rsidR="00874B2D" w:rsidRPr="0076406C">
        <w:rPr>
          <w:rFonts w:hint="eastAsia"/>
        </w:rPr>
        <w:t>K</w:t>
      </w:r>
      <w:r w:rsidRPr="0076406C">
        <w:t>eep</w:t>
      </w:r>
      <w:r w:rsidR="00874B2D" w:rsidRPr="0076406C">
        <w:rPr>
          <w:rFonts w:hint="eastAsia"/>
        </w:rPr>
        <w:t>ing</w:t>
      </w:r>
      <w:r w:rsidRPr="0076406C">
        <w:t xml:space="preserve"> a registration certificate or a copy of it at the manufacturing plant or office under Article 6, paragraph (1) of the Act (including as applied mutatis mutandis pursuant to Article 34, paragraph (6) of the Act) </w:t>
      </w:r>
      <w:r w:rsidR="00874B2D" w:rsidRPr="0076406C">
        <w:rPr>
          <w:rFonts w:hint="eastAsia"/>
        </w:rPr>
        <w:t xml:space="preserve">must be made </w:t>
      </w:r>
      <w:r w:rsidRPr="0076406C">
        <w:t>in a way that makes it easy for people to inspect that certificate or copy.</w:t>
      </w:r>
    </w:p>
    <w:p w14:paraId="383F6E85" w14:textId="77777777" w:rsidR="00F9017E" w:rsidRDefault="00F9017E" w:rsidP="00396866">
      <w:pPr>
        <w:adjustRightInd w:val="0"/>
        <w:ind w:firstLine="221"/>
        <w:jc w:val="left"/>
      </w:pPr>
    </w:p>
    <w:p w14:paraId="3A21ED1F" w14:textId="77777777" w:rsidR="004F2941" w:rsidRDefault="009C3894" w:rsidP="00965295">
      <w:pPr>
        <w:adjustRightInd w:val="0"/>
        <w:ind w:left="442" w:hanging="221"/>
        <w:jc w:val="left"/>
      </w:pPr>
      <w:r w:rsidRPr="0076406C">
        <w:t>(Notification Procedures for a Person That Has Been Registered)</w:t>
      </w:r>
    </w:p>
    <w:p w14:paraId="50A263B0" w14:textId="77777777" w:rsidR="004F2941" w:rsidRDefault="009C3894" w:rsidP="00965295">
      <w:pPr>
        <w:adjustRightInd w:val="0"/>
        <w:ind w:left="221" w:hanging="221"/>
        <w:jc w:val="left"/>
      </w:pPr>
      <w:r w:rsidRPr="0076406C">
        <w:t xml:space="preserve">Article 10 (1) </w:t>
      </w:r>
      <w:r w:rsidR="00874B2D" w:rsidRPr="0076406C">
        <w:rPr>
          <w:rFonts w:hint="eastAsia"/>
        </w:rPr>
        <w:t>T</w:t>
      </w:r>
      <w:r w:rsidRPr="0076406C">
        <w:t>he notification under Article 6, paragraph (2) of the Act (including as applied mutatis mutandis pursuant to Article 34, paragraph (6) of the Act;</w:t>
      </w:r>
      <w:r w:rsidR="00BE692F" w:rsidRPr="0076406C">
        <w:rPr>
          <w:rFonts w:hint="eastAsia"/>
        </w:rPr>
        <w:t xml:space="preserve"> </w:t>
      </w:r>
      <w:r w:rsidRPr="0076406C">
        <w:t xml:space="preserve">the same applies </w:t>
      </w:r>
      <w:r w:rsidR="00577336" w:rsidRPr="0076406C">
        <w:rPr>
          <w:rFonts w:hint="eastAsia"/>
        </w:rPr>
        <w:t xml:space="preserve">below </w:t>
      </w:r>
      <w:r w:rsidRPr="0076406C">
        <w:t xml:space="preserve">in this paragraph and paragraph (6)) </w:t>
      </w:r>
      <w:r w:rsidR="00874B2D" w:rsidRPr="0076406C">
        <w:rPr>
          <w:rFonts w:hint="eastAsia"/>
        </w:rPr>
        <w:t xml:space="preserve">must be made </w:t>
      </w:r>
      <w:r w:rsidRPr="0076406C">
        <w:t xml:space="preserve">by submitting a written notification </w:t>
      </w:r>
      <w:r w:rsidR="00216F87" w:rsidRPr="0076406C">
        <w:rPr>
          <w:rFonts w:hint="eastAsia"/>
        </w:rPr>
        <w:t xml:space="preserve">in the form prescribed in </w:t>
      </w:r>
      <w:r w:rsidR="00DE725E" w:rsidRPr="0076406C">
        <w:rPr>
          <w:rFonts w:hint="eastAsia"/>
        </w:rPr>
        <w:t>A</w:t>
      </w:r>
      <w:r w:rsidRPr="0076406C">
        <w:t xml:space="preserve">ppended Form 6; provided, however, that if a matter that has changed falls under the category of a piece of information that is stated in a registration certificate, a person must file the notification and apply to be issued a revised registration certificate as under Article 6, paragraph (2) of the Act by submitting a written notification and application </w:t>
      </w:r>
      <w:r w:rsidR="00216F87" w:rsidRPr="0076406C">
        <w:rPr>
          <w:rFonts w:hint="eastAsia"/>
        </w:rPr>
        <w:t xml:space="preserve">in the form prescribed in </w:t>
      </w:r>
      <w:r w:rsidR="00DE725E" w:rsidRPr="0076406C">
        <w:rPr>
          <w:rFonts w:hint="eastAsia"/>
        </w:rPr>
        <w:t>A</w:t>
      </w:r>
      <w:r w:rsidRPr="0076406C">
        <w:t>ppended Form 7, accompanied by the registration certificate.</w:t>
      </w:r>
    </w:p>
    <w:p w14:paraId="3D42FCD4" w14:textId="77777777" w:rsidR="004F2941" w:rsidRDefault="009C3894" w:rsidP="00965295">
      <w:pPr>
        <w:adjustRightInd w:val="0"/>
        <w:ind w:left="221" w:hanging="221"/>
        <w:jc w:val="left"/>
      </w:pPr>
      <w:r w:rsidRPr="0076406C">
        <w:t xml:space="preserve">(2) </w:t>
      </w:r>
      <w:r w:rsidR="00874B2D" w:rsidRPr="0076406C">
        <w:rPr>
          <w:rFonts w:hint="eastAsia"/>
        </w:rPr>
        <w:t>T</w:t>
      </w:r>
      <w:r w:rsidRPr="0076406C">
        <w:t xml:space="preserve">he notification and application for reissuance under Article 6, paragraph (3) of the Act (including as applied mutatis mutandis pursuant to Article 34, paragraph </w:t>
      </w:r>
      <w:r w:rsidRPr="0076406C">
        <w:lastRenderedPageBreak/>
        <w:t>(6) of the Act; the same applies in paragraph (6))</w:t>
      </w:r>
      <w:r w:rsidR="00987F48" w:rsidRPr="0076406C">
        <w:rPr>
          <w:rFonts w:hint="eastAsia"/>
        </w:rPr>
        <w:t xml:space="preserve"> </w:t>
      </w:r>
      <w:r w:rsidR="00874B2D" w:rsidRPr="0076406C">
        <w:rPr>
          <w:rFonts w:hint="eastAsia"/>
        </w:rPr>
        <w:t xml:space="preserve">must be made </w:t>
      </w:r>
      <w:r w:rsidR="00987F48" w:rsidRPr="0076406C">
        <w:rPr>
          <w:rFonts w:hint="eastAsia"/>
        </w:rPr>
        <w:t>by</w:t>
      </w:r>
      <w:r w:rsidRPr="0076406C">
        <w:t xml:space="preserve"> submit</w:t>
      </w:r>
      <w:r w:rsidR="00987F48" w:rsidRPr="0076406C">
        <w:rPr>
          <w:rFonts w:hint="eastAsia"/>
        </w:rPr>
        <w:t>ting</w:t>
      </w:r>
      <w:r w:rsidRPr="0076406C">
        <w:t xml:space="preserve"> a written application for reissuance </w:t>
      </w:r>
      <w:r w:rsidR="00987F48" w:rsidRPr="0076406C">
        <w:rPr>
          <w:rFonts w:hint="eastAsia"/>
        </w:rPr>
        <w:t xml:space="preserve">in the form prescribed in </w:t>
      </w:r>
      <w:r w:rsidR="00DE725E" w:rsidRPr="0076406C">
        <w:rPr>
          <w:rFonts w:hint="eastAsia"/>
        </w:rPr>
        <w:t>A</w:t>
      </w:r>
      <w:r w:rsidRPr="0076406C">
        <w:t>ppended Form 8.</w:t>
      </w:r>
    </w:p>
    <w:p w14:paraId="66C4EC6F" w14:textId="77777777" w:rsidR="004F2941" w:rsidRDefault="009C3894" w:rsidP="00965295">
      <w:pPr>
        <w:adjustRightInd w:val="0"/>
        <w:ind w:left="221" w:hanging="221"/>
        <w:jc w:val="left"/>
      </w:pPr>
      <w:r w:rsidRPr="0076406C">
        <w:t xml:space="preserve">(3) </w:t>
      </w:r>
      <w:r w:rsidR="00082DC8" w:rsidRPr="0076406C">
        <w:rPr>
          <w:rFonts w:hint="eastAsia"/>
        </w:rPr>
        <w:t>T</w:t>
      </w:r>
      <w:r w:rsidRPr="0076406C">
        <w:t xml:space="preserve">he notification under Article 6, paragraph (5) of the Act (including as applied mutatis mutandis pursuant to Article 34, paragraph (6) of the Act) </w:t>
      </w:r>
      <w:r w:rsidR="00874B2D" w:rsidRPr="0076406C">
        <w:rPr>
          <w:rFonts w:hint="eastAsia"/>
        </w:rPr>
        <w:t xml:space="preserve">must be made </w:t>
      </w:r>
      <w:r w:rsidRPr="0076406C">
        <w:t>by submitting a written notification</w:t>
      </w:r>
      <w:r w:rsidR="00987F48" w:rsidRPr="0076406C">
        <w:rPr>
          <w:rFonts w:hint="eastAsia"/>
        </w:rPr>
        <w:t xml:space="preserve"> in the form prescribed in</w:t>
      </w:r>
      <w:r w:rsidR="001A066D" w:rsidRPr="0076406C">
        <w:rPr>
          <w:rFonts w:hint="eastAsia"/>
        </w:rPr>
        <w:t xml:space="preserve"> </w:t>
      </w:r>
      <w:r w:rsidR="0032548B" w:rsidRPr="0076406C">
        <w:rPr>
          <w:rFonts w:hint="eastAsia"/>
        </w:rPr>
        <w:t>A</w:t>
      </w:r>
      <w:r w:rsidRPr="0076406C">
        <w:t>ppended Form 9.</w:t>
      </w:r>
    </w:p>
    <w:p w14:paraId="181F466E" w14:textId="77777777" w:rsidR="004F2941" w:rsidRDefault="009C3894" w:rsidP="00965295">
      <w:pPr>
        <w:adjustRightInd w:val="0"/>
        <w:ind w:left="221" w:hanging="221"/>
        <w:jc w:val="left"/>
      </w:pPr>
      <w:r w:rsidRPr="0076406C">
        <w:t xml:space="preserve">(4) </w:t>
      </w:r>
      <w:r w:rsidR="00B0358D" w:rsidRPr="0076406C">
        <w:rPr>
          <w:rFonts w:hint="eastAsia"/>
        </w:rPr>
        <w:t>T</w:t>
      </w:r>
      <w:r w:rsidRPr="0076406C">
        <w:t xml:space="preserve">he notification under Article 6, paragraph (6) of the Act (including as applied mutatis mutandis pursuant to Article 34, paragraph (6) of the Act) </w:t>
      </w:r>
      <w:r w:rsidR="00874B2D" w:rsidRPr="0076406C">
        <w:rPr>
          <w:rFonts w:hint="eastAsia"/>
        </w:rPr>
        <w:t xml:space="preserve">must be made </w:t>
      </w:r>
      <w:r w:rsidRPr="0076406C">
        <w:t>by submitting a written notification</w:t>
      </w:r>
      <w:r w:rsidR="00987F48" w:rsidRPr="0076406C">
        <w:rPr>
          <w:rFonts w:hint="eastAsia"/>
        </w:rPr>
        <w:t xml:space="preserve"> in the form prescribed in</w:t>
      </w:r>
      <w:r w:rsidR="001A066D" w:rsidRPr="0076406C">
        <w:rPr>
          <w:rFonts w:hint="eastAsia"/>
        </w:rPr>
        <w:t xml:space="preserve"> </w:t>
      </w:r>
      <w:r w:rsidR="00FC3CE0" w:rsidRPr="0076406C">
        <w:rPr>
          <w:rFonts w:hint="eastAsia"/>
        </w:rPr>
        <w:t>A</w:t>
      </w:r>
      <w:r w:rsidRPr="0076406C">
        <w:t>ppended Form 10.</w:t>
      </w:r>
    </w:p>
    <w:p w14:paraId="04155A97" w14:textId="77777777" w:rsidR="004F2941" w:rsidRDefault="009C3894" w:rsidP="00965295">
      <w:pPr>
        <w:adjustRightInd w:val="0"/>
        <w:ind w:left="221" w:hanging="221"/>
        <w:jc w:val="left"/>
      </w:pPr>
      <w:r w:rsidRPr="0076406C">
        <w:t xml:space="preserve">(5) The </w:t>
      </w:r>
      <w:r w:rsidR="00987F48" w:rsidRPr="0076406C">
        <w:rPr>
          <w:rFonts w:hint="eastAsia"/>
        </w:rPr>
        <w:t xml:space="preserve">submission of a </w:t>
      </w:r>
      <w:r w:rsidRPr="0076406C">
        <w:t xml:space="preserve">written application referred to in paragraph (1) or (2) may be </w:t>
      </w:r>
      <w:r w:rsidR="00987F48" w:rsidRPr="0076406C">
        <w:rPr>
          <w:rFonts w:hint="eastAsia"/>
        </w:rPr>
        <w:t>made</w:t>
      </w:r>
      <w:r w:rsidRPr="0076406C">
        <w:t xml:space="preserve"> via the </w:t>
      </w:r>
      <w:r w:rsidR="00987F48" w:rsidRPr="0076406C">
        <w:rPr>
          <w:rFonts w:hint="eastAsia"/>
        </w:rPr>
        <w:t>c</w:t>
      </w:r>
      <w:r w:rsidRPr="0076406C">
        <w:t>enter.</w:t>
      </w:r>
    </w:p>
    <w:p w14:paraId="3A2D0B8A" w14:textId="77777777" w:rsidR="004F2941" w:rsidRDefault="7B269893" w:rsidP="00965295">
      <w:pPr>
        <w:adjustRightInd w:val="0"/>
        <w:ind w:left="221" w:hanging="221"/>
        <w:jc w:val="left"/>
      </w:pPr>
      <w:r w:rsidRPr="0076406C">
        <w:t xml:space="preserve">(6) </w:t>
      </w:r>
      <w:r w:rsidR="0A100B1A" w:rsidRPr="0076406C">
        <w:rPr>
          <w:rFonts w:cs="Arial"/>
          <w:shd w:val="clear" w:color="auto" w:fill="FFFFFF"/>
        </w:rPr>
        <w:t>The issuance of a revised registration certificate under Article 6, paragraph (2) of the Act and the reissuance of a registration certificate under paragraph (3) of that Article</w:t>
      </w:r>
      <w:r w:rsidR="0A100B1A" w:rsidRPr="0076406C">
        <w:t xml:space="preserve"> </w:t>
      </w:r>
      <w:r w:rsidRPr="0076406C">
        <w:t xml:space="preserve">may be </w:t>
      </w:r>
      <w:r w:rsidR="00874B2D" w:rsidRPr="0076406C">
        <w:rPr>
          <w:rFonts w:hint="eastAsia"/>
        </w:rPr>
        <w:t>made</w:t>
      </w:r>
      <w:r w:rsidRPr="0076406C">
        <w:t xml:space="preserve"> via the </w:t>
      </w:r>
      <w:r w:rsidR="00987F48" w:rsidRPr="0076406C">
        <w:rPr>
          <w:rFonts w:hint="eastAsia"/>
        </w:rPr>
        <w:t>c</w:t>
      </w:r>
      <w:r w:rsidRPr="0076406C">
        <w:t>enter.</w:t>
      </w:r>
    </w:p>
    <w:p w14:paraId="61B7CCD5" w14:textId="77777777" w:rsidR="00F9017E" w:rsidRDefault="00F9017E" w:rsidP="00396866">
      <w:pPr>
        <w:adjustRightInd w:val="0"/>
        <w:ind w:firstLine="221"/>
        <w:jc w:val="left"/>
      </w:pPr>
    </w:p>
    <w:p w14:paraId="31259554" w14:textId="77777777" w:rsidR="004F2941" w:rsidRDefault="009C3894" w:rsidP="00965295">
      <w:pPr>
        <w:adjustRightInd w:val="0"/>
        <w:ind w:left="442" w:hanging="221"/>
        <w:jc w:val="left"/>
      </w:pPr>
      <w:r w:rsidRPr="0076406C">
        <w:t>(Applying to Register a Change)</w:t>
      </w:r>
    </w:p>
    <w:p w14:paraId="064CD6A7" w14:textId="77777777" w:rsidR="004F2941" w:rsidRDefault="009C3894" w:rsidP="00965295">
      <w:pPr>
        <w:adjustRightInd w:val="0"/>
        <w:ind w:left="221" w:hanging="221"/>
        <w:jc w:val="left"/>
      </w:pPr>
      <w:r w:rsidRPr="0076406C">
        <w:t xml:space="preserve">Article 11 (1) The matters prescribed by Order of the Ministry of Agriculture, Forestry and Fisheries that are referred to in Article 7, paragraph (1) of the Act (including as applied mutatis mutandis pursuant to Article 34, paragraph (6) of the Act; the same applies </w:t>
      </w:r>
      <w:r w:rsidR="00EE45AD" w:rsidRPr="0076406C">
        <w:t xml:space="preserve">below </w:t>
      </w:r>
      <w:r w:rsidRPr="0076406C">
        <w:t>in this Article) are the following:</w:t>
      </w:r>
    </w:p>
    <w:p w14:paraId="56E49306"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the person's name (or, if the person is a corporation, its name and the name of its representative; the same applies in Article 19, paragraph (2), item (</w:t>
      </w:r>
      <w:proofErr w:type="spellStart"/>
      <w:r w:rsidRPr="0076406C">
        <w:t>i</w:t>
      </w:r>
      <w:proofErr w:type="spellEnd"/>
      <w:r w:rsidRPr="0076406C">
        <w:t>))</w:t>
      </w:r>
      <w:r w:rsidR="008E4343" w:rsidRPr="0076406C">
        <w:rPr>
          <w:rFonts w:hint="eastAsia"/>
        </w:rPr>
        <w:t>,</w:t>
      </w:r>
      <w:r w:rsidRPr="0076406C">
        <w:t xml:space="preserve"> and address;</w:t>
      </w:r>
    </w:p>
    <w:p w14:paraId="03A081FB" w14:textId="77777777" w:rsidR="004F2941" w:rsidRDefault="009C3894" w:rsidP="00965295">
      <w:pPr>
        <w:adjustRightInd w:val="0"/>
        <w:ind w:leftChars="97" w:left="441" w:hanging="221"/>
        <w:jc w:val="left"/>
      </w:pPr>
      <w:r w:rsidRPr="0076406C">
        <w:t>(ii) the registration number and name of the agricultural chemical;</w:t>
      </w:r>
    </w:p>
    <w:p w14:paraId="53527EE0" w14:textId="77777777" w:rsidR="004F2941" w:rsidRDefault="009C3894" w:rsidP="00965295">
      <w:pPr>
        <w:adjustRightInd w:val="0"/>
        <w:ind w:leftChars="97" w:left="441" w:hanging="221"/>
        <w:jc w:val="left"/>
      </w:pPr>
      <w:r w:rsidRPr="0076406C">
        <w:t xml:space="preserve">(iii) the </w:t>
      </w:r>
      <w:r w:rsidR="008166FD" w:rsidRPr="0076406C">
        <w:rPr>
          <w:rFonts w:hint="eastAsia"/>
        </w:rPr>
        <w:t>details</w:t>
      </w:r>
      <w:r w:rsidRPr="0076406C">
        <w:t xml:space="preserve"> of the change; and</w:t>
      </w:r>
    </w:p>
    <w:p w14:paraId="18134F66" w14:textId="77777777" w:rsidR="004F2941" w:rsidRDefault="009C3894" w:rsidP="00965295">
      <w:pPr>
        <w:adjustRightInd w:val="0"/>
        <w:ind w:leftChars="97" w:left="441" w:hanging="221"/>
        <w:jc w:val="left"/>
      </w:pPr>
      <w:r w:rsidRPr="0076406C">
        <w:t xml:space="preserve">(iv) if the change causes a change in a </w:t>
      </w:r>
      <w:r w:rsidR="0030079E" w:rsidRPr="0076406C">
        <w:rPr>
          <w:rFonts w:hint="eastAsia"/>
        </w:rPr>
        <w:t>matter</w:t>
      </w:r>
      <w:r w:rsidRPr="0076406C">
        <w:t xml:space="preserve"> that is required to be stated in a written application for registration of an agricultural chemical, the </w:t>
      </w:r>
      <w:r w:rsidR="008166FD" w:rsidRPr="0076406C">
        <w:rPr>
          <w:rFonts w:hint="eastAsia"/>
        </w:rPr>
        <w:t>details</w:t>
      </w:r>
      <w:r w:rsidRPr="0076406C">
        <w:t xml:space="preserve"> of this.</w:t>
      </w:r>
    </w:p>
    <w:p w14:paraId="63302741" w14:textId="77777777" w:rsidR="004F2941" w:rsidRDefault="009C3894" w:rsidP="00965295">
      <w:pPr>
        <w:adjustRightInd w:val="0"/>
        <w:ind w:left="221" w:hanging="221"/>
        <w:jc w:val="left"/>
      </w:pPr>
      <w:r w:rsidRPr="0076406C">
        <w:t xml:space="preserve">(2) </w:t>
      </w:r>
      <w:r w:rsidR="008166FD" w:rsidRPr="0076406C">
        <w:rPr>
          <w:rFonts w:hint="eastAsia"/>
        </w:rPr>
        <w:t>T</w:t>
      </w:r>
      <w:r w:rsidRPr="0076406C">
        <w:t xml:space="preserve">he application to register a change under Article 7, paragraph (1) of the Act </w:t>
      </w:r>
      <w:r w:rsidR="008166FD" w:rsidRPr="0076406C">
        <w:rPr>
          <w:rFonts w:hint="eastAsia"/>
        </w:rPr>
        <w:t xml:space="preserve">must be made </w:t>
      </w:r>
      <w:r w:rsidRPr="0076406C">
        <w:t xml:space="preserve">by submitting a written application </w:t>
      </w:r>
      <w:r w:rsidR="008166FD" w:rsidRPr="0076406C">
        <w:rPr>
          <w:rFonts w:hint="eastAsia"/>
        </w:rPr>
        <w:t xml:space="preserve">in the form prescribed in </w:t>
      </w:r>
      <w:r w:rsidR="00D0754F" w:rsidRPr="0076406C">
        <w:rPr>
          <w:rFonts w:hint="eastAsia"/>
        </w:rPr>
        <w:t>A</w:t>
      </w:r>
      <w:r w:rsidRPr="0076406C">
        <w:t>ppended Form 11.</w:t>
      </w:r>
    </w:p>
    <w:p w14:paraId="2C263EC7" w14:textId="77777777" w:rsidR="004F2941" w:rsidRDefault="009C3894" w:rsidP="00965295">
      <w:pPr>
        <w:adjustRightInd w:val="0"/>
        <w:ind w:left="221" w:hanging="221"/>
        <w:jc w:val="left"/>
      </w:pPr>
      <w:r w:rsidRPr="0076406C">
        <w:t xml:space="preserve">(3) The documents prescribed by Order of the Ministry of Agriculture, Forestry and Fisheries that are referred to in Article 7, paragraph (1) of the Act are those </w:t>
      </w:r>
      <w:r w:rsidR="008379EC" w:rsidRPr="0076406C">
        <w:rPr>
          <w:rFonts w:hint="eastAsia"/>
        </w:rPr>
        <w:t>stated</w:t>
      </w:r>
      <w:r w:rsidRPr="0076406C">
        <w:t xml:space="preserve"> in the items of Article 2, paragraph (1) which relate to the </w:t>
      </w:r>
      <w:r w:rsidR="008166FD" w:rsidRPr="0076406C">
        <w:rPr>
          <w:rFonts w:hint="eastAsia"/>
        </w:rPr>
        <w:t xml:space="preserve">details </w:t>
      </w:r>
      <w:r w:rsidRPr="0076406C">
        <w:t xml:space="preserve">of the change to which the application under Article 7, paragraph (1) of the Act </w:t>
      </w:r>
      <w:r w:rsidR="002421C7" w:rsidRPr="0076406C">
        <w:rPr>
          <w:rFonts w:hint="eastAsia"/>
        </w:rPr>
        <w:t>relate</w:t>
      </w:r>
      <w:r w:rsidRPr="0076406C">
        <w:t xml:space="preserve">s; provided, however, that if there are reasonable grounds that make the submission of a part of the documents unnecessary considering the usage of the agricultural chemical to which the application </w:t>
      </w:r>
      <w:r w:rsidR="002421C7" w:rsidRPr="0076406C">
        <w:rPr>
          <w:rFonts w:hint="eastAsia"/>
        </w:rPr>
        <w:t>relate</w:t>
      </w:r>
      <w:r w:rsidR="005D5A70" w:rsidRPr="0076406C">
        <w:rPr>
          <w:rFonts w:hint="eastAsia"/>
        </w:rPr>
        <w:t>d</w:t>
      </w:r>
      <w:r w:rsidRPr="0076406C">
        <w:t xml:space="preserve"> and other </w:t>
      </w:r>
      <w:r w:rsidR="002421C7" w:rsidRPr="0076406C">
        <w:rPr>
          <w:rFonts w:hint="eastAsia"/>
        </w:rPr>
        <w:t>matters</w:t>
      </w:r>
      <w:r w:rsidRPr="0076406C">
        <w:t>, the person is not required to submit those documents.</w:t>
      </w:r>
    </w:p>
    <w:p w14:paraId="120B5235" w14:textId="77777777" w:rsidR="004F2941" w:rsidRDefault="009C3894" w:rsidP="00965295">
      <w:pPr>
        <w:adjustRightInd w:val="0"/>
        <w:ind w:left="221" w:hanging="221"/>
        <w:jc w:val="left"/>
      </w:pPr>
      <w:r w:rsidRPr="0076406C">
        <w:t>(4) The provisions of Articles 3, 5, and 7 apply mutatis mutandis to the registration of a change under Article 7, paragraph (1) of the Act.</w:t>
      </w:r>
    </w:p>
    <w:p w14:paraId="430B3EC5" w14:textId="77777777" w:rsidR="00F9017E" w:rsidRDefault="00F9017E" w:rsidP="00965295">
      <w:pPr>
        <w:adjustRightInd w:val="0"/>
        <w:ind w:left="221" w:hanging="221"/>
        <w:jc w:val="left"/>
      </w:pPr>
    </w:p>
    <w:p w14:paraId="551165FD" w14:textId="77777777" w:rsidR="004F2941" w:rsidRDefault="009C3894" w:rsidP="00965295">
      <w:pPr>
        <w:adjustRightInd w:val="0"/>
        <w:ind w:left="442" w:hanging="221"/>
        <w:jc w:val="left"/>
      </w:pPr>
      <w:r w:rsidRPr="0076406C">
        <w:lastRenderedPageBreak/>
        <w:t>(Applying for a Reevaluation)</w:t>
      </w:r>
    </w:p>
    <w:p w14:paraId="18577B0C" w14:textId="77777777" w:rsidR="004F2941" w:rsidRDefault="009C3894" w:rsidP="00965295">
      <w:pPr>
        <w:adjustRightInd w:val="0"/>
        <w:ind w:left="221" w:hanging="221"/>
        <w:jc w:val="left"/>
      </w:pPr>
      <w:r w:rsidRPr="0076406C">
        <w:t xml:space="preserve">Article 12 (1) A person </w:t>
      </w:r>
      <w:r w:rsidR="007F19FB" w:rsidRPr="0076406C">
        <w:rPr>
          <w:rFonts w:hint="eastAsia"/>
        </w:rPr>
        <w:t>intending</w:t>
      </w:r>
      <w:r w:rsidRPr="0076406C">
        <w:t xml:space="preserve"> to undergo a reevaluation under Article 8, paragraph (1) of the Act (including as applied mutatis mutandis pursuant to Article 34, paragraph (6) of the Act; the same applies in the following paragraph) must submit a written </w:t>
      </w:r>
      <w:r w:rsidR="00786E79" w:rsidRPr="0076406C">
        <w:rPr>
          <w:rFonts w:hint="eastAsia"/>
        </w:rPr>
        <w:t>application</w:t>
      </w:r>
      <w:r w:rsidRPr="0076406C">
        <w:t xml:space="preserve"> </w:t>
      </w:r>
      <w:r w:rsidR="007F19FB" w:rsidRPr="0076406C">
        <w:rPr>
          <w:rFonts w:hint="eastAsia"/>
        </w:rPr>
        <w:t>in the form prescribed in</w:t>
      </w:r>
      <w:r w:rsidR="005476A3" w:rsidRPr="0076406C">
        <w:rPr>
          <w:rFonts w:hint="eastAsia"/>
        </w:rPr>
        <w:t xml:space="preserve"> </w:t>
      </w:r>
      <w:r w:rsidR="008873A9" w:rsidRPr="0076406C">
        <w:rPr>
          <w:rFonts w:hint="eastAsia"/>
        </w:rPr>
        <w:t>A</w:t>
      </w:r>
      <w:r w:rsidR="005476A3" w:rsidRPr="0076406C">
        <w:rPr>
          <w:rFonts w:hint="eastAsia"/>
        </w:rPr>
        <w:t xml:space="preserve">ppended </w:t>
      </w:r>
      <w:r w:rsidR="008873A9" w:rsidRPr="0076406C">
        <w:rPr>
          <w:rFonts w:hint="eastAsia"/>
        </w:rPr>
        <w:t>F</w:t>
      </w:r>
      <w:r w:rsidR="005476A3" w:rsidRPr="0076406C">
        <w:rPr>
          <w:rFonts w:hint="eastAsia"/>
        </w:rPr>
        <w:t>orm</w:t>
      </w:r>
      <w:r w:rsidRPr="0076406C">
        <w:t xml:space="preserve"> 12 </w:t>
      </w:r>
      <w:r w:rsidR="005E6E10" w:rsidRPr="0076406C">
        <w:rPr>
          <w:rFonts w:hint="eastAsia"/>
        </w:rPr>
        <w:t>jointly with</w:t>
      </w:r>
      <w:r w:rsidRPr="0076406C">
        <w:t xml:space="preserve"> submitting the documents referred to in Article 8, paragraph (3) of the Act (including as applied mutatis mutandis pursuant to Article 34, paragraph (6) of the Act).</w:t>
      </w:r>
    </w:p>
    <w:p w14:paraId="44F59747" w14:textId="77777777" w:rsidR="004F2941" w:rsidRDefault="009C3894" w:rsidP="00965295">
      <w:pPr>
        <w:adjustRightInd w:val="0"/>
        <w:ind w:left="221" w:hanging="221"/>
        <w:jc w:val="left"/>
      </w:pPr>
      <w:r w:rsidRPr="0076406C">
        <w:t>(2) The provisions of Articles 3, 5, and 7 apply mutatis mutandis to a reevaluation under Article 8, paragraph (1) of the Act.</w:t>
      </w:r>
    </w:p>
    <w:p w14:paraId="73D8F39C" w14:textId="77777777" w:rsidR="00F9017E" w:rsidRDefault="00F9017E" w:rsidP="00965295">
      <w:pPr>
        <w:adjustRightInd w:val="0"/>
        <w:ind w:left="221" w:hanging="221"/>
        <w:jc w:val="left"/>
      </w:pPr>
    </w:p>
    <w:p w14:paraId="169E48B4" w14:textId="77777777" w:rsidR="004F2941" w:rsidRDefault="009C3894" w:rsidP="00965295">
      <w:pPr>
        <w:adjustRightInd w:val="0"/>
        <w:ind w:left="442" w:hanging="221"/>
        <w:jc w:val="left"/>
      </w:pPr>
      <w:r w:rsidRPr="0076406C">
        <w:t>(Reevaluation Implementation Period)</w:t>
      </w:r>
    </w:p>
    <w:p w14:paraId="0F77AF79" w14:textId="77777777" w:rsidR="004F2941" w:rsidRDefault="009C3894" w:rsidP="00965295">
      <w:pPr>
        <w:adjustRightInd w:val="0"/>
        <w:ind w:left="221" w:hanging="221"/>
        <w:jc w:val="left"/>
      </w:pPr>
      <w:r w:rsidRPr="0076406C">
        <w:t>Article 13 The period specified by Order of the Ministry of Agriculture, Forestry and Fisheries that is referred to in Article 8, paragraph (2) of the Act (including as applied mutatis mutandis pursuant to Article 34, paragraph (6) of the Act) is fifteen years.</w:t>
      </w:r>
    </w:p>
    <w:p w14:paraId="48C82C20" w14:textId="77777777" w:rsidR="00F9017E" w:rsidRDefault="00F9017E" w:rsidP="00965295">
      <w:pPr>
        <w:adjustRightInd w:val="0"/>
        <w:ind w:left="221" w:hanging="221"/>
        <w:jc w:val="left"/>
      </w:pPr>
    </w:p>
    <w:p w14:paraId="39C349DF" w14:textId="77777777" w:rsidR="004F2941" w:rsidRDefault="009C3894" w:rsidP="00965295">
      <w:pPr>
        <w:adjustRightInd w:val="0"/>
        <w:ind w:left="442" w:hanging="221"/>
        <w:jc w:val="left"/>
      </w:pPr>
      <w:r w:rsidRPr="0076406C">
        <w:t>(Method of Labeling Agricultural Chemicals)</w:t>
      </w:r>
    </w:p>
    <w:p w14:paraId="3787D2CF" w14:textId="77777777" w:rsidR="004F2941" w:rsidRDefault="009C3894" w:rsidP="00965295">
      <w:pPr>
        <w:adjustRightInd w:val="0"/>
        <w:ind w:left="221" w:hanging="221"/>
        <w:jc w:val="left"/>
      </w:pPr>
      <w:r w:rsidRPr="0076406C">
        <w:t xml:space="preserve">Article 14 (1) The labeling under Article 16 of the Act (including as applied mutatis mutandis pursuant to Article 34, paragraph (6) of the Act; the same applies </w:t>
      </w:r>
      <w:r w:rsidR="00A06958" w:rsidRPr="00A67710">
        <w:t xml:space="preserve">below </w:t>
      </w:r>
      <w:r w:rsidRPr="0076406C">
        <w:t xml:space="preserve">in this Article) must be </w:t>
      </w:r>
      <w:r w:rsidR="009115AA" w:rsidRPr="0076406C">
        <w:rPr>
          <w:rFonts w:hint="eastAsia"/>
        </w:rPr>
        <w:t>made</w:t>
      </w:r>
      <w:r w:rsidRPr="0076406C">
        <w:t xml:space="preserve"> in terms that are easy for users of the agricultural chemical to read and understand, and the person must label the agricultural chemical by printing the matters to be indicated pursuant to Article 16 of the Act (referred to </w:t>
      </w:r>
      <w:r w:rsidR="00894180" w:rsidRPr="0076406C">
        <w:rPr>
          <w:rFonts w:hint="eastAsia"/>
        </w:rPr>
        <w:t xml:space="preserve">below </w:t>
      </w:r>
      <w:r w:rsidRPr="0076406C">
        <w:t xml:space="preserve">as the "labeling information") on the container of the chemical or by affixing a label onto which the labeling information has been printed to that container (or to the packaging, if the chemical is sold without a container; the same applies </w:t>
      </w:r>
      <w:r w:rsidR="001A2D45" w:rsidRPr="0076406C">
        <w:t>below</w:t>
      </w:r>
      <w:r w:rsidRPr="0076406C">
        <w:t xml:space="preserve">); provided, however, that if it is difficult to print all the labeling information on the container or to affix a label onto which all the labeling information has been printed to the container, the person in question may label the agricultural chemical with the part of the labeling information that is </w:t>
      </w:r>
      <w:r w:rsidR="006D5D56" w:rsidRPr="0076406C">
        <w:t>stated</w:t>
      </w:r>
      <w:r w:rsidRPr="0076406C">
        <w:t xml:space="preserve"> in items (iv) through (ix) of that Article by attaching a document onto which this has been printed to the container of the agricultural chemical.</w:t>
      </w:r>
    </w:p>
    <w:p w14:paraId="258A3624" w14:textId="77777777" w:rsidR="004F2941" w:rsidRDefault="009C3894" w:rsidP="00965295">
      <w:pPr>
        <w:adjustRightInd w:val="0"/>
        <w:ind w:left="221" w:hanging="221"/>
        <w:jc w:val="left"/>
      </w:pPr>
      <w:r w:rsidRPr="0076406C">
        <w:t xml:space="preserve">(2) The </w:t>
      </w:r>
      <w:r w:rsidR="009115AA" w:rsidRPr="0076406C">
        <w:rPr>
          <w:rFonts w:hint="eastAsia"/>
        </w:rPr>
        <w:t xml:space="preserve">labeling of the usage regarding </w:t>
      </w:r>
      <w:r w:rsidRPr="0076406C">
        <w:t xml:space="preserve">the registration as referred to in Article 16, item (iv) of the Act </w:t>
      </w:r>
      <w:r w:rsidR="009115AA" w:rsidRPr="0076406C">
        <w:rPr>
          <w:rFonts w:hint="eastAsia"/>
        </w:rPr>
        <w:t xml:space="preserve">must be made </w:t>
      </w:r>
      <w:r w:rsidRPr="0076406C">
        <w:t xml:space="preserve">by </w:t>
      </w:r>
      <w:r w:rsidR="007E5A5D" w:rsidRPr="0076406C">
        <w:rPr>
          <w:rFonts w:hint="eastAsia"/>
        </w:rPr>
        <w:t>stating</w:t>
      </w:r>
      <w:r w:rsidRPr="0076406C">
        <w:t xml:space="preserve"> the following</w:t>
      </w:r>
      <w:r w:rsidR="007E5A5D" w:rsidRPr="0076406C">
        <w:rPr>
          <w:rFonts w:hint="eastAsia"/>
        </w:rPr>
        <w:t xml:space="preserve"> matters</w:t>
      </w:r>
      <w:r w:rsidRPr="0076406C">
        <w:t xml:space="preserve"> for each type of applicable crop, etc.:</w:t>
      </w:r>
    </w:p>
    <w:p w14:paraId="3BB5D874"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the maximum and minimum amounts to be used per unit area;</w:t>
      </w:r>
    </w:p>
    <w:p w14:paraId="70D0CA4D" w14:textId="77777777" w:rsidR="004F2941" w:rsidRDefault="009C3894" w:rsidP="00965295">
      <w:pPr>
        <w:adjustRightInd w:val="0"/>
        <w:ind w:leftChars="97" w:left="441" w:hanging="221"/>
        <w:jc w:val="left"/>
      </w:pPr>
      <w:r w:rsidRPr="0076406C">
        <w:t xml:space="preserve">(ii) the maximum and minimum </w:t>
      </w:r>
      <w:r w:rsidR="0027224E" w:rsidRPr="0076406C">
        <w:t xml:space="preserve">limits of the </w:t>
      </w:r>
      <w:r w:rsidRPr="0076406C">
        <w:t>dilution</w:t>
      </w:r>
      <w:r w:rsidR="00C34260" w:rsidRPr="0076406C">
        <w:rPr>
          <w:rFonts w:hint="eastAsia"/>
        </w:rPr>
        <w:t xml:space="preserve"> ratio</w:t>
      </w:r>
      <w:r w:rsidRPr="0076406C">
        <w:t xml:space="preserve"> ("dilution</w:t>
      </w:r>
      <w:r w:rsidR="0027224E" w:rsidRPr="0076406C">
        <w:rPr>
          <w:rFonts w:hint="eastAsia"/>
        </w:rPr>
        <w:t xml:space="preserve"> ratio</w:t>
      </w:r>
      <w:r w:rsidRPr="0076406C">
        <w:t>" refers to the multiple by which an agricultural chemical is diluted);</w:t>
      </w:r>
    </w:p>
    <w:p w14:paraId="09808F4F" w14:textId="77777777" w:rsidR="004F2941" w:rsidRDefault="009C3894" w:rsidP="00965295">
      <w:pPr>
        <w:adjustRightInd w:val="0"/>
        <w:ind w:leftChars="97" w:left="441" w:hanging="221"/>
        <w:jc w:val="left"/>
      </w:pPr>
      <w:r w:rsidRPr="0076406C">
        <w:t>(iii) timing of use;</w:t>
      </w:r>
    </w:p>
    <w:p w14:paraId="5774B0CA" w14:textId="77777777" w:rsidR="004F2941" w:rsidRDefault="009C3894" w:rsidP="00965295">
      <w:pPr>
        <w:adjustRightInd w:val="0"/>
        <w:ind w:leftChars="97" w:left="441" w:hanging="221"/>
        <w:jc w:val="left"/>
      </w:pPr>
      <w:r w:rsidRPr="0076406C">
        <w:t xml:space="preserve">(iv) total number of times that the agricultural chemical may be used during the period from the sowing or planting of seeds and seedlings used for producing </w:t>
      </w:r>
      <w:r w:rsidRPr="0076406C">
        <w:lastRenderedPageBreak/>
        <w:t xml:space="preserve">crops, etc. (including </w:t>
      </w:r>
      <w:r w:rsidR="000E1576" w:rsidRPr="00A67710">
        <w:t>the</w:t>
      </w:r>
      <w:r w:rsidRPr="0076406C">
        <w:t xml:space="preserve"> </w:t>
      </w:r>
      <w:r w:rsidR="003A10B2" w:rsidRPr="0076406C">
        <w:t xml:space="preserve">period beginning with the commencement of </w:t>
      </w:r>
      <w:r w:rsidRPr="0076406C">
        <w:t>preparation for sowing or planting them; or from the time of the preceding harvest, for fruit trees, tea plants, and other plants that are harvested multiple times) to the harvesting of the crops, etc. (referred to as the "growing period" in the following item);</w:t>
      </w:r>
    </w:p>
    <w:p w14:paraId="756AA0D3" w14:textId="77777777" w:rsidR="004F2941" w:rsidRDefault="009C3894" w:rsidP="00965295">
      <w:pPr>
        <w:adjustRightInd w:val="0"/>
        <w:ind w:leftChars="97" w:left="441" w:hanging="221"/>
        <w:jc w:val="left"/>
      </w:pPr>
      <w:r w:rsidRPr="0076406C">
        <w:t>(v) the total number of permitted uses for each type of active ingredient that the agricultural chemical contains (meaning the total number of times that an agricultural chemical containing the relevant active ingredient may be used during the growing period; this refers to the total numbers of permitted uses in each separate category, if the registration certificate prescribed in Article 3, paragraph (9) of the Act states the total number of permitted uses separately for each timing or mode of use);</w:t>
      </w:r>
    </w:p>
    <w:p w14:paraId="72229E36" w14:textId="77777777" w:rsidR="004F2941" w:rsidRDefault="009C3894" w:rsidP="00965295">
      <w:pPr>
        <w:adjustRightInd w:val="0"/>
        <w:ind w:leftChars="97" w:left="441" w:hanging="221"/>
        <w:jc w:val="left"/>
      </w:pPr>
      <w:r w:rsidRPr="0076406C">
        <w:t>(vi) the modes of use, such as spraying or mixing; and</w:t>
      </w:r>
    </w:p>
    <w:p w14:paraId="7DAC932B" w14:textId="77777777" w:rsidR="004F2941" w:rsidRDefault="009C3894" w:rsidP="00965295">
      <w:pPr>
        <w:adjustRightInd w:val="0"/>
        <w:ind w:leftChars="97" w:left="441" w:hanging="221"/>
        <w:jc w:val="left"/>
      </w:pPr>
      <w:r w:rsidRPr="0076406C">
        <w:t xml:space="preserve">(vii) the necessary </w:t>
      </w:r>
      <w:r w:rsidR="0030079E" w:rsidRPr="0076406C">
        <w:rPr>
          <w:rFonts w:hint="eastAsia"/>
        </w:rPr>
        <w:t>matters</w:t>
      </w:r>
      <w:r w:rsidRPr="0076406C">
        <w:t xml:space="preserve"> related to the usage of </w:t>
      </w:r>
      <w:proofErr w:type="gramStart"/>
      <w:r w:rsidRPr="0076406C">
        <w:t>the agricultural chemical</w:t>
      </w:r>
      <w:proofErr w:type="gramEnd"/>
      <w:r w:rsidRPr="0076406C">
        <w:t>,</w:t>
      </w:r>
      <w:r w:rsidR="003A10B2" w:rsidRPr="0076406C">
        <w:rPr>
          <w:rFonts w:hint="eastAsia"/>
        </w:rPr>
        <w:t xml:space="preserve"> in addition to </w:t>
      </w:r>
      <w:r w:rsidRPr="0076406C">
        <w:t xml:space="preserve">what is </w:t>
      </w:r>
      <w:r w:rsidR="0030079E" w:rsidRPr="0076406C">
        <w:rPr>
          <w:rFonts w:hint="eastAsia"/>
        </w:rPr>
        <w:t>stated</w:t>
      </w:r>
      <w:r w:rsidRPr="0076406C">
        <w:t xml:space="preserve"> in the preceding items.</w:t>
      </w:r>
    </w:p>
    <w:p w14:paraId="51333DD3" w14:textId="77777777" w:rsidR="00F9017E" w:rsidRDefault="00F9017E" w:rsidP="00965295">
      <w:pPr>
        <w:adjustRightInd w:val="0"/>
        <w:ind w:left="221" w:hanging="221"/>
        <w:jc w:val="left"/>
      </w:pPr>
    </w:p>
    <w:p w14:paraId="6C48FD24" w14:textId="77777777" w:rsidR="004F2941" w:rsidRDefault="009C3894" w:rsidP="00965295">
      <w:pPr>
        <w:adjustRightInd w:val="0"/>
        <w:ind w:left="442" w:hanging="221"/>
        <w:jc w:val="left"/>
      </w:pPr>
      <w:r w:rsidRPr="0076406C">
        <w:t>(Form for Sellers' Notifications)</w:t>
      </w:r>
    </w:p>
    <w:p w14:paraId="39080528" w14:textId="77777777" w:rsidR="004F2941" w:rsidRDefault="009C3894" w:rsidP="00965295">
      <w:pPr>
        <w:adjustRightInd w:val="0"/>
        <w:ind w:left="221" w:hanging="221"/>
        <w:jc w:val="left"/>
      </w:pPr>
      <w:r w:rsidRPr="0076406C">
        <w:t xml:space="preserve">Article 15 </w:t>
      </w:r>
      <w:r w:rsidR="003A10B2" w:rsidRPr="0076406C">
        <w:rPr>
          <w:rFonts w:hint="eastAsia"/>
        </w:rPr>
        <w:t>T</w:t>
      </w:r>
      <w:r w:rsidRPr="0076406C">
        <w:t xml:space="preserve">he notification under Article 17, paragraph (1) of the Act </w:t>
      </w:r>
      <w:r w:rsidR="003A10B2" w:rsidRPr="0076406C">
        <w:rPr>
          <w:rFonts w:hint="eastAsia"/>
        </w:rPr>
        <w:t xml:space="preserve">must be made </w:t>
      </w:r>
      <w:r w:rsidRPr="0076406C">
        <w:t xml:space="preserve">by submitting a written notification </w:t>
      </w:r>
      <w:r w:rsidR="003A10B2" w:rsidRPr="0076406C">
        <w:rPr>
          <w:rFonts w:hint="eastAsia"/>
        </w:rPr>
        <w:t>in the form prescribed in</w:t>
      </w:r>
      <w:r w:rsidRPr="0076406C">
        <w:t xml:space="preserve"> </w:t>
      </w:r>
      <w:r w:rsidR="008873A9" w:rsidRPr="0076406C">
        <w:rPr>
          <w:rFonts w:hint="eastAsia"/>
        </w:rPr>
        <w:t>A</w:t>
      </w:r>
      <w:r w:rsidRPr="0076406C">
        <w:t>ppended Form 13.</w:t>
      </w:r>
    </w:p>
    <w:p w14:paraId="2C021475" w14:textId="77777777" w:rsidR="00F9017E" w:rsidRDefault="00F9017E" w:rsidP="00965295">
      <w:pPr>
        <w:adjustRightInd w:val="0"/>
        <w:ind w:left="221" w:hanging="221"/>
        <w:jc w:val="left"/>
      </w:pPr>
    </w:p>
    <w:p w14:paraId="1B96A8BD" w14:textId="77777777" w:rsidR="004F2941" w:rsidRDefault="009C3894" w:rsidP="00965295">
      <w:pPr>
        <w:adjustRightInd w:val="0"/>
        <w:ind w:left="442" w:hanging="221"/>
        <w:jc w:val="left"/>
      </w:pPr>
      <w:r w:rsidRPr="0076406C">
        <w:t>(Preservation of Books by Manufacturers)</w:t>
      </w:r>
    </w:p>
    <w:p w14:paraId="18CE7886" w14:textId="77777777" w:rsidR="004F2941" w:rsidRDefault="009C3894" w:rsidP="00965295">
      <w:pPr>
        <w:adjustRightInd w:val="0"/>
        <w:ind w:left="221" w:hanging="221"/>
        <w:jc w:val="left"/>
      </w:pPr>
      <w:r w:rsidRPr="0076406C">
        <w:t xml:space="preserve">Article 16 (1) The </w:t>
      </w:r>
      <w:proofErr w:type="gramStart"/>
      <w:r w:rsidRPr="0076406C">
        <w:t>persons</w:t>
      </w:r>
      <w:proofErr w:type="gramEnd"/>
      <w:r w:rsidRPr="0076406C">
        <w:t xml:space="preserve"> specified by Order of the Ministry of Agriculture, Forestry and Fisheries that are referred to in Article 20 of the Act are those that manufacture, process or import agricultural chemicals for the purpose of testing and research.</w:t>
      </w:r>
    </w:p>
    <w:p w14:paraId="1D987813" w14:textId="77777777" w:rsidR="004F2941" w:rsidRDefault="009C3894" w:rsidP="00965295">
      <w:pPr>
        <w:adjustRightInd w:val="0"/>
        <w:ind w:left="221" w:hanging="221"/>
        <w:jc w:val="left"/>
      </w:pPr>
      <w:r w:rsidRPr="0076406C">
        <w:t>(2) A person must preserve the books referred to in Article 20 of the Act for a three-year period following the da</w:t>
      </w:r>
      <w:r w:rsidR="00F91D83" w:rsidRPr="0076406C">
        <w:rPr>
          <w:rFonts w:hint="eastAsia"/>
        </w:rPr>
        <w:t>y</w:t>
      </w:r>
      <w:r w:rsidRPr="0076406C">
        <w:t xml:space="preserve"> of the final entry.</w:t>
      </w:r>
    </w:p>
    <w:p w14:paraId="762A1CC6" w14:textId="77777777" w:rsidR="00F9017E" w:rsidRDefault="00F9017E" w:rsidP="00965295">
      <w:pPr>
        <w:adjustRightInd w:val="0"/>
        <w:ind w:left="221" w:hanging="221"/>
        <w:jc w:val="left"/>
      </w:pPr>
    </w:p>
    <w:p w14:paraId="14DBAD2E" w14:textId="77777777" w:rsidR="004F2941" w:rsidRDefault="009C3894" w:rsidP="00965295">
      <w:pPr>
        <w:adjustRightInd w:val="0"/>
        <w:ind w:left="442" w:hanging="221"/>
        <w:jc w:val="left"/>
      </w:pPr>
      <w:r w:rsidRPr="0076406C">
        <w:t>(Method of Labeling Herbicides)</w:t>
      </w:r>
    </w:p>
    <w:p w14:paraId="18E956D6" w14:textId="77777777" w:rsidR="004F2941" w:rsidRDefault="009C3894" w:rsidP="00965295">
      <w:pPr>
        <w:adjustRightInd w:val="0"/>
        <w:ind w:left="221" w:hanging="221"/>
        <w:jc w:val="left"/>
      </w:pPr>
      <w:r w:rsidRPr="0076406C">
        <w:t xml:space="preserve">Article 17 (1) </w:t>
      </w:r>
      <w:r w:rsidR="0006414E" w:rsidRPr="0076406C">
        <w:rPr>
          <w:rFonts w:hint="eastAsia"/>
        </w:rPr>
        <w:t>L</w:t>
      </w:r>
      <w:r w:rsidRPr="0076406C">
        <w:t>abel</w:t>
      </w:r>
      <w:r w:rsidR="0006414E" w:rsidRPr="0076406C">
        <w:rPr>
          <w:rFonts w:hint="eastAsia"/>
        </w:rPr>
        <w:t>ing</w:t>
      </w:r>
      <w:r w:rsidRPr="0076406C">
        <w:t xml:space="preserve"> under </w:t>
      </w:r>
      <w:r w:rsidR="0006414E" w:rsidRPr="0076406C">
        <w:rPr>
          <w:rFonts w:hint="eastAsia"/>
        </w:rPr>
        <w:t xml:space="preserve">the provisions of </w:t>
      </w:r>
      <w:r w:rsidRPr="0076406C">
        <w:t xml:space="preserve">Article 22, paragraph (1) of the Act </w:t>
      </w:r>
      <w:r w:rsidR="0006414E" w:rsidRPr="0076406C">
        <w:rPr>
          <w:rFonts w:hint="eastAsia"/>
        </w:rPr>
        <w:t>must be made by</w:t>
      </w:r>
      <w:r w:rsidRPr="0076406C">
        <w:t xml:space="preserve"> a method that falls under </w:t>
      </w:r>
      <w:proofErr w:type="gramStart"/>
      <w:r w:rsidRPr="0076406C">
        <w:t>all of</w:t>
      </w:r>
      <w:proofErr w:type="gramEnd"/>
      <w:r w:rsidRPr="0076406C">
        <w:t xml:space="preserve"> the following items:</w:t>
      </w:r>
    </w:p>
    <w:p w14:paraId="1A20C7C6"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xml:space="preserve">) </w:t>
      </w:r>
      <w:r w:rsidR="00001033" w:rsidRPr="0076406C">
        <w:rPr>
          <w:rFonts w:hint="eastAsia"/>
        </w:rPr>
        <w:t>to</w:t>
      </w:r>
      <w:r w:rsidRPr="0076406C">
        <w:t xml:space="preserve"> print an indication that the herbicide cannot be used as an agricultural chemical onto the container or packaging, or </w:t>
      </w:r>
      <w:r w:rsidR="00001033" w:rsidRPr="0076406C">
        <w:rPr>
          <w:rFonts w:hint="eastAsia"/>
        </w:rPr>
        <w:t xml:space="preserve">to </w:t>
      </w:r>
      <w:r w:rsidRPr="0076406C">
        <w:t>affix a label onto which an indication of this has been printed to the container or packaging;</w:t>
      </w:r>
    </w:p>
    <w:p w14:paraId="10F2984C" w14:textId="77777777" w:rsidR="004F2941" w:rsidRDefault="009C3894" w:rsidP="00965295">
      <w:pPr>
        <w:adjustRightInd w:val="0"/>
        <w:ind w:leftChars="97" w:left="441" w:hanging="221"/>
        <w:jc w:val="left"/>
      </w:pPr>
      <w:r w:rsidRPr="0076406C">
        <w:t xml:space="preserve">(ii) the characters used to label it </w:t>
      </w:r>
      <w:proofErr w:type="gramStart"/>
      <w:r w:rsidRPr="0076406C">
        <w:t>are of a</w:t>
      </w:r>
      <w:proofErr w:type="gramEnd"/>
      <w:r w:rsidRPr="0076406C">
        <w:t xml:space="preserve"> clearly legible size and style, for the volume of the container or the dimensions of the packaging; and</w:t>
      </w:r>
    </w:p>
    <w:p w14:paraId="21DB8D72" w14:textId="77777777" w:rsidR="004F2941" w:rsidRDefault="009C3894" w:rsidP="00965295">
      <w:pPr>
        <w:adjustRightInd w:val="0"/>
        <w:ind w:leftChars="97" w:left="441" w:hanging="221"/>
        <w:jc w:val="left"/>
      </w:pPr>
      <w:r w:rsidRPr="0076406C">
        <w:t>(iii) there is a clear color contrast between characters used to label it and either the container or packaging or the label, making those characters clearly legible.</w:t>
      </w:r>
    </w:p>
    <w:p w14:paraId="706ECD77" w14:textId="77777777" w:rsidR="004F2941" w:rsidRDefault="009C3894" w:rsidP="00965295">
      <w:pPr>
        <w:adjustRightInd w:val="0"/>
        <w:ind w:left="221" w:hanging="221"/>
        <w:jc w:val="left"/>
      </w:pPr>
      <w:r w:rsidRPr="0076406C">
        <w:t xml:space="preserve">(2) </w:t>
      </w:r>
      <w:r w:rsidR="002B5278" w:rsidRPr="0076406C">
        <w:rPr>
          <w:rFonts w:hint="eastAsia"/>
        </w:rPr>
        <w:t>L</w:t>
      </w:r>
      <w:r w:rsidRPr="0076406C">
        <w:t>abel</w:t>
      </w:r>
      <w:r w:rsidR="002B5278" w:rsidRPr="0076406C">
        <w:rPr>
          <w:rFonts w:hint="eastAsia"/>
        </w:rPr>
        <w:t>ing</w:t>
      </w:r>
      <w:r w:rsidRPr="0076406C">
        <w:t xml:space="preserve"> under </w:t>
      </w:r>
      <w:r w:rsidR="002B5278" w:rsidRPr="0076406C">
        <w:rPr>
          <w:rFonts w:hint="eastAsia"/>
        </w:rPr>
        <w:t xml:space="preserve">the provisions of </w:t>
      </w:r>
      <w:r w:rsidRPr="0076406C">
        <w:t xml:space="preserve">Article 22, paragraph (2) of the Act </w:t>
      </w:r>
      <w:r w:rsidR="002B5278" w:rsidRPr="0076406C">
        <w:rPr>
          <w:rFonts w:hint="eastAsia"/>
        </w:rPr>
        <w:t xml:space="preserve">must be made by </w:t>
      </w:r>
      <w:r w:rsidRPr="0076406C">
        <w:t xml:space="preserve">a method that falls under </w:t>
      </w:r>
      <w:proofErr w:type="gramStart"/>
      <w:r w:rsidRPr="0076406C">
        <w:t>all of</w:t>
      </w:r>
      <w:proofErr w:type="gramEnd"/>
      <w:r w:rsidRPr="0076406C">
        <w:t xml:space="preserve"> the following items:</w:t>
      </w:r>
    </w:p>
    <w:p w14:paraId="7C83CBD8"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the characters used to label it are clearly legible in size and style; and</w:t>
      </w:r>
    </w:p>
    <w:p w14:paraId="7114A947" w14:textId="77777777" w:rsidR="004F2941" w:rsidRDefault="009C3894" w:rsidP="00965295">
      <w:pPr>
        <w:adjustRightInd w:val="0"/>
        <w:ind w:leftChars="97" w:left="441" w:hanging="221"/>
        <w:jc w:val="left"/>
      </w:pPr>
      <w:r w:rsidRPr="0076406C">
        <w:lastRenderedPageBreak/>
        <w:t>(ii) there is a clear color contrast between the characters used to label it and the background, making those characters clearly legible.</w:t>
      </w:r>
    </w:p>
    <w:p w14:paraId="25905E21" w14:textId="77777777" w:rsidR="00F9017E" w:rsidRDefault="00F9017E" w:rsidP="00965295">
      <w:pPr>
        <w:adjustRightInd w:val="0"/>
        <w:ind w:left="221" w:hanging="221"/>
        <w:jc w:val="left"/>
      </w:pPr>
    </w:p>
    <w:p w14:paraId="3485F5FD" w14:textId="77777777" w:rsidR="004F2941" w:rsidRDefault="009C3894" w:rsidP="00965295">
      <w:pPr>
        <w:adjustRightInd w:val="0"/>
        <w:ind w:left="442" w:hanging="221"/>
        <w:jc w:val="left"/>
      </w:pPr>
      <w:r w:rsidRPr="0076406C">
        <w:t>(Obligation to Report Manufactured and Imported Quantities)</w:t>
      </w:r>
    </w:p>
    <w:p w14:paraId="77920749" w14:textId="77777777" w:rsidR="004F2941" w:rsidRDefault="009C3894" w:rsidP="00965295">
      <w:pPr>
        <w:adjustRightInd w:val="0"/>
        <w:ind w:left="221" w:hanging="221"/>
        <w:jc w:val="left"/>
      </w:pPr>
      <w:r w:rsidRPr="0076406C">
        <w:t xml:space="preserve">Article 18 For each type of agricultural chemical, a manufacturer or importer of agricultural chemicals must report the quantity manufactured or imported and the quantity transferred during the period from October of the previous year to September of the year in question, as well as information on the occurrence of harm to crops, etc., humans, animals, or flora and fauna in the human living environment that has been caused by the use of that chemical, research reports on the chemical's impact on these, information on anything equivalent to a change, rescission, or loss of validity of a registration for the chemical that has occurred in a foreign country, and other information on the safety of the chemical that is identified during that period to the Minister of Agriculture, Forestry and Fisheries by October 10 of each year, </w:t>
      </w:r>
      <w:r w:rsidR="002B5278" w:rsidRPr="0076406C">
        <w:rPr>
          <w:rFonts w:hint="eastAsia"/>
        </w:rPr>
        <w:t>using</w:t>
      </w:r>
      <w:r w:rsidRPr="0076406C">
        <w:t xml:space="preserve"> Appended Form 14.</w:t>
      </w:r>
    </w:p>
    <w:p w14:paraId="0DD6E48F" w14:textId="77777777" w:rsidR="00F9017E" w:rsidRDefault="00F9017E" w:rsidP="00965295">
      <w:pPr>
        <w:adjustRightInd w:val="0"/>
        <w:ind w:left="221" w:hanging="221"/>
        <w:jc w:val="left"/>
      </w:pPr>
    </w:p>
    <w:p w14:paraId="5D631B7F" w14:textId="77777777" w:rsidR="004F2941" w:rsidRDefault="009C3894" w:rsidP="00965295">
      <w:pPr>
        <w:adjustRightInd w:val="0"/>
        <w:ind w:left="442" w:hanging="221"/>
        <w:jc w:val="left"/>
      </w:pPr>
      <w:r w:rsidRPr="0076406C">
        <w:t>(Reports)</w:t>
      </w:r>
    </w:p>
    <w:p w14:paraId="77DC950B" w14:textId="77777777" w:rsidR="004F2941" w:rsidRDefault="009C3894" w:rsidP="00965295">
      <w:pPr>
        <w:adjustRightInd w:val="0"/>
        <w:ind w:left="221" w:hanging="221"/>
        <w:jc w:val="left"/>
      </w:pPr>
      <w:r w:rsidRPr="0076406C">
        <w:t xml:space="preserve">Article 19 (1) </w:t>
      </w:r>
      <w:r w:rsidR="002B5278" w:rsidRPr="0076406C">
        <w:rPr>
          <w:rFonts w:hint="eastAsia"/>
        </w:rPr>
        <w:t>T</w:t>
      </w:r>
      <w:r w:rsidRPr="0076406C">
        <w:t xml:space="preserve">he report under Article 30, paragraph (3) of the Act (including as applied mutatis mutandis pursuant to Article 35, paragraph (3) of the Act) </w:t>
      </w:r>
      <w:r w:rsidR="002B5278" w:rsidRPr="0076406C">
        <w:rPr>
          <w:rFonts w:hint="eastAsia"/>
        </w:rPr>
        <w:t xml:space="preserve">must be made </w:t>
      </w:r>
      <w:r w:rsidR="00E56094" w:rsidRPr="0076406C">
        <w:rPr>
          <w:rFonts w:hint="eastAsia"/>
        </w:rPr>
        <w:t>without delay</w:t>
      </w:r>
      <w:r w:rsidR="000B1EA5">
        <w:rPr>
          <w:rFonts w:hint="eastAsia"/>
        </w:rPr>
        <w:t>,</w:t>
      </w:r>
      <w:r w:rsidR="00E56094" w:rsidRPr="0076406C">
        <w:t xml:space="preserve"> </w:t>
      </w:r>
      <w:r w:rsidRPr="0076406C">
        <w:t xml:space="preserve">by submitting a document stating the matters </w:t>
      </w:r>
      <w:r w:rsidR="008379EC" w:rsidRPr="0076406C">
        <w:rPr>
          <w:rFonts w:hint="eastAsia"/>
        </w:rPr>
        <w:t>stated</w:t>
      </w:r>
      <w:r w:rsidRPr="0076406C">
        <w:t xml:space="preserve"> in item (</w:t>
      </w:r>
      <w:proofErr w:type="spellStart"/>
      <w:r w:rsidRPr="0076406C">
        <w:t>i</w:t>
      </w:r>
      <w:proofErr w:type="spellEnd"/>
      <w:r w:rsidRPr="0076406C">
        <w:t xml:space="preserve">), if it has collected an agricultural chemical or a raw material for it (referred to </w:t>
      </w:r>
      <w:r w:rsidR="00F86933" w:rsidRPr="0076406C">
        <w:rPr>
          <w:rFonts w:hint="eastAsia"/>
        </w:rPr>
        <w:t xml:space="preserve">below </w:t>
      </w:r>
      <w:r w:rsidRPr="0076406C">
        <w:t xml:space="preserve">as an "agricultural chemical or raw material"), or by submitting a document </w:t>
      </w:r>
      <w:r w:rsidR="002B5278" w:rsidRPr="0076406C">
        <w:rPr>
          <w:rFonts w:hint="eastAsia"/>
        </w:rPr>
        <w:t>stating</w:t>
      </w:r>
      <w:r w:rsidRPr="0076406C">
        <w:t xml:space="preserve"> the matters </w:t>
      </w:r>
      <w:r w:rsidR="008379EC" w:rsidRPr="0076406C">
        <w:rPr>
          <w:rFonts w:hint="eastAsia"/>
        </w:rPr>
        <w:t>stated</w:t>
      </w:r>
      <w:r w:rsidRPr="0076406C">
        <w:t xml:space="preserve"> in item (ii), if it has conducted an on-site inspection:</w:t>
      </w:r>
    </w:p>
    <w:p w14:paraId="1E36EAF8"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the name of the manufacturer, importer, seller, or user of the agricultural chemical, person that manufactures the technical grade active ingredient, or other related person (referred to as the "manufacturer</w:t>
      </w:r>
      <w:r w:rsidR="001508DB" w:rsidRPr="0076406C">
        <w:rPr>
          <w:rFonts w:hint="eastAsia"/>
        </w:rPr>
        <w:t>, etc.</w:t>
      </w:r>
      <w:r w:rsidRPr="0076406C">
        <w:t>" in the following item) from whom it collected the agricultural chemical or raw material (or its name and the name of its representative, if the person is a corporation (other than a corporation manufacturing a technical grade active ingredient); or just its name, if the person is a corporation manufacturing a technical grade active ingredient; the same applies in the following item)</w:t>
      </w:r>
      <w:r w:rsidR="006D451F" w:rsidRPr="0076406C">
        <w:rPr>
          <w:rFonts w:hint="eastAsia"/>
        </w:rPr>
        <w:t xml:space="preserve">, </w:t>
      </w:r>
      <w:r w:rsidRPr="0076406C">
        <w:t>and that person's address; the time, date, and place from which it collected the agricultural chemical or raw material; the type, name, and quantity of the agricultural chemical or raw material it collected; and the substance and results of its inspection of the agricultural chemical or raw material it collected; or</w:t>
      </w:r>
    </w:p>
    <w:p w14:paraId="792CD89D" w14:textId="77777777" w:rsidR="004F2941" w:rsidRDefault="009C3894" w:rsidP="00965295">
      <w:pPr>
        <w:adjustRightInd w:val="0"/>
        <w:ind w:leftChars="97" w:left="441" w:hanging="221"/>
        <w:jc w:val="left"/>
      </w:pPr>
      <w:r w:rsidRPr="0076406C">
        <w:t>(ii) the name and address of the manufacturer</w:t>
      </w:r>
      <w:r w:rsidR="001F3CAB" w:rsidRPr="0076406C">
        <w:rPr>
          <w:rFonts w:hint="eastAsia"/>
        </w:rPr>
        <w:t>, etc.</w:t>
      </w:r>
      <w:r w:rsidRPr="0076406C">
        <w:t xml:space="preserve"> in connection with whom it conducted the on-site inspection; the time, date, and place at which it conducted the on-site inspection; and the results of the on-site inspection.</w:t>
      </w:r>
    </w:p>
    <w:p w14:paraId="4888003B" w14:textId="77777777" w:rsidR="004F2941" w:rsidRDefault="009C3894" w:rsidP="00965295">
      <w:pPr>
        <w:adjustRightInd w:val="0"/>
        <w:ind w:left="221" w:hanging="221"/>
        <w:jc w:val="left"/>
      </w:pPr>
      <w:r w:rsidRPr="0076406C">
        <w:t>(2) The report under Article 4, paragraph (6) of the Order for Enforcement of the Agricultural Chemicals Regulation Act (Cabinet Order No. 56 of 1971)</w:t>
      </w:r>
      <w:r w:rsidR="001F3CAB" w:rsidRPr="0076406C">
        <w:rPr>
          <w:rFonts w:hint="eastAsia"/>
        </w:rPr>
        <w:t xml:space="preserve"> must be </w:t>
      </w:r>
      <w:r w:rsidR="001F3CAB" w:rsidRPr="0076406C">
        <w:rPr>
          <w:rFonts w:hint="eastAsia"/>
        </w:rPr>
        <w:lastRenderedPageBreak/>
        <w:t>made</w:t>
      </w:r>
      <w:r w:rsidRPr="0076406C">
        <w:t xml:space="preserve"> without delay, by submitting a document stating the following matters:</w:t>
      </w:r>
    </w:p>
    <w:p w14:paraId="71AB144B"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the name and address of the seller that the governor has restricted or prohibited from selling agricultural chemicals;</w:t>
      </w:r>
    </w:p>
    <w:p w14:paraId="23DAC126" w14:textId="77777777" w:rsidR="004F2941" w:rsidRDefault="009C3894" w:rsidP="00965295">
      <w:pPr>
        <w:adjustRightInd w:val="0"/>
        <w:ind w:leftChars="97" w:left="441" w:hanging="221"/>
        <w:jc w:val="left"/>
      </w:pPr>
      <w:r w:rsidRPr="0076406C">
        <w:t>(ii) the date on which the governor restricted or prohibited the seller from selling them;</w:t>
      </w:r>
    </w:p>
    <w:p w14:paraId="70F9C078" w14:textId="77777777" w:rsidR="004F2941" w:rsidRDefault="009C3894" w:rsidP="00965295">
      <w:pPr>
        <w:adjustRightInd w:val="0"/>
        <w:ind w:leftChars="97" w:left="441" w:hanging="221"/>
        <w:jc w:val="left"/>
      </w:pPr>
      <w:r w:rsidRPr="0076406C">
        <w:t>(iii) the reason that the governor has restricted or prohibited the seller from selling them; and</w:t>
      </w:r>
    </w:p>
    <w:p w14:paraId="1A9BBC6A" w14:textId="77777777" w:rsidR="004F2941" w:rsidRDefault="009C3894" w:rsidP="00965295">
      <w:pPr>
        <w:adjustRightInd w:val="0"/>
        <w:ind w:leftChars="97" w:left="441" w:hanging="221"/>
        <w:jc w:val="left"/>
      </w:pPr>
      <w:r w:rsidRPr="0076406C">
        <w:t>(iv) other matters for reference.</w:t>
      </w:r>
    </w:p>
    <w:p w14:paraId="45973C76" w14:textId="77777777" w:rsidR="00F9017E" w:rsidRDefault="00F9017E" w:rsidP="00965295">
      <w:pPr>
        <w:adjustRightInd w:val="0"/>
        <w:ind w:left="221" w:hanging="221"/>
        <w:jc w:val="left"/>
      </w:pPr>
    </w:p>
    <w:p w14:paraId="62CE435F" w14:textId="77777777" w:rsidR="004F2941" w:rsidRDefault="009C3894" w:rsidP="00965295">
      <w:pPr>
        <w:adjustRightInd w:val="0"/>
        <w:ind w:left="442" w:hanging="221"/>
        <w:jc w:val="left"/>
      </w:pPr>
      <w:r w:rsidRPr="0076406C">
        <w:t>(Form of Identification Cards for Center Employees)</w:t>
      </w:r>
    </w:p>
    <w:p w14:paraId="405EFDA4" w14:textId="77777777" w:rsidR="004F2941" w:rsidRDefault="009C3894" w:rsidP="00965295">
      <w:pPr>
        <w:adjustRightInd w:val="0"/>
        <w:ind w:left="221" w:hanging="221"/>
        <w:jc w:val="left"/>
      </w:pPr>
      <w:r w:rsidRPr="0076406C">
        <w:t xml:space="preserve">Article 20 A </w:t>
      </w:r>
      <w:r w:rsidR="001F3CAB" w:rsidRPr="0076406C">
        <w:rPr>
          <w:rFonts w:hint="eastAsia"/>
        </w:rPr>
        <w:t>c</w:t>
      </w:r>
      <w:r w:rsidRPr="0076406C">
        <w:t xml:space="preserve">enter employee's identification card under Article 29, paragraph (4) of the Act, as applied mutatis mutandis pursuant to Article 30, paragraph (4) of the Act (including as applied mutatis mutandis pursuant to Article 35, paragraph (3) of the Act) </w:t>
      </w:r>
      <w:r w:rsidR="0021305E" w:rsidRPr="0076406C">
        <w:rPr>
          <w:rFonts w:hint="eastAsia"/>
        </w:rPr>
        <w:t>must</w:t>
      </w:r>
      <w:r w:rsidRPr="0076406C">
        <w:t xml:space="preserve"> be </w:t>
      </w:r>
      <w:r w:rsidR="001F3CAB" w:rsidRPr="0076406C">
        <w:rPr>
          <w:rFonts w:hint="eastAsia"/>
        </w:rPr>
        <w:t xml:space="preserve">in the form prescribed in </w:t>
      </w:r>
      <w:r w:rsidRPr="0076406C">
        <w:t>Appended Form 15.</w:t>
      </w:r>
    </w:p>
    <w:p w14:paraId="02B9CA59" w14:textId="77777777" w:rsidR="00F9017E" w:rsidRDefault="00F9017E" w:rsidP="00965295">
      <w:pPr>
        <w:adjustRightInd w:val="0"/>
        <w:ind w:left="221" w:hanging="221"/>
        <w:jc w:val="left"/>
      </w:pPr>
    </w:p>
    <w:p w14:paraId="46AAC72D" w14:textId="77777777" w:rsidR="004F2941" w:rsidRDefault="009C3894" w:rsidP="00965295">
      <w:pPr>
        <w:adjustRightInd w:val="0"/>
        <w:ind w:left="442" w:hanging="221"/>
        <w:jc w:val="left"/>
      </w:pPr>
      <w:r w:rsidRPr="0076406C">
        <w:t xml:space="preserve">(Form for </w:t>
      </w:r>
      <w:r w:rsidR="0017321D" w:rsidRPr="0076406C">
        <w:rPr>
          <w:rFonts w:hint="eastAsia"/>
        </w:rPr>
        <w:t>the</w:t>
      </w:r>
      <w:r w:rsidRPr="0076406C">
        <w:t xml:space="preserve"> Notification of a Change to the Domestic Administrator)</w:t>
      </w:r>
    </w:p>
    <w:p w14:paraId="15004609" w14:textId="77777777" w:rsidR="004F2941" w:rsidRDefault="009C3894" w:rsidP="00965295">
      <w:pPr>
        <w:adjustRightInd w:val="0"/>
        <w:ind w:left="221" w:hanging="221"/>
        <w:jc w:val="left"/>
      </w:pPr>
      <w:r w:rsidRPr="0076406C">
        <w:t xml:space="preserve">Article 21 </w:t>
      </w:r>
      <w:r w:rsidR="001F3CAB" w:rsidRPr="0076406C">
        <w:rPr>
          <w:rFonts w:hint="eastAsia"/>
        </w:rPr>
        <w:t>T</w:t>
      </w:r>
      <w:r w:rsidRPr="0076406C">
        <w:t xml:space="preserve">he notification under Article 34, paragraph (3) of the Act </w:t>
      </w:r>
      <w:r w:rsidR="001F3CAB" w:rsidRPr="0076406C">
        <w:rPr>
          <w:rFonts w:hint="eastAsia"/>
        </w:rPr>
        <w:t xml:space="preserve">must be made </w:t>
      </w:r>
      <w:r w:rsidRPr="0076406C">
        <w:t xml:space="preserve">by submitting a written notification </w:t>
      </w:r>
      <w:r w:rsidR="001F3CAB" w:rsidRPr="0076406C">
        <w:rPr>
          <w:rFonts w:hint="eastAsia"/>
        </w:rPr>
        <w:t>in the form prescribed in</w:t>
      </w:r>
      <w:r w:rsidRPr="0076406C">
        <w:t xml:space="preserve"> Appended Form 16.</w:t>
      </w:r>
    </w:p>
    <w:p w14:paraId="0D510BBB" w14:textId="77777777" w:rsidR="00F9017E" w:rsidRDefault="00F9017E" w:rsidP="00965295">
      <w:pPr>
        <w:adjustRightInd w:val="0"/>
        <w:ind w:left="221" w:hanging="221"/>
        <w:jc w:val="left"/>
      </w:pPr>
    </w:p>
    <w:p w14:paraId="7AD740B0" w14:textId="77777777" w:rsidR="004F2941" w:rsidRDefault="009C3894" w:rsidP="00965295">
      <w:pPr>
        <w:adjustRightInd w:val="0"/>
        <w:ind w:left="442" w:hanging="221"/>
        <w:jc w:val="left"/>
      </w:pPr>
      <w:r w:rsidRPr="0076406C">
        <w:t>(Procedures for a Registered Foreign Manufacturer to Notify the Domestic Administrator)</w:t>
      </w:r>
    </w:p>
    <w:p w14:paraId="1D9BD3E0" w14:textId="77777777" w:rsidR="004F2941" w:rsidRDefault="009C3894" w:rsidP="00965295">
      <w:pPr>
        <w:adjustRightInd w:val="0"/>
        <w:ind w:left="221" w:hanging="221"/>
        <w:jc w:val="left"/>
      </w:pPr>
      <w:r w:rsidRPr="0076406C">
        <w:t xml:space="preserve">Article 22 </w:t>
      </w:r>
      <w:r w:rsidR="0017321D" w:rsidRPr="0076406C">
        <w:rPr>
          <w:rFonts w:hint="eastAsia"/>
        </w:rPr>
        <w:t>The</w:t>
      </w:r>
      <w:r w:rsidR="00294E8F" w:rsidRPr="0076406C">
        <w:rPr>
          <w:rFonts w:hint="eastAsia"/>
        </w:rPr>
        <w:t xml:space="preserve"> notification to t</w:t>
      </w:r>
      <w:r w:rsidR="00294E8F" w:rsidRPr="0076406C">
        <w:t xml:space="preserve">he domestic administrator under Article 34, paragraph (4) of the Act </w:t>
      </w:r>
      <w:r w:rsidR="00294E8F" w:rsidRPr="0076406C">
        <w:rPr>
          <w:rFonts w:hint="eastAsia"/>
        </w:rPr>
        <w:t>must be made, f</w:t>
      </w:r>
      <w:r w:rsidRPr="0076406C">
        <w:t>or each type of agricultural chemical subject to the registration referred to in Article 34, paragraph (1) of the Act, of the quantity it has manufactured</w:t>
      </w:r>
      <w:r w:rsidR="00E27124" w:rsidRPr="0076406C">
        <w:rPr>
          <w:rFonts w:hint="eastAsia"/>
        </w:rPr>
        <w:t>,</w:t>
      </w:r>
      <w:r w:rsidR="00342D40" w:rsidRPr="0076406C">
        <w:rPr>
          <w:rFonts w:hint="eastAsia"/>
        </w:rPr>
        <w:t xml:space="preserve"> </w:t>
      </w:r>
      <w:r w:rsidRPr="0076406C">
        <w:t>and the quantity it has transferred to each transferee during the period from October of the previous year to September of the year in question (</w:t>
      </w:r>
      <w:r w:rsidR="00A74593" w:rsidRPr="0076406C">
        <w:rPr>
          <w:rFonts w:hint="eastAsia"/>
        </w:rPr>
        <w:t xml:space="preserve">limited to </w:t>
      </w:r>
      <w:r w:rsidRPr="0076406C">
        <w:t>the quantities exported to Japan), and of information on the occurrence of harm to crops, etc., humans, animals, or flora and fauna in the human living environment that has been caused by the use of that chemical</w:t>
      </w:r>
      <w:r w:rsidR="00A876F8" w:rsidRPr="0076406C">
        <w:rPr>
          <w:rFonts w:hint="eastAsia"/>
        </w:rPr>
        <w:t>,</w:t>
      </w:r>
      <w:r w:rsidRPr="0076406C">
        <w:t xml:space="preserve"> research reports on the chemical's impact on these</w:t>
      </w:r>
      <w:r w:rsidR="00A876F8" w:rsidRPr="0076406C">
        <w:rPr>
          <w:rFonts w:hint="eastAsia"/>
        </w:rPr>
        <w:t>,</w:t>
      </w:r>
      <w:r w:rsidRPr="0076406C">
        <w:t xml:space="preserve"> information on anything equivalent to a change, rescission, or loss of validity of registration for the chemical that has occurred in a foreign country</w:t>
      </w:r>
      <w:r w:rsidR="00A876F8" w:rsidRPr="0076406C">
        <w:rPr>
          <w:rFonts w:hint="eastAsia"/>
        </w:rPr>
        <w:t>,</w:t>
      </w:r>
      <w:r w:rsidRPr="0076406C">
        <w:t xml:space="preserve"> and other information on the safety of the chemical that is identified during that period by October 20 of each year,</w:t>
      </w:r>
      <w:r w:rsidR="00A876F8" w:rsidRPr="0076406C">
        <w:rPr>
          <w:rFonts w:hint="eastAsia"/>
        </w:rPr>
        <w:t xml:space="preserve"> </w:t>
      </w:r>
      <w:r w:rsidR="00294E8F" w:rsidRPr="0076406C">
        <w:rPr>
          <w:rFonts w:hint="eastAsia"/>
        </w:rPr>
        <w:t xml:space="preserve">in the form prescribed in </w:t>
      </w:r>
      <w:r w:rsidR="006B34CA" w:rsidRPr="0076406C">
        <w:rPr>
          <w:rFonts w:hint="eastAsia"/>
        </w:rPr>
        <w:t>A</w:t>
      </w:r>
      <w:r w:rsidRPr="0076406C">
        <w:t>ppended Form 17.</w:t>
      </w:r>
    </w:p>
    <w:p w14:paraId="5388C66D" w14:textId="77777777" w:rsidR="00F9017E" w:rsidRDefault="00F9017E" w:rsidP="00965295">
      <w:pPr>
        <w:adjustRightInd w:val="0"/>
        <w:ind w:left="221" w:hanging="221"/>
        <w:jc w:val="left"/>
      </w:pPr>
    </w:p>
    <w:p w14:paraId="78A03219" w14:textId="77777777" w:rsidR="004F2941" w:rsidRDefault="009C3894" w:rsidP="00965295">
      <w:pPr>
        <w:adjustRightInd w:val="0"/>
        <w:ind w:left="442" w:hanging="221"/>
        <w:jc w:val="left"/>
      </w:pPr>
      <w:r w:rsidRPr="0076406C">
        <w:t>(Preservation of Books by Registered Foreign Manufacturers)</w:t>
      </w:r>
    </w:p>
    <w:p w14:paraId="03974DB4" w14:textId="77777777" w:rsidR="004F2941" w:rsidRDefault="009C3894" w:rsidP="00965295">
      <w:pPr>
        <w:adjustRightInd w:val="0"/>
        <w:ind w:left="221" w:hanging="221"/>
        <w:jc w:val="left"/>
      </w:pPr>
      <w:r w:rsidRPr="0076406C">
        <w:t xml:space="preserve">Article 23 A person must preserve the books referred to in Article 34, paragraphs (4) and (5) of the Act for a three-year period </w:t>
      </w:r>
      <w:r w:rsidR="00DD3415" w:rsidRPr="0076406C">
        <w:rPr>
          <w:rFonts w:hint="eastAsia"/>
        </w:rPr>
        <w:t>from</w:t>
      </w:r>
      <w:r w:rsidRPr="0076406C">
        <w:t xml:space="preserve"> the da</w:t>
      </w:r>
      <w:r w:rsidR="00216FA2" w:rsidRPr="0076406C">
        <w:rPr>
          <w:rFonts w:hint="eastAsia"/>
        </w:rPr>
        <w:t>y</w:t>
      </w:r>
      <w:r w:rsidRPr="0076406C">
        <w:t xml:space="preserve"> of the final entry.</w:t>
      </w:r>
    </w:p>
    <w:p w14:paraId="16346CFD" w14:textId="77777777" w:rsidR="00F9017E" w:rsidRDefault="00F9017E" w:rsidP="00965295">
      <w:pPr>
        <w:adjustRightInd w:val="0"/>
        <w:ind w:left="221" w:hanging="221"/>
        <w:jc w:val="left"/>
      </w:pPr>
    </w:p>
    <w:p w14:paraId="49405C75" w14:textId="77777777" w:rsidR="004F2941" w:rsidRDefault="009C3894" w:rsidP="00965295">
      <w:pPr>
        <w:adjustRightInd w:val="0"/>
        <w:ind w:left="442" w:hanging="221"/>
        <w:jc w:val="left"/>
      </w:pPr>
      <w:r w:rsidRPr="0076406C">
        <w:t>(Domestic Administrator's Obligation to Report)</w:t>
      </w:r>
    </w:p>
    <w:p w14:paraId="2DBCB78D" w14:textId="77777777" w:rsidR="004F2941" w:rsidRDefault="009C3894" w:rsidP="00965295">
      <w:pPr>
        <w:adjustRightInd w:val="0"/>
        <w:ind w:left="221" w:hanging="221"/>
        <w:jc w:val="left"/>
      </w:pPr>
      <w:r w:rsidRPr="0076406C">
        <w:t xml:space="preserve">Article 24 Having been notified as under Article 34, paragraph (4) of the Act, a </w:t>
      </w:r>
      <w:r w:rsidRPr="0076406C">
        <w:lastRenderedPageBreak/>
        <w:t xml:space="preserve">domestic administrator must make a report </w:t>
      </w:r>
      <w:r w:rsidR="00294E8F" w:rsidRPr="0076406C">
        <w:rPr>
          <w:rFonts w:hint="eastAsia"/>
        </w:rPr>
        <w:t xml:space="preserve">in the form prescribed in </w:t>
      </w:r>
      <w:r w:rsidR="006B34CA" w:rsidRPr="0076406C">
        <w:rPr>
          <w:rFonts w:hint="eastAsia"/>
        </w:rPr>
        <w:t>A</w:t>
      </w:r>
      <w:r w:rsidR="00E9565A" w:rsidRPr="0076406C">
        <w:rPr>
          <w:rFonts w:hint="eastAsia"/>
        </w:rPr>
        <w:t xml:space="preserve">ppended </w:t>
      </w:r>
      <w:r w:rsidR="006B34CA" w:rsidRPr="0076406C">
        <w:rPr>
          <w:rFonts w:hint="eastAsia"/>
        </w:rPr>
        <w:t>F</w:t>
      </w:r>
      <w:r w:rsidR="00E9565A" w:rsidRPr="0076406C">
        <w:rPr>
          <w:rFonts w:hint="eastAsia"/>
        </w:rPr>
        <w:t xml:space="preserve">orm 18 </w:t>
      </w:r>
      <w:r w:rsidRPr="0076406C">
        <w:t>to the Minister of Agriculture, Forestry and Fisheries,</w:t>
      </w:r>
      <w:r w:rsidR="00BB40E1" w:rsidRPr="0076406C">
        <w:rPr>
          <w:rFonts w:hint="eastAsia"/>
        </w:rPr>
        <w:t xml:space="preserve"> </w:t>
      </w:r>
      <w:r w:rsidRPr="0076406C">
        <w:t>within ten days from the da</w:t>
      </w:r>
      <w:r w:rsidR="007A3C80" w:rsidRPr="0076406C">
        <w:rPr>
          <w:rFonts w:hint="eastAsia"/>
        </w:rPr>
        <w:t>y</w:t>
      </w:r>
      <w:r w:rsidRPr="0076406C">
        <w:t xml:space="preserve"> on which the administrator was notified of the relevant matters.</w:t>
      </w:r>
    </w:p>
    <w:p w14:paraId="390481DE" w14:textId="77777777" w:rsidR="00F9017E" w:rsidRDefault="00F9017E" w:rsidP="00965295">
      <w:pPr>
        <w:adjustRightInd w:val="0"/>
        <w:ind w:left="221" w:hanging="221"/>
        <w:jc w:val="left"/>
      </w:pPr>
    </w:p>
    <w:p w14:paraId="2120468F" w14:textId="77777777" w:rsidR="004F2941" w:rsidRDefault="009C3894" w:rsidP="00965295">
      <w:pPr>
        <w:adjustRightInd w:val="0"/>
        <w:ind w:left="442" w:hanging="221"/>
        <w:jc w:val="left"/>
      </w:pPr>
      <w:r w:rsidRPr="0076406C">
        <w:t>(Form for Importers' Notifications)</w:t>
      </w:r>
    </w:p>
    <w:p w14:paraId="79BFD80A" w14:textId="77777777" w:rsidR="004F2941" w:rsidRDefault="009C3894" w:rsidP="00965295">
      <w:pPr>
        <w:adjustRightInd w:val="0"/>
        <w:ind w:left="221" w:hanging="221"/>
        <w:jc w:val="left"/>
      </w:pPr>
      <w:r w:rsidRPr="0076406C">
        <w:t xml:space="preserve">Article 25 </w:t>
      </w:r>
      <w:r w:rsidR="003766DD" w:rsidRPr="0076406C">
        <w:rPr>
          <w:rFonts w:hint="eastAsia"/>
        </w:rPr>
        <w:t>T</w:t>
      </w:r>
      <w:r w:rsidR="003766DD" w:rsidRPr="0076406C">
        <w:t>h</w:t>
      </w:r>
      <w:r w:rsidR="003766DD" w:rsidRPr="0076406C">
        <w:rPr>
          <w:rFonts w:hint="eastAsia"/>
        </w:rPr>
        <w:t xml:space="preserve">e </w:t>
      </w:r>
      <w:r w:rsidRPr="0076406C">
        <w:t xml:space="preserve">notification under Article 36, paragraph (1) of the Act </w:t>
      </w:r>
      <w:r w:rsidR="003766DD" w:rsidRPr="0076406C">
        <w:rPr>
          <w:rFonts w:hint="eastAsia"/>
        </w:rPr>
        <w:t xml:space="preserve">must be made </w:t>
      </w:r>
      <w:r w:rsidRPr="0076406C">
        <w:t xml:space="preserve">by submitting a written notification </w:t>
      </w:r>
      <w:r w:rsidR="003766DD" w:rsidRPr="0076406C">
        <w:rPr>
          <w:rFonts w:hint="eastAsia"/>
        </w:rPr>
        <w:t xml:space="preserve">in the form </w:t>
      </w:r>
      <w:r w:rsidR="006C64DC" w:rsidRPr="0076406C">
        <w:rPr>
          <w:rFonts w:hint="eastAsia"/>
        </w:rPr>
        <w:t>pre</w:t>
      </w:r>
      <w:r w:rsidR="005949D1" w:rsidRPr="0076406C">
        <w:rPr>
          <w:rFonts w:hint="eastAsia"/>
        </w:rPr>
        <w:t>scribed in</w:t>
      </w:r>
      <w:r w:rsidR="003766DD" w:rsidRPr="0076406C">
        <w:rPr>
          <w:rFonts w:hint="eastAsia"/>
        </w:rPr>
        <w:t xml:space="preserve"> </w:t>
      </w:r>
      <w:r w:rsidR="006B34CA" w:rsidRPr="0076406C">
        <w:rPr>
          <w:rFonts w:hint="eastAsia"/>
        </w:rPr>
        <w:t>A</w:t>
      </w:r>
      <w:r w:rsidRPr="0076406C">
        <w:t>ppended Form 19.</w:t>
      </w:r>
    </w:p>
    <w:p w14:paraId="28B08C61" w14:textId="77777777" w:rsidR="00F9017E" w:rsidRDefault="00F9017E" w:rsidP="00965295">
      <w:pPr>
        <w:adjustRightInd w:val="0"/>
        <w:ind w:left="221" w:hanging="221"/>
        <w:jc w:val="left"/>
      </w:pPr>
    </w:p>
    <w:p w14:paraId="4C6274AB" w14:textId="77777777" w:rsidR="004F2941" w:rsidRDefault="009C3894" w:rsidP="00965295">
      <w:pPr>
        <w:adjustRightInd w:val="0"/>
        <w:ind w:left="442" w:hanging="221"/>
        <w:jc w:val="left"/>
      </w:pPr>
      <w:r w:rsidRPr="0076406C">
        <w:t>(Procedures for Registration of Foreign Manufactured Agricultural Chemicals)</w:t>
      </w:r>
    </w:p>
    <w:p w14:paraId="4A22A845" w14:textId="77777777" w:rsidR="004F2941" w:rsidRDefault="009C3894" w:rsidP="00965295">
      <w:pPr>
        <w:adjustRightInd w:val="0"/>
        <w:ind w:left="221" w:hanging="221"/>
        <w:jc w:val="left"/>
      </w:pPr>
      <w:r w:rsidRPr="0076406C">
        <w:t xml:space="preserve">Article 26 For an agricultural chemical that is subject to the registration referred to in Article 34, paragraph (1) of the Act, </w:t>
      </w:r>
      <w:r w:rsidR="003766DD" w:rsidRPr="0076406C">
        <w:rPr>
          <w:rFonts w:hint="eastAsia"/>
        </w:rPr>
        <w:t xml:space="preserve">the submission of </w:t>
      </w:r>
      <w:r w:rsidRPr="0076406C">
        <w:t xml:space="preserve">the written application and documents to be submitted to the Minister of Agriculture, Forestry and Fisheries pursuant to Article 3, paragraph (2) or Article 7, paragraph (1) of the Act, as applied mutatis mutandis pursuant to Article 34, paragraph (6) of the Act; the sample of the agricultural chemical and inspection document referred to in Article 2, paragraph (2); the written request referred to in Article 4, paragraph (2); the written notification and application referred to in Article 8, paragraph (1) or Article 10, paragraph (1); the registration certificate referred to in that paragraph or Article 7, paragraph (1) of the Act, as applied mutatis mutandis pursuant to Article 34, paragraph (6) of the Act; the written notification referred to in Article 10, paragraph (1), (3) or (4), or Article 21; the written application referred to in Article 10, paragraph (2) or Article 12, paragraph (1); and the documents referred to in Article 8, paragraph (3) of the Act, as applied mutatis mutandis pursuant to Article 34, paragraph (6) of the Act, </w:t>
      </w:r>
      <w:r w:rsidR="003766DD" w:rsidRPr="0076406C">
        <w:rPr>
          <w:rFonts w:hint="eastAsia"/>
        </w:rPr>
        <w:t xml:space="preserve">must be made </w:t>
      </w:r>
      <w:r w:rsidRPr="0076406C">
        <w:t>via the domestic administrator.</w:t>
      </w:r>
    </w:p>
    <w:p w14:paraId="3FF1537E" w14:textId="77777777" w:rsidR="00F9017E" w:rsidRDefault="00F9017E" w:rsidP="00965295">
      <w:pPr>
        <w:adjustRightInd w:val="0"/>
        <w:ind w:left="221" w:hanging="221"/>
        <w:jc w:val="left"/>
      </w:pPr>
    </w:p>
    <w:p w14:paraId="521CC7D3" w14:textId="77777777" w:rsidR="004F2941" w:rsidRDefault="009C3894" w:rsidP="00965295">
      <w:pPr>
        <w:adjustRightInd w:val="0"/>
        <w:ind w:left="442" w:hanging="221"/>
        <w:jc w:val="left"/>
      </w:pPr>
      <w:r w:rsidRPr="0076406C">
        <w:t>(Delegation of Authority)</w:t>
      </w:r>
    </w:p>
    <w:p w14:paraId="6BBC4DAC" w14:textId="77777777" w:rsidR="004F2941" w:rsidRDefault="009C3894" w:rsidP="00965295">
      <w:pPr>
        <w:adjustRightInd w:val="0"/>
        <w:ind w:left="221" w:hanging="221"/>
        <w:jc w:val="left"/>
      </w:pPr>
      <w:r w:rsidRPr="0076406C">
        <w:t xml:space="preserve">Article 27 (1) The authority of the Minister of Agriculture, Forestry and Fisheries under Article 23 of the Act is delegated to the </w:t>
      </w:r>
      <w:r w:rsidR="00275CA1" w:rsidRPr="0076406C">
        <w:rPr>
          <w:rFonts w:hint="eastAsia"/>
        </w:rPr>
        <w:t>Director of a</w:t>
      </w:r>
      <w:r w:rsidRPr="0076406C">
        <w:t xml:space="preserve"> </w:t>
      </w:r>
      <w:r w:rsidR="00275CA1" w:rsidRPr="0076406C">
        <w:rPr>
          <w:rFonts w:hint="eastAsia"/>
        </w:rPr>
        <w:t>R</w:t>
      </w:r>
      <w:r w:rsidRPr="0076406C">
        <w:t xml:space="preserve">egional </w:t>
      </w:r>
      <w:r w:rsidR="00275CA1" w:rsidRPr="0076406C">
        <w:rPr>
          <w:rFonts w:hint="eastAsia"/>
        </w:rPr>
        <w:t>A</w:t>
      </w:r>
      <w:r w:rsidRPr="0076406C">
        <w:t xml:space="preserve">gricultural </w:t>
      </w:r>
      <w:r w:rsidR="00275CA1" w:rsidRPr="0076406C">
        <w:rPr>
          <w:rFonts w:hint="eastAsia"/>
        </w:rPr>
        <w:t>A</w:t>
      </w:r>
      <w:r w:rsidRPr="0076406C">
        <w:t xml:space="preserve">dministration </w:t>
      </w:r>
      <w:r w:rsidR="00275CA1" w:rsidRPr="0076406C">
        <w:rPr>
          <w:rFonts w:hint="eastAsia"/>
        </w:rPr>
        <w:t>O</w:t>
      </w:r>
      <w:r w:rsidRPr="0076406C">
        <w:t>ffice; provided, however, that this does not preclude the Minister of Agriculture, Forestry and Fisheries from personally exercising that authority.</w:t>
      </w:r>
    </w:p>
    <w:p w14:paraId="3EE452B5" w14:textId="77777777" w:rsidR="004F2941" w:rsidRDefault="009C3894" w:rsidP="00965295">
      <w:pPr>
        <w:adjustRightInd w:val="0"/>
        <w:ind w:left="221" w:hanging="221"/>
        <w:jc w:val="left"/>
      </w:pPr>
      <w:r w:rsidRPr="0076406C">
        <w:t>(2) The authority of the Minister of Agriculture, Forestry and Fisheries under Article 29, paragraph (1) of the Act to order a manufacturer, importer, seller, or user of agricultural chemicals, an herbicide seller, a person that manufactures a technical grade active ingredient, or any other person concerned to report on the manufacture, processing, import, sale, or use of an agricultural chemical, the sale of an herbicide, the manufacture of a technical grade active ingredient, or other matter</w:t>
      </w:r>
      <w:r w:rsidR="004D1643" w:rsidRPr="0076406C">
        <w:rPr>
          <w:rFonts w:hint="eastAsia"/>
        </w:rPr>
        <w:t>s</w:t>
      </w:r>
      <w:r w:rsidRPr="0076406C">
        <w:t xml:space="preserve">; to have the relevant officials collect an agricultural chemical or its raw material or an herbicide from one of these persons in the quantity necessary for an inspection; or to have those officials enter the necessary sites and inspect the manufacture, processing, import, sale, or use of an agricultural chemical, the sale </w:t>
      </w:r>
      <w:r w:rsidRPr="0076406C">
        <w:lastRenderedPageBreak/>
        <w:t xml:space="preserve">of an herbicide, the manufacture of a technical grade active ingredient, or the circumstances of any other such matter, or inspect books, documents, or other necessary items, is </w:t>
      </w:r>
      <w:r w:rsidR="004D1643" w:rsidRPr="0076406C">
        <w:rPr>
          <w:rFonts w:hint="eastAsia"/>
        </w:rPr>
        <w:t xml:space="preserve">to be </w:t>
      </w:r>
      <w:r w:rsidRPr="0076406C">
        <w:t xml:space="preserve">delegated to the </w:t>
      </w:r>
      <w:r w:rsidR="00052842" w:rsidRPr="0076406C">
        <w:t>Director of</w:t>
      </w:r>
      <w:r w:rsidRPr="0076406C">
        <w:t xml:space="preserve"> </w:t>
      </w:r>
      <w:r w:rsidR="004D1643" w:rsidRPr="0076406C">
        <w:rPr>
          <w:rFonts w:hint="eastAsia"/>
        </w:rPr>
        <w:t>a</w:t>
      </w:r>
      <w:r w:rsidRPr="0076406C">
        <w:t xml:space="preserve"> </w:t>
      </w:r>
      <w:r w:rsidR="004D1643" w:rsidRPr="0076406C">
        <w:rPr>
          <w:rFonts w:hint="eastAsia"/>
        </w:rPr>
        <w:t>R</w:t>
      </w:r>
      <w:r w:rsidRPr="0076406C">
        <w:t xml:space="preserve">egional </w:t>
      </w:r>
      <w:r w:rsidR="004D1643" w:rsidRPr="0076406C">
        <w:rPr>
          <w:rFonts w:hint="eastAsia"/>
        </w:rPr>
        <w:t>A</w:t>
      </w:r>
      <w:r w:rsidRPr="0076406C">
        <w:t xml:space="preserve">gricultural </w:t>
      </w:r>
      <w:r w:rsidR="004D1643" w:rsidRPr="0076406C">
        <w:rPr>
          <w:rFonts w:hint="eastAsia"/>
        </w:rPr>
        <w:t>A</w:t>
      </w:r>
      <w:r w:rsidRPr="0076406C">
        <w:t xml:space="preserve">dministration </w:t>
      </w:r>
      <w:r w:rsidR="004D1643" w:rsidRPr="0076406C">
        <w:rPr>
          <w:rFonts w:hint="eastAsia"/>
        </w:rPr>
        <w:t>O</w:t>
      </w:r>
      <w:r w:rsidRPr="0076406C">
        <w:t>ffice; provided, however, that this does not preclude the Minister of Agriculture, Forestry and Fisheries from personally exercising that authority.</w:t>
      </w:r>
    </w:p>
    <w:p w14:paraId="0557262A" w14:textId="77777777" w:rsidR="004F2941" w:rsidRDefault="009C3894" w:rsidP="00965295">
      <w:pPr>
        <w:adjustRightInd w:val="0"/>
        <w:ind w:left="221" w:hanging="221"/>
        <w:jc w:val="left"/>
      </w:pPr>
      <w:r w:rsidRPr="0076406C">
        <w:t>(3) The authority of the Minister of Agriculture, Forestry and Fisheries under Article 29, paragraph (3) of the Act to order a manufacturer, importer, or user of an agricultural chemical, an herbicide seller, a person that manufactures a technical grade active ingredient, or any other person concerned to report on the manufacture, processing, import, or use of an agricultural chemical, the sale of an herbicide, the manufacture of a technical grade active ingredient, or other matter</w:t>
      </w:r>
      <w:r w:rsidR="004D1643" w:rsidRPr="0076406C">
        <w:rPr>
          <w:rFonts w:hint="eastAsia"/>
        </w:rPr>
        <w:t>s</w:t>
      </w:r>
      <w:r w:rsidRPr="0076406C">
        <w:t xml:space="preserve">; to have the relevant officials collect an agricultural chemical or its raw material or an herbicide from one of these persons in the quantity necessary for an inspection; or to have those officials enter the necessary sites and inspect the manufacture, processing, import, or use of an agricultural chemical, the sale of an herbicide, the manufacture of a technical grade active ingredient, or the circumstances of any other such matter, or inspect books, documents, or other necessary items, is </w:t>
      </w:r>
      <w:r w:rsidR="004D1643" w:rsidRPr="0076406C">
        <w:rPr>
          <w:rFonts w:hint="eastAsia"/>
        </w:rPr>
        <w:t xml:space="preserve">to be </w:t>
      </w:r>
      <w:r w:rsidRPr="0076406C">
        <w:t xml:space="preserve">delegated to the </w:t>
      </w:r>
      <w:r w:rsidR="004D1643" w:rsidRPr="0076406C">
        <w:rPr>
          <w:rFonts w:hint="eastAsia"/>
        </w:rPr>
        <w:t>Director</w:t>
      </w:r>
      <w:r w:rsidRPr="0076406C">
        <w:t xml:space="preserve"> of </w:t>
      </w:r>
      <w:r w:rsidR="004D1643" w:rsidRPr="0076406C">
        <w:rPr>
          <w:rFonts w:hint="eastAsia"/>
        </w:rPr>
        <w:t>a</w:t>
      </w:r>
      <w:r w:rsidRPr="0076406C">
        <w:t xml:space="preserve"> </w:t>
      </w:r>
      <w:r w:rsidR="004D1643" w:rsidRPr="0076406C">
        <w:rPr>
          <w:rFonts w:hint="eastAsia"/>
        </w:rPr>
        <w:t>R</w:t>
      </w:r>
      <w:r w:rsidRPr="0076406C">
        <w:t xml:space="preserve">egional </w:t>
      </w:r>
      <w:r w:rsidR="004D1643" w:rsidRPr="0076406C">
        <w:rPr>
          <w:rFonts w:hint="eastAsia"/>
        </w:rPr>
        <w:t>A</w:t>
      </w:r>
      <w:r w:rsidRPr="0076406C">
        <w:t xml:space="preserve">gricultural </w:t>
      </w:r>
      <w:r w:rsidR="004D1643" w:rsidRPr="0076406C">
        <w:rPr>
          <w:rFonts w:hint="eastAsia"/>
        </w:rPr>
        <w:t>A</w:t>
      </w:r>
      <w:r w:rsidRPr="0076406C">
        <w:t xml:space="preserve">dministration </w:t>
      </w:r>
      <w:r w:rsidR="004D1643" w:rsidRPr="0076406C">
        <w:rPr>
          <w:rFonts w:hint="eastAsia"/>
        </w:rPr>
        <w:t>O</w:t>
      </w:r>
      <w:r w:rsidRPr="0076406C">
        <w:t>ffice; provided, however, that this does not preclude the Minister of Agriculture, Forestry and Fisheries from personally exercising that authority.</w:t>
      </w:r>
    </w:p>
    <w:p w14:paraId="22359935" w14:textId="77777777" w:rsidR="004F2941" w:rsidRDefault="009C3894" w:rsidP="00965295">
      <w:pPr>
        <w:adjustRightInd w:val="0"/>
        <w:ind w:left="221" w:hanging="221"/>
        <w:jc w:val="left"/>
      </w:pPr>
      <w:r w:rsidRPr="0076406C">
        <w:t xml:space="preserve">(4) The authority of the Minister of Agriculture, Forestry and Fisheries under Article 31, paragraph (2) of the Act is </w:t>
      </w:r>
      <w:r w:rsidR="004D1643" w:rsidRPr="0076406C">
        <w:rPr>
          <w:rFonts w:hint="eastAsia"/>
        </w:rPr>
        <w:t xml:space="preserve">to be </w:t>
      </w:r>
      <w:r w:rsidRPr="0076406C">
        <w:t xml:space="preserve">delegated to the </w:t>
      </w:r>
      <w:r w:rsidR="004D1643" w:rsidRPr="0076406C">
        <w:rPr>
          <w:rFonts w:hint="eastAsia"/>
        </w:rPr>
        <w:t>Director</w:t>
      </w:r>
      <w:r w:rsidRPr="0076406C">
        <w:t xml:space="preserve"> of </w:t>
      </w:r>
      <w:r w:rsidR="004D1643" w:rsidRPr="0076406C">
        <w:rPr>
          <w:rFonts w:hint="eastAsia"/>
        </w:rPr>
        <w:t>a</w:t>
      </w:r>
      <w:r w:rsidRPr="0076406C">
        <w:t xml:space="preserve"> </w:t>
      </w:r>
      <w:r w:rsidR="004D1643" w:rsidRPr="0076406C">
        <w:rPr>
          <w:rFonts w:hint="eastAsia"/>
        </w:rPr>
        <w:t>R</w:t>
      </w:r>
      <w:r w:rsidRPr="0076406C">
        <w:t xml:space="preserve">egional </w:t>
      </w:r>
      <w:r w:rsidR="004D1643" w:rsidRPr="0076406C">
        <w:rPr>
          <w:rFonts w:hint="eastAsia"/>
        </w:rPr>
        <w:t>A</w:t>
      </w:r>
      <w:r w:rsidRPr="0076406C">
        <w:t xml:space="preserve">gricultural </w:t>
      </w:r>
      <w:r w:rsidR="004D1643" w:rsidRPr="0076406C">
        <w:rPr>
          <w:rFonts w:hint="eastAsia"/>
        </w:rPr>
        <w:t>A</w:t>
      </w:r>
      <w:r w:rsidRPr="0076406C">
        <w:t xml:space="preserve">dministration </w:t>
      </w:r>
      <w:r w:rsidR="004D1643" w:rsidRPr="0076406C">
        <w:rPr>
          <w:rFonts w:hint="eastAsia"/>
        </w:rPr>
        <w:t>O</w:t>
      </w:r>
      <w:r w:rsidRPr="0076406C">
        <w:t>ffice; provided, however, that this does not preclude the Minister of Agriculture, Forestry and Fisheries from personally exercising that authority.</w:t>
      </w:r>
    </w:p>
    <w:p w14:paraId="7853A583" w14:textId="77777777" w:rsidR="00F9017E" w:rsidRDefault="00F9017E" w:rsidP="00965295">
      <w:pPr>
        <w:adjustRightInd w:val="0"/>
        <w:ind w:left="221" w:hanging="221"/>
        <w:jc w:val="left"/>
      </w:pPr>
    </w:p>
    <w:p w14:paraId="79BA86B3" w14:textId="77777777" w:rsidR="004F2941" w:rsidRDefault="009C3894" w:rsidP="00965295">
      <w:pPr>
        <w:adjustRightInd w:val="0"/>
        <w:ind w:left="442" w:hanging="221"/>
        <w:jc w:val="left"/>
      </w:pPr>
      <w:r w:rsidRPr="0076406C">
        <w:t>(Number of Copies of Documents to Be Submitted)</w:t>
      </w:r>
    </w:p>
    <w:p w14:paraId="1CBD20D5" w14:textId="77777777" w:rsidR="004F2941" w:rsidRDefault="009C3894" w:rsidP="00965295">
      <w:pPr>
        <w:adjustRightInd w:val="0"/>
        <w:ind w:left="221" w:hanging="221"/>
        <w:jc w:val="left"/>
      </w:pPr>
      <w:r w:rsidRPr="0076406C">
        <w:t xml:space="preserve">Article 28 </w:t>
      </w:r>
      <w:r w:rsidR="004D1643" w:rsidRPr="0076406C">
        <w:rPr>
          <w:rFonts w:hint="eastAsia"/>
        </w:rPr>
        <w:t>T</w:t>
      </w:r>
      <w:r w:rsidRPr="0076406C">
        <w:t>he original and one duplicate copy of the written application referred to in Article 1, Article 10, paragraph (2), Article 11, paragraph (2), or Article 12, paragraph (1), the written request referred to in Article 4, paragraph (2), the written notification and application referred to in Article 8, paragraph (1) or Article 10, paragraph (1), and the written notification referred to in that paragraph, paragraph (3) or (4) of that Article, Article 15, Article 21, or Article 25</w:t>
      </w:r>
      <w:r w:rsidR="004D1643" w:rsidRPr="0076406C">
        <w:rPr>
          <w:rFonts w:hint="eastAsia"/>
        </w:rPr>
        <w:t xml:space="preserve"> must be submitted</w:t>
      </w:r>
      <w:r w:rsidRPr="0076406C">
        <w:t>; and one copy of the written report referred to in Article 5, paragraph (2), Article 18, Article 19, or Article 24</w:t>
      </w:r>
      <w:r w:rsidR="004D1643" w:rsidRPr="0076406C">
        <w:rPr>
          <w:rFonts w:hint="eastAsia"/>
        </w:rPr>
        <w:t xml:space="preserve"> must be submitted</w:t>
      </w:r>
      <w:r w:rsidRPr="0076406C">
        <w:t>.</w:t>
      </w:r>
    </w:p>
    <w:p w14:paraId="2397456D" w14:textId="77777777" w:rsidR="00F9017E" w:rsidRDefault="00F9017E" w:rsidP="00965295">
      <w:pPr>
        <w:adjustRightInd w:val="0"/>
        <w:ind w:left="221" w:hanging="221"/>
        <w:jc w:val="left"/>
      </w:pPr>
    </w:p>
    <w:p w14:paraId="406E1124" w14:textId="77777777" w:rsidR="004F2941" w:rsidRDefault="009C3894" w:rsidP="000F2FF6">
      <w:pPr>
        <w:adjustRightInd w:val="0"/>
        <w:ind w:left="879" w:hanging="221"/>
        <w:jc w:val="left"/>
        <w:rPr>
          <w:b/>
          <w:bCs/>
        </w:rPr>
      </w:pPr>
      <w:r w:rsidRPr="00965295">
        <w:rPr>
          <w:b/>
          <w:bCs/>
        </w:rPr>
        <w:t>Supplementary Provisions</w:t>
      </w:r>
    </w:p>
    <w:p w14:paraId="07A44D18" w14:textId="77777777" w:rsidR="00965295" w:rsidRPr="00965295" w:rsidRDefault="00965295" w:rsidP="00965295">
      <w:pPr>
        <w:adjustRightInd w:val="0"/>
        <w:ind w:left="221" w:hanging="221"/>
        <w:jc w:val="left"/>
        <w:rPr>
          <w:b/>
          <w:bCs/>
        </w:rPr>
      </w:pPr>
    </w:p>
    <w:p w14:paraId="73BBB860" w14:textId="77777777" w:rsidR="004F2941" w:rsidRDefault="009C3894" w:rsidP="00965295">
      <w:pPr>
        <w:adjustRightInd w:val="0"/>
        <w:ind w:left="221" w:hanging="221"/>
        <w:jc w:val="left"/>
      </w:pPr>
      <w:r w:rsidRPr="0076406C">
        <w:t xml:space="preserve">(1) This Ministerial Order comes into effect </w:t>
      </w:r>
      <w:r w:rsidR="0062588A" w:rsidRPr="0076406C">
        <w:rPr>
          <w:rFonts w:hint="eastAsia"/>
        </w:rPr>
        <w:t xml:space="preserve">on </w:t>
      </w:r>
      <w:r w:rsidR="00AF7159" w:rsidRPr="0076406C">
        <w:rPr>
          <w:rFonts w:hint="eastAsia"/>
        </w:rPr>
        <w:t xml:space="preserve">the </w:t>
      </w:r>
      <w:r w:rsidRPr="0076406C">
        <w:t>da</w:t>
      </w:r>
      <w:r w:rsidR="00993DD6" w:rsidRPr="0076406C">
        <w:rPr>
          <w:rFonts w:hint="eastAsia"/>
        </w:rPr>
        <w:t>y</w:t>
      </w:r>
      <w:r w:rsidRPr="0076406C">
        <w:t xml:space="preserve"> of promulgation.</w:t>
      </w:r>
    </w:p>
    <w:p w14:paraId="64D1F6A8" w14:textId="77777777" w:rsidR="004F2941" w:rsidRDefault="009C3894" w:rsidP="00965295">
      <w:pPr>
        <w:adjustRightInd w:val="0"/>
        <w:ind w:left="221" w:hanging="221"/>
        <w:jc w:val="left"/>
      </w:pPr>
      <w:r w:rsidRPr="0076406C">
        <w:t xml:space="preserve">(2) The Regulations for Enforcement of the Agricultural Chemicals Regulation Act (Order of the Prime Minister's Agency and the Ministry of Agriculture and </w:t>
      </w:r>
      <w:r w:rsidRPr="0076406C">
        <w:lastRenderedPageBreak/>
        <w:t>Forestry No. 5 of 1948) is repealed.</w:t>
      </w:r>
    </w:p>
    <w:p w14:paraId="3D089C19" w14:textId="77777777" w:rsidR="00F9017E" w:rsidRDefault="00F9017E" w:rsidP="00965295">
      <w:pPr>
        <w:adjustRightInd w:val="0"/>
        <w:ind w:left="221" w:hanging="221"/>
        <w:jc w:val="left"/>
      </w:pPr>
    </w:p>
    <w:p w14:paraId="3C3FC554" w14:textId="77777777" w:rsidR="004F2941" w:rsidRDefault="00DD5783" w:rsidP="000F2FF6">
      <w:pPr>
        <w:adjustRightInd w:val="0"/>
        <w:ind w:left="879" w:hanging="221"/>
        <w:jc w:val="left"/>
        <w:rPr>
          <w:b/>
          <w:bCs/>
        </w:rPr>
      </w:pPr>
      <w:r w:rsidRPr="00965295">
        <w:rPr>
          <w:b/>
          <w:bCs/>
        </w:rPr>
        <w:t>Supplementary Provisions (Order of the Ministry of Agriculture and Forestry No. 36 o</w:t>
      </w:r>
      <w:r w:rsidR="0006548B" w:rsidRPr="00965295">
        <w:rPr>
          <w:rFonts w:hint="eastAsia"/>
          <w:b/>
          <w:bCs/>
        </w:rPr>
        <w:t>n</w:t>
      </w:r>
      <w:r w:rsidRPr="00965295">
        <w:rPr>
          <w:b/>
          <w:bCs/>
        </w:rPr>
        <w:t xml:space="preserve"> May 1, 1963) [Extract]</w:t>
      </w:r>
    </w:p>
    <w:p w14:paraId="19ABB1A7" w14:textId="77777777" w:rsidR="00965295" w:rsidRPr="00965295" w:rsidRDefault="00965295" w:rsidP="00965295">
      <w:pPr>
        <w:adjustRightInd w:val="0"/>
        <w:ind w:left="221" w:hanging="221"/>
        <w:jc w:val="left"/>
        <w:rPr>
          <w:b/>
          <w:bCs/>
        </w:rPr>
      </w:pPr>
    </w:p>
    <w:p w14:paraId="26E3077C" w14:textId="77777777" w:rsidR="004F2941" w:rsidRDefault="009C3894" w:rsidP="00965295">
      <w:pPr>
        <w:adjustRightInd w:val="0"/>
        <w:ind w:left="221" w:hanging="221"/>
        <w:jc w:val="left"/>
      </w:pPr>
      <w:r w:rsidRPr="0076406C">
        <w:t xml:space="preserve">(1) This Ministerial Order comes into effect </w:t>
      </w:r>
      <w:r w:rsidR="005A1232" w:rsidRPr="0076406C">
        <w:rPr>
          <w:rFonts w:hint="eastAsia"/>
        </w:rPr>
        <w:t>on</w:t>
      </w:r>
      <w:r w:rsidR="00E32C00" w:rsidRPr="0076406C">
        <w:rPr>
          <w:rFonts w:hint="eastAsia"/>
        </w:rPr>
        <w:t xml:space="preserve"> the </w:t>
      </w:r>
      <w:r w:rsidRPr="0076406C">
        <w:t>da</w:t>
      </w:r>
      <w:r w:rsidR="00E32C00" w:rsidRPr="0076406C">
        <w:rPr>
          <w:rFonts w:hint="eastAsia"/>
        </w:rPr>
        <w:t>y</w:t>
      </w:r>
      <w:r w:rsidRPr="0076406C">
        <w:t xml:space="preserve"> of promulgation.</w:t>
      </w:r>
    </w:p>
    <w:p w14:paraId="5CD9F761" w14:textId="77777777" w:rsidR="00F9017E" w:rsidRDefault="00F9017E" w:rsidP="00965295">
      <w:pPr>
        <w:adjustRightInd w:val="0"/>
        <w:ind w:left="221" w:hanging="221"/>
        <w:jc w:val="left"/>
      </w:pPr>
    </w:p>
    <w:p w14:paraId="1EBAB514" w14:textId="77777777" w:rsidR="004F2941" w:rsidRDefault="009C3894" w:rsidP="000F2FF6">
      <w:pPr>
        <w:adjustRightInd w:val="0"/>
        <w:ind w:left="879" w:hanging="221"/>
        <w:jc w:val="left"/>
        <w:rPr>
          <w:b/>
          <w:bCs/>
        </w:rPr>
      </w:pPr>
      <w:r w:rsidRPr="000F2FF6">
        <w:rPr>
          <w:b/>
          <w:bCs/>
        </w:rPr>
        <w:t>Supplementary Provisions (Order of the Ministry of Agriculture and Forestry No. 2 o</w:t>
      </w:r>
      <w:r w:rsidR="00D465AD" w:rsidRPr="000F2FF6">
        <w:rPr>
          <w:rFonts w:hint="eastAsia"/>
          <w:b/>
          <w:bCs/>
        </w:rPr>
        <w:t>f</w:t>
      </w:r>
      <w:r w:rsidRPr="000F2FF6">
        <w:rPr>
          <w:b/>
          <w:bCs/>
        </w:rPr>
        <w:t xml:space="preserve"> January 14, 1971)</w:t>
      </w:r>
    </w:p>
    <w:p w14:paraId="090A3C48" w14:textId="77777777" w:rsidR="000F2FF6" w:rsidRPr="000F2FF6" w:rsidRDefault="000F2FF6" w:rsidP="000F2FF6">
      <w:pPr>
        <w:adjustRightInd w:val="0"/>
        <w:ind w:left="879" w:hanging="221"/>
        <w:jc w:val="left"/>
        <w:rPr>
          <w:b/>
          <w:bCs/>
        </w:rPr>
      </w:pPr>
    </w:p>
    <w:p w14:paraId="51750B5E" w14:textId="77777777" w:rsidR="004F2941" w:rsidRDefault="009C3894" w:rsidP="00965295">
      <w:pPr>
        <w:adjustRightInd w:val="0"/>
        <w:ind w:left="221" w:hanging="221"/>
        <w:jc w:val="left"/>
      </w:pPr>
      <w:r w:rsidRPr="0076406C">
        <w:t xml:space="preserve">This Ministerial Order comes into effect </w:t>
      </w:r>
      <w:r w:rsidR="005A1232" w:rsidRPr="0076406C">
        <w:rPr>
          <w:rFonts w:hint="eastAsia"/>
        </w:rPr>
        <w:t xml:space="preserve">on </w:t>
      </w:r>
      <w:r w:rsidRPr="0076406C">
        <w:t>the da</w:t>
      </w:r>
      <w:r w:rsidR="00575D21" w:rsidRPr="0076406C">
        <w:rPr>
          <w:rFonts w:hint="eastAsia"/>
        </w:rPr>
        <w:t>y</w:t>
      </w:r>
      <w:r w:rsidRPr="0076406C">
        <w:t xml:space="preserve"> of promulgation.</w:t>
      </w:r>
    </w:p>
    <w:p w14:paraId="0E578A35" w14:textId="77777777" w:rsidR="00F9017E" w:rsidRDefault="00F9017E" w:rsidP="00965295">
      <w:pPr>
        <w:adjustRightInd w:val="0"/>
        <w:ind w:left="221" w:hanging="221"/>
        <w:jc w:val="left"/>
      </w:pPr>
    </w:p>
    <w:p w14:paraId="3D75110F" w14:textId="77777777" w:rsidR="004F2941" w:rsidRDefault="00DD5783" w:rsidP="000F2FF6">
      <w:pPr>
        <w:adjustRightInd w:val="0"/>
        <w:ind w:left="879" w:hanging="221"/>
        <w:jc w:val="left"/>
        <w:rPr>
          <w:b/>
          <w:bCs/>
        </w:rPr>
      </w:pPr>
      <w:r w:rsidRPr="000F2FF6">
        <w:rPr>
          <w:b/>
          <w:bCs/>
        </w:rPr>
        <w:t>Supplementary Provisions (Order of the Ministry of Agriculture and Forestry No. 15 o</w:t>
      </w:r>
      <w:r w:rsidR="0027224E" w:rsidRPr="000F2FF6">
        <w:rPr>
          <w:rFonts w:hint="eastAsia"/>
          <w:b/>
          <w:bCs/>
        </w:rPr>
        <w:t>f</w:t>
      </w:r>
      <w:r w:rsidRPr="000F2FF6">
        <w:rPr>
          <w:b/>
          <w:bCs/>
        </w:rPr>
        <w:t xml:space="preserve"> March 30, 1971) [Extract]</w:t>
      </w:r>
    </w:p>
    <w:p w14:paraId="0475A308" w14:textId="77777777" w:rsidR="000F2FF6" w:rsidRPr="000F2FF6" w:rsidRDefault="000F2FF6" w:rsidP="000F2FF6">
      <w:pPr>
        <w:adjustRightInd w:val="0"/>
        <w:ind w:left="879" w:hanging="221"/>
        <w:jc w:val="left"/>
        <w:rPr>
          <w:b/>
          <w:bCs/>
        </w:rPr>
      </w:pPr>
    </w:p>
    <w:p w14:paraId="6B9F1C65" w14:textId="77777777" w:rsidR="004F2941" w:rsidRDefault="009C3894" w:rsidP="00965295">
      <w:pPr>
        <w:adjustRightInd w:val="0"/>
        <w:ind w:left="221" w:hanging="221"/>
        <w:jc w:val="left"/>
      </w:pPr>
      <w:r w:rsidRPr="0076406C">
        <w:t xml:space="preserve">(1) This Ministerial Order comes into effect </w:t>
      </w:r>
      <w:r w:rsidR="005A1232" w:rsidRPr="0076406C">
        <w:rPr>
          <w:rFonts w:hint="eastAsia"/>
        </w:rPr>
        <w:t>on</w:t>
      </w:r>
      <w:r w:rsidRPr="0076406C">
        <w:t xml:space="preserve"> the da</w:t>
      </w:r>
      <w:r w:rsidR="00575D21" w:rsidRPr="0076406C">
        <w:rPr>
          <w:rFonts w:hint="eastAsia"/>
        </w:rPr>
        <w:t>y</w:t>
      </w:r>
      <w:r w:rsidRPr="0076406C">
        <w:t xml:space="preserve"> on which the Act Partially Amending the Agricultural Chemicals Regulation Act (Act No. 1 of 1971) comes into effect (April 1, 1971).</w:t>
      </w:r>
    </w:p>
    <w:p w14:paraId="212FAB8F" w14:textId="77777777" w:rsidR="00F9017E" w:rsidRDefault="00F9017E" w:rsidP="00965295">
      <w:pPr>
        <w:adjustRightInd w:val="0"/>
        <w:ind w:left="221" w:hanging="221"/>
        <w:jc w:val="left"/>
      </w:pPr>
    </w:p>
    <w:p w14:paraId="3EBF1DDB" w14:textId="77777777" w:rsidR="004F2941" w:rsidRPr="000F2FF6" w:rsidRDefault="009C3894" w:rsidP="000F2FF6">
      <w:pPr>
        <w:adjustRightInd w:val="0"/>
        <w:ind w:left="879" w:hanging="221"/>
        <w:jc w:val="left"/>
        <w:rPr>
          <w:b/>
          <w:bCs/>
        </w:rPr>
      </w:pPr>
      <w:r w:rsidRPr="000F2FF6">
        <w:rPr>
          <w:b/>
          <w:bCs/>
        </w:rPr>
        <w:t>Supplementary Provisions (Order of the Ministry of Agriculture and Forestry No. 55 o</w:t>
      </w:r>
      <w:r w:rsidR="0027224E" w:rsidRPr="000F2FF6">
        <w:rPr>
          <w:rFonts w:hint="eastAsia"/>
          <w:b/>
          <w:bCs/>
        </w:rPr>
        <w:t>f</w:t>
      </w:r>
      <w:r w:rsidRPr="000F2FF6">
        <w:rPr>
          <w:b/>
          <w:bCs/>
        </w:rPr>
        <w:t xml:space="preserve"> July 1, 1971)</w:t>
      </w:r>
    </w:p>
    <w:p w14:paraId="764DA6C7" w14:textId="77777777" w:rsidR="000F2FF6" w:rsidRDefault="000F2FF6" w:rsidP="00965295">
      <w:pPr>
        <w:adjustRightInd w:val="0"/>
        <w:ind w:left="221" w:hanging="221"/>
        <w:jc w:val="left"/>
      </w:pPr>
    </w:p>
    <w:p w14:paraId="64BBCAA9" w14:textId="77777777" w:rsidR="004F2941" w:rsidRDefault="009C3894" w:rsidP="00965295">
      <w:pPr>
        <w:adjustRightInd w:val="0"/>
        <w:ind w:left="221" w:hanging="221"/>
        <w:jc w:val="left"/>
      </w:pPr>
      <w:r w:rsidRPr="0076406C">
        <w:t xml:space="preserve">This Ministerial Order comes into effect </w:t>
      </w:r>
      <w:r w:rsidR="005A1232" w:rsidRPr="0076406C">
        <w:rPr>
          <w:rFonts w:hint="eastAsia"/>
        </w:rPr>
        <w:t>on</w:t>
      </w:r>
      <w:r w:rsidRPr="0076406C">
        <w:t xml:space="preserve"> the da</w:t>
      </w:r>
      <w:r w:rsidR="00575D21" w:rsidRPr="0076406C">
        <w:rPr>
          <w:rFonts w:hint="eastAsia"/>
        </w:rPr>
        <w:t>y</w:t>
      </w:r>
      <w:r w:rsidRPr="0076406C">
        <w:t xml:space="preserve"> of promulgation.</w:t>
      </w:r>
    </w:p>
    <w:p w14:paraId="5F2903D5" w14:textId="77777777" w:rsidR="00F9017E" w:rsidRDefault="00F9017E" w:rsidP="00965295">
      <w:pPr>
        <w:adjustRightInd w:val="0"/>
        <w:ind w:left="221" w:hanging="221"/>
        <w:jc w:val="left"/>
      </w:pPr>
    </w:p>
    <w:p w14:paraId="740A8A91" w14:textId="77777777" w:rsidR="004F2941" w:rsidRDefault="009C3894" w:rsidP="000F2FF6">
      <w:pPr>
        <w:adjustRightInd w:val="0"/>
        <w:ind w:left="879" w:hanging="221"/>
        <w:jc w:val="left"/>
        <w:rPr>
          <w:b/>
          <w:bCs/>
        </w:rPr>
      </w:pPr>
      <w:r w:rsidRPr="000F2FF6">
        <w:rPr>
          <w:b/>
          <w:bCs/>
        </w:rPr>
        <w:t>Supplementary Provisions (Order of the Ministry of Agriculture and Forestry No. 2 o</w:t>
      </w:r>
      <w:r w:rsidR="0027224E" w:rsidRPr="000F2FF6">
        <w:rPr>
          <w:rFonts w:hint="eastAsia"/>
          <w:b/>
          <w:bCs/>
        </w:rPr>
        <w:t>f</w:t>
      </w:r>
      <w:r w:rsidRPr="000F2FF6">
        <w:rPr>
          <w:b/>
          <w:bCs/>
        </w:rPr>
        <w:t xml:space="preserve"> January 22, 1976)</w:t>
      </w:r>
    </w:p>
    <w:p w14:paraId="35303383" w14:textId="77777777" w:rsidR="000F2FF6" w:rsidRPr="000F2FF6" w:rsidRDefault="000F2FF6" w:rsidP="000F2FF6">
      <w:pPr>
        <w:adjustRightInd w:val="0"/>
        <w:ind w:left="879" w:hanging="221"/>
        <w:jc w:val="left"/>
        <w:rPr>
          <w:b/>
          <w:bCs/>
        </w:rPr>
      </w:pPr>
    </w:p>
    <w:p w14:paraId="77347C56" w14:textId="77777777" w:rsidR="004F2941" w:rsidRDefault="009C3894" w:rsidP="00965295">
      <w:pPr>
        <w:adjustRightInd w:val="0"/>
        <w:ind w:left="221" w:hanging="221"/>
        <w:jc w:val="left"/>
      </w:pPr>
      <w:r w:rsidRPr="0076406C">
        <w:t xml:space="preserve">This Ministerial Order comes into effect </w:t>
      </w:r>
      <w:r w:rsidR="00EC3559" w:rsidRPr="0076406C">
        <w:rPr>
          <w:rFonts w:hint="eastAsia"/>
        </w:rPr>
        <w:t>on</w:t>
      </w:r>
      <w:r w:rsidRPr="0076406C">
        <w:t xml:space="preserve"> February 1, 1976.</w:t>
      </w:r>
    </w:p>
    <w:p w14:paraId="5E317D49" w14:textId="77777777" w:rsidR="00F9017E" w:rsidRDefault="00F9017E" w:rsidP="00965295">
      <w:pPr>
        <w:adjustRightInd w:val="0"/>
        <w:ind w:left="221" w:hanging="221"/>
        <w:jc w:val="left"/>
      </w:pPr>
    </w:p>
    <w:p w14:paraId="492598FC" w14:textId="77777777" w:rsidR="004F2941" w:rsidRDefault="00DD5783" w:rsidP="000F2FF6">
      <w:pPr>
        <w:adjustRightInd w:val="0"/>
        <w:ind w:left="879" w:hanging="221"/>
        <w:jc w:val="left"/>
        <w:rPr>
          <w:b/>
          <w:bCs/>
        </w:rPr>
      </w:pPr>
      <w:r w:rsidRPr="000F2FF6">
        <w:rPr>
          <w:b/>
          <w:bCs/>
        </w:rPr>
        <w:t>Supplementary Provisions (Order of the Ministry of Agriculture and Forestry No. 15 o</w:t>
      </w:r>
      <w:r w:rsidR="0027224E" w:rsidRPr="000F2FF6">
        <w:rPr>
          <w:rFonts w:hint="eastAsia"/>
          <w:b/>
          <w:bCs/>
        </w:rPr>
        <w:t>f</w:t>
      </w:r>
      <w:r w:rsidRPr="000F2FF6">
        <w:rPr>
          <w:b/>
          <w:bCs/>
        </w:rPr>
        <w:t xml:space="preserve"> March 27, 1978) [Extract]</w:t>
      </w:r>
    </w:p>
    <w:p w14:paraId="5A162326" w14:textId="77777777" w:rsidR="000F2FF6" w:rsidRPr="000F2FF6" w:rsidRDefault="000F2FF6" w:rsidP="000F2FF6">
      <w:pPr>
        <w:adjustRightInd w:val="0"/>
        <w:ind w:left="879" w:hanging="221"/>
        <w:jc w:val="left"/>
        <w:rPr>
          <w:b/>
          <w:bCs/>
        </w:rPr>
      </w:pPr>
    </w:p>
    <w:p w14:paraId="30AF14E8" w14:textId="77777777" w:rsidR="004F2941" w:rsidRDefault="009C3894" w:rsidP="00965295">
      <w:pPr>
        <w:adjustRightInd w:val="0"/>
        <w:ind w:left="221" w:hanging="221"/>
        <w:jc w:val="left"/>
      </w:pPr>
      <w:r w:rsidRPr="0076406C">
        <w:t xml:space="preserve">(1) This Ministerial Order comes into effect </w:t>
      </w:r>
      <w:r w:rsidR="005A1232" w:rsidRPr="0076406C">
        <w:rPr>
          <w:rFonts w:hint="eastAsia"/>
        </w:rPr>
        <w:t>on</w:t>
      </w:r>
      <w:r w:rsidRPr="0076406C">
        <w:t xml:space="preserve"> the da</w:t>
      </w:r>
      <w:r w:rsidR="000C1BCB" w:rsidRPr="0076406C">
        <w:rPr>
          <w:rFonts w:hint="eastAsia"/>
        </w:rPr>
        <w:t>y</w:t>
      </w:r>
      <w:r w:rsidRPr="0076406C">
        <w:t xml:space="preserve"> of promulgation.</w:t>
      </w:r>
    </w:p>
    <w:p w14:paraId="3EA24248" w14:textId="77777777" w:rsidR="00F9017E" w:rsidRDefault="00F9017E" w:rsidP="00965295">
      <w:pPr>
        <w:adjustRightInd w:val="0"/>
        <w:ind w:left="221" w:hanging="221"/>
        <w:jc w:val="left"/>
      </w:pPr>
    </w:p>
    <w:p w14:paraId="6FD61B90" w14:textId="77777777" w:rsidR="004F2941" w:rsidRDefault="009C3894" w:rsidP="000F2FF6">
      <w:pPr>
        <w:adjustRightInd w:val="0"/>
        <w:ind w:left="879" w:hanging="221"/>
        <w:jc w:val="left"/>
        <w:rPr>
          <w:b/>
          <w:bCs/>
        </w:rPr>
      </w:pPr>
      <w:r w:rsidRPr="000F2FF6">
        <w:rPr>
          <w:b/>
          <w:bCs/>
        </w:rPr>
        <w:t>Supplementary Provisions (Order of the Ministry of Agriculture and Forestry No. 31 o</w:t>
      </w:r>
      <w:r w:rsidR="0027224E" w:rsidRPr="000F2FF6">
        <w:rPr>
          <w:rFonts w:hint="eastAsia"/>
          <w:b/>
          <w:bCs/>
        </w:rPr>
        <w:t>f</w:t>
      </w:r>
      <w:r w:rsidRPr="000F2FF6">
        <w:rPr>
          <w:b/>
          <w:bCs/>
        </w:rPr>
        <w:t xml:space="preserve"> April 28, 1978)</w:t>
      </w:r>
    </w:p>
    <w:p w14:paraId="7A4438A6" w14:textId="77777777" w:rsidR="000F2FF6" w:rsidRPr="000F2FF6" w:rsidRDefault="000F2FF6" w:rsidP="000F2FF6">
      <w:pPr>
        <w:adjustRightInd w:val="0"/>
        <w:ind w:left="879" w:hanging="221"/>
        <w:jc w:val="left"/>
        <w:rPr>
          <w:b/>
          <w:bCs/>
        </w:rPr>
      </w:pPr>
    </w:p>
    <w:p w14:paraId="75DA069B" w14:textId="77777777" w:rsidR="004F2941" w:rsidRDefault="009C3894" w:rsidP="00965295">
      <w:pPr>
        <w:adjustRightInd w:val="0"/>
        <w:ind w:left="221" w:hanging="221"/>
        <w:jc w:val="left"/>
      </w:pPr>
      <w:r w:rsidRPr="0076406C">
        <w:t xml:space="preserve">This Ministerial Order comes into effect </w:t>
      </w:r>
      <w:r w:rsidR="00EC3559" w:rsidRPr="0076406C">
        <w:rPr>
          <w:rFonts w:hint="eastAsia"/>
        </w:rPr>
        <w:t>on</w:t>
      </w:r>
      <w:r w:rsidRPr="0076406C">
        <w:t xml:space="preserve"> May 1, 1978.</w:t>
      </w:r>
    </w:p>
    <w:p w14:paraId="28972E48" w14:textId="77777777" w:rsidR="00F9017E" w:rsidRDefault="00F9017E" w:rsidP="00965295">
      <w:pPr>
        <w:adjustRightInd w:val="0"/>
        <w:ind w:left="221" w:hanging="221"/>
        <w:jc w:val="left"/>
      </w:pPr>
    </w:p>
    <w:p w14:paraId="44D46689" w14:textId="77777777" w:rsidR="004F2941" w:rsidRDefault="00DD5783" w:rsidP="000F2FF6">
      <w:pPr>
        <w:adjustRightInd w:val="0"/>
        <w:ind w:left="879" w:hanging="221"/>
        <w:jc w:val="left"/>
        <w:rPr>
          <w:b/>
          <w:bCs/>
        </w:rPr>
      </w:pPr>
      <w:r w:rsidRPr="000F2FF6">
        <w:rPr>
          <w:b/>
          <w:bCs/>
        </w:rPr>
        <w:t>Supplementary Provisions (Order of the Ministry of Agriculture and Forestry No. 49</w:t>
      </w:r>
      <w:r w:rsidR="00A90A0A" w:rsidRPr="000F2FF6">
        <w:rPr>
          <w:rFonts w:hint="eastAsia"/>
          <w:b/>
          <w:bCs/>
        </w:rPr>
        <w:t xml:space="preserve"> o</w:t>
      </w:r>
      <w:r w:rsidR="0027224E" w:rsidRPr="000F2FF6">
        <w:rPr>
          <w:rFonts w:hint="eastAsia"/>
          <w:b/>
          <w:bCs/>
        </w:rPr>
        <w:t>f</w:t>
      </w:r>
      <w:r w:rsidR="00A90A0A" w:rsidRPr="000F2FF6">
        <w:rPr>
          <w:rFonts w:hint="eastAsia"/>
          <w:b/>
          <w:bCs/>
        </w:rPr>
        <w:t xml:space="preserve"> </w:t>
      </w:r>
      <w:r w:rsidRPr="000F2FF6">
        <w:rPr>
          <w:b/>
          <w:bCs/>
        </w:rPr>
        <w:t>July 5, 1978) [Extract]</w:t>
      </w:r>
    </w:p>
    <w:p w14:paraId="62D72019" w14:textId="77777777" w:rsidR="000F2FF6" w:rsidRPr="000F2FF6" w:rsidRDefault="000F2FF6" w:rsidP="000F2FF6">
      <w:pPr>
        <w:adjustRightInd w:val="0"/>
        <w:ind w:left="879" w:hanging="221"/>
        <w:jc w:val="left"/>
        <w:rPr>
          <w:b/>
          <w:bCs/>
        </w:rPr>
      </w:pPr>
    </w:p>
    <w:p w14:paraId="2DDE33AA" w14:textId="77777777" w:rsidR="004F2941" w:rsidRDefault="009C3894" w:rsidP="00965295">
      <w:pPr>
        <w:adjustRightInd w:val="0"/>
        <w:ind w:left="221" w:hanging="221"/>
        <w:jc w:val="left"/>
      </w:pPr>
      <w:r w:rsidRPr="0076406C">
        <w:t xml:space="preserve">Article 1 This Ministerial Order comes into effect </w:t>
      </w:r>
      <w:r w:rsidR="005A1232" w:rsidRPr="0076406C">
        <w:rPr>
          <w:rFonts w:hint="eastAsia"/>
        </w:rPr>
        <w:t>on</w:t>
      </w:r>
      <w:r w:rsidRPr="0076406C">
        <w:t xml:space="preserve"> the da</w:t>
      </w:r>
      <w:r w:rsidR="000C1BCB" w:rsidRPr="0076406C">
        <w:rPr>
          <w:rFonts w:hint="eastAsia"/>
        </w:rPr>
        <w:t>y</w:t>
      </w:r>
      <w:r w:rsidRPr="0076406C">
        <w:t xml:space="preserve"> of promulgation.</w:t>
      </w:r>
    </w:p>
    <w:p w14:paraId="3D351BE7" w14:textId="77777777" w:rsidR="00F9017E" w:rsidRDefault="00F9017E" w:rsidP="00965295">
      <w:pPr>
        <w:adjustRightInd w:val="0"/>
        <w:ind w:left="221" w:hanging="221"/>
        <w:jc w:val="left"/>
      </w:pPr>
    </w:p>
    <w:p w14:paraId="0C081259" w14:textId="77777777" w:rsidR="004F2941" w:rsidRDefault="00DD5783" w:rsidP="000F2FF6">
      <w:pPr>
        <w:adjustRightInd w:val="0"/>
        <w:ind w:left="879" w:hanging="221"/>
        <w:jc w:val="left"/>
        <w:rPr>
          <w:b/>
          <w:bCs/>
        </w:rPr>
      </w:pPr>
      <w:r w:rsidRPr="000F2FF6">
        <w:rPr>
          <w:b/>
          <w:bCs/>
        </w:rPr>
        <w:t>Supplementary Provisions (Order of the Ministry of Agriculture, Forestry and Fisheries No. 20 o</w:t>
      </w:r>
      <w:r w:rsidR="0027224E" w:rsidRPr="000F2FF6">
        <w:rPr>
          <w:rFonts w:hint="eastAsia"/>
          <w:b/>
          <w:bCs/>
        </w:rPr>
        <w:t>f</w:t>
      </w:r>
      <w:r w:rsidRPr="000F2FF6">
        <w:rPr>
          <w:b/>
          <w:bCs/>
        </w:rPr>
        <w:t xml:space="preserve"> May 22, 1981) [Extract]</w:t>
      </w:r>
    </w:p>
    <w:p w14:paraId="4CC61459" w14:textId="77777777" w:rsidR="000F2FF6" w:rsidRPr="000F2FF6" w:rsidRDefault="000F2FF6" w:rsidP="000F2FF6">
      <w:pPr>
        <w:adjustRightInd w:val="0"/>
        <w:ind w:left="879" w:hanging="221"/>
        <w:jc w:val="left"/>
        <w:rPr>
          <w:b/>
          <w:bCs/>
        </w:rPr>
      </w:pPr>
    </w:p>
    <w:p w14:paraId="3F840662" w14:textId="77777777" w:rsidR="004F2941" w:rsidRDefault="009C3894" w:rsidP="00965295">
      <w:pPr>
        <w:adjustRightInd w:val="0"/>
        <w:ind w:left="221" w:hanging="221"/>
        <w:jc w:val="left"/>
      </w:pPr>
      <w:r w:rsidRPr="0076406C">
        <w:t xml:space="preserve">(1) This Ministerial Order comes into effect </w:t>
      </w:r>
      <w:r w:rsidR="00EC3559" w:rsidRPr="0076406C">
        <w:rPr>
          <w:rFonts w:hint="eastAsia"/>
        </w:rPr>
        <w:t>on</w:t>
      </w:r>
      <w:r w:rsidRPr="0076406C">
        <w:t xml:space="preserve"> June 1, 1981.</w:t>
      </w:r>
    </w:p>
    <w:p w14:paraId="6F969370" w14:textId="77777777" w:rsidR="00F9017E" w:rsidRDefault="00F9017E" w:rsidP="00965295">
      <w:pPr>
        <w:adjustRightInd w:val="0"/>
        <w:ind w:left="221" w:hanging="221"/>
        <w:jc w:val="left"/>
      </w:pPr>
    </w:p>
    <w:p w14:paraId="019A45CD"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26 o</w:t>
      </w:r>
      <w:r w:rsidR="0027224E" w:rsidRPr="000F2FF6">
        <w:rPr>
          <w:rFonts w:hint="eastAsia"/>
          <w:b/>
          <w:bCs/>
        </w:rPr>
        <w:t>f</w:t>
      </w:r>
      <w:r w:rsidRPr="000F2FF6">
        <w:rPr>
          <w:b/>
          <w:bCs/>
        </w:rPr>
        <w:t xml:space="preserve"> July 30, 1983)</w:t>
      </w:r>
    </w:p>
    <w:p w14:paraId="437D7A25" w14:textId="77777777" w:rsidR="000F2FF6" w:rsidRPr="000F2FF6" w:rsidRDefault="000F2FF6" w:rsidP="000F2FF6">
      <w:pPr>
        <w:adjustRightInd w:val="0"/>
        <w:ind w:left="879" w:hanging="221"/>
        <w:jc w:val="left"/>
        <w:rPr>
          <w:b/>
          <w:bCs/>
        </w:rPr>
      </w:pPr>
    </w:p>
    <w:p w14:paraId="7B123F98" w14:textId="77777777" w:rsidR="004F2941" w:rsidRDefault="009C3894" w:rsidP="00965295">
      <w:pPr>
        <w:adjustRightInd w:val="0"/>
        <w:ind w:left="221" w:hanging="221"/>
        <w:jc w:val="left"/>
      </w:pPr>
      <w:r w:rsidRPr="0076406C">
        <w:t xml:space="preserve">This Ministerial Order comes into effect </w:t>
      </w:r>
      <w:r w:rsidR="005A1232" w:rsidRPr="0076406C">
        <w:rPr>
          <w:rFonts w:hint="eastAsia"/>
        </w:rPr>
        <w:t>on</w:t>
      </w:r>
      <w:r w:rsidRPr="0076406C">
        <w:t xml:space="preserve"> the da</w:t>
      </w:r>
      <w:r w:rsidR="00D054D2" w:rsidRPr="0076406C">
        <w:rPr>
          <w:rFonts w:hint="eastAsia"/>
        </w:rPr>
        <w:t>y</w:t>
      </w:r>
      <w:r w:rsidRPr="0076406C">
        <w:t xml:space="preserve"> on which the Act Partially Amending the Related Acts for Facilitating Acquisition of Approval for Product Types Approvals by Foreign Businesses (Act No. 57 of 1983) comes into effect (August 1, 1983).</w:t>
      </w:r>
    </w:p>
    <w:p w14:paraId="55CD0B6F" w14:textId="77777777" w:rsidR="00F9017E" w:rsidRDefault="00F9017E" w:rsidP="00965295">
      <w:pPr>
        <w:adjustRightInd w:val="0"/>
        <w:ind w:left="221" w:hanging="221"/>
        <w:jc w:val="left"/>
      </w:pPr>
    </w:p>
    <w:p w14:paraId="31A5E75F"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57 o</w:t>
      </w:r>
      <w:r w:rsidR="0027224E" w:rsidRPr="000F2FF6">
        <w:rPr>
          <w:rFonts w:hint="eastAsia"/>
          <w:b/>
          <w:bCs/>
        </w:rPr>
        <w:t>f</w:t>
      </w:r>
      <w:r w:rsidRPr="000F2FF6">
        <w:rPr>
          <w:b/>
          <w:bCs/>
        </w:rPr>
        <w:t xml:space="preserve"> December 26, 1983)</w:t>
      </w:r>
    </w:p>
    <w:p w14:paraId="6ACE3C60" w14:textId="77777777" w:rsidR="000F2FF6" w:rsidRPr="000F2FF6" w:rsidRDefault="000F2FF6" w:rsidP="000F2FF6">
      <w:pPr>
        <w:adjustRightInd w:val="0"/>
        <w:ind w:left="879" w:hanging="221"/>
        <w:jc w:val="left"/>
        <w:rPr>
          <w:b/>
          <w:bCs/>
        </w:rPr>
      </w:pPr>
    </w:p>
    <w:p w14:paraId="3D8B5E8E" w14:textId="77777777" w:rsidR="004F2941" w:rsidRDefault="009C3894" w:rsidP="00965295">
      <w:pPr>
        <w:adjustRightInd w:val="0"/>
        <w:ind w:left="221" w:hanging="221"/>
        <w:jc w:val="left"/>
      </w:pPr>
      <w:r w:rsidRPr="0076406C">
        <w:t xml:space="preserve">This Ministerial Order comes into effect </w:t>
      </w:r>
      <w:r w:rsidR="005A1232" w:rsidRPr="0076406C">
        <w:rPr>
          <w:rFonts w:hint="eastAsia"/>
        </w:rPr>
        <w:t>on</w:t>
      </w:r>
      <w:r w:rsidRPr="0076406C">
        <w:t xml:space="preserve"> the da</w:t>
      </w:r>
      <w:r w:rsidR="00D054D2" w:rsidRPr="0076406C">
        <w:rPr>
          <w:rFonts w:hint="eastAsia"/>
        </w:rPr>
        <w:t>y</w:t>
      </w:r>
      <w:r w:rsidRPr="0076406C">
        <w:t xml:space="preserve"> on which the provisions of Article 26 of the Act on Simplification, Rationalization, and Coordination of Administrative Functions (Act No. 83 of 1983) </w:t>
      </w:r>
      <w:proofErr w:type="gramStart"/>
      <w:r w:rsidRPr="0076406C">
        <w:t>come</w:t>
      </w:r>
      <w:r w:rsidR="00D054D2" w:rsidRPr="0076406C">
        <w:rPr>
          <w:rFonts w:hint="eastAsia"/>
        </w:rPr>
        <w:t>s</w:t>
      </w:r>
      <w:proofErr w:type="gramEnd"/>
      <w:r w:rsidRPr="0076406C">
        <w:t xml:space="preserve"> into effect (March 1, 1984).</w:t>
      </w:r>
    </w:p>
    <w:p w14:paraId="4D869B4D" w14:textId="77777777" w:rsidR="00F9017E" w:rsidRDefault="00F9017E" w:rsidP="00965295">
      <w:pPr>
        <w:adjustRightInd w:val="0"/>
        <w:ind w:left="221" w:hanging="221"/>
        <w:jc w:val="left"/>
      </w:pPr>
    </w:p>
    <w:p w14:paraId="0A54276C"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19 o</w:t>
      </w:r>
      <w:r w:rsidR="0027224E" w:rsidRPr="000F2FF6">
        <w:rPr>
          <w:rFonts w:hint="eastAsia"/>
          <w:b/>
          <w:bCs/>
        </w:rPr>
        <w:t>f</w:t>
      </w:r>
      <w:r w:rsidRPr="000F2FF6">
        <w:rPr>
          <w:b/>
          <w:bCs/>
        </w:rPr>
        <w:t xml:space="preserve"> May 15, 1984)</w:t>
      </w:r>
    </w:p>
    <w:p w14:paraId="522C79F8" w14:textId="77777777" w:rsidR="000F2FF6" w:rsidRPr="000F2FF6" w:rsidRDefault="000F2FF6" w:rsidP="000F2FF6">
      <w:pPr>
        <w:adjustRightInd w:val="0"/>
        <w:ind w:left="879" w:hanging="221"/>
        <w:jc w:val="left"/>
        <w:rPr>
          <w:b/>
          <w:bCs/>
        </w:rPr>
      </w:pPr>
    </w:p>
    <w:p w14:paraId="7A290B06" w14:textId="77777777" w:rsidR="004F2941" w:rsidRDefault="009C3894" w:rsidP="00965295">
      <w:pPr>
        <w:adjustRightInd w:val="0"/>
        <w:ind w:left="221" w:hanging="221"/>
        <w:jc w:val="left"/>
      </w:pPr>
      <w:r w:rsidRPr="0076406C">
        <w:t xml:space="preserve">This Ministerial Order comes into effect </w:t>
      </w:r>
      <w:r w:rsidR="005A1232" w:rsidRPr="0076406C">
        <w:rPr>
          <w:rFonts w:hint="eastAsia"/>
        </w:rPr>
        <w:t>on</w:t>
      </w:r>
      <w:r w:rsidRPr="0076406C">
        <w:t xml:space="preserve"> the da</w:t>
      </w:r>
      <w:r w:rsidR="00CE1E98" w:rsidRPr="0076406C">
        <w:rPr>
          <w:rFonts w:hint="eastAsia"/>
        </w:rPr>
        <w:t>y</w:t>
      </w:r>
      <w:r w:rsidRPr="0076406C">
        <w:t xml:space="preserve"> on which the Act on the Revision of Various Fees and the Rationalization of Provisions (Act No. 23 of 1984) comes into effect (May 21, 1984).</w:t>
      </w:r>
    </w:p>
    <w:p w14:paraId="79483FA8" w14:textId="77777777" w:rsidR="00F9017E" w:rsidRDefault="00F9017E" w:rsidP="00965295">
      <w:pPr>
        <w:adjustRightInd w:val="0"/>
        <w:ind w:left="221" w:hanging="221"/>
        <w:jc w:val="left"/>
      </w:pPr>
    </w:p>
    <w:p w14:paraId="03FABC9A" w14:textId="77777777" w:rsidR="004F2941" w:rsidRPr="000F2FF6" w:rsidRDefault="009C3894" w:rsidP="000F2FF6">
      <w:pPr>
        <w:adjustRightInd w:val="0"/>
        <w:ind w:left="879" w:hanging="221"/>
        <w:jc w:val="left"/>
        <w:rPr>
          <w:b/>
          <w:bCs/>
        </w:rPr>
      </w:pPr>
      <w:r w:rsidRPr="000F2FF6">
        <w:rPr>
          <w:b/>
          <w:bCs/>
        </w:rPr>
        <w:t xml:space="preserve">Supplementary Provisions (Order of the Ministry of Agriculture, Forestry and Fisheries No. 12 </w:t>
      </w:r>
      <w:r w:rsidR="00EC3559" w:rsidRPr="000F2FF6">
        <w:rPr>
          <w:rFonts w:hint="eastAsia"/>
          <w:b/>
          <w:bCs/>
        </w:rPr>
        <w:t>on</w:t>
      </w:r>
      <w:r w:rsidRPr="000F2FF6">
        <w:rPr>
          <w:b/>
          <w:bCs/>
        </w:rPr>
        <w:t xml:space="preserve"> April 1, 1993)</w:t>
      </w:r>
    </w:p>
    <w:p w14:paraId="4B83985C" w14:textId="77777777" w:rsidR="000F2FF6" w:rsidRDefault="000F2FF6" w:rsidP="000F2FF6">
      <w:pPr>
        <w:adjustRightInd w:val="0"/>
        <w:ind w:left="879" w:hanging="221"/>
        <w:jc w:val="left"/>
      </w:pPr>
    </w:p>
    <w:p w14:paraId="4D838528" w14:textId="77777777" w:rsidR="004F2941" w:rsidRDefault="009C3894" w:rsidP="00965295">
      <w:pPr>
        <w:adjustRightInd w:val="0"/>
        <w:ind w:left="221" w:hanging="221"/>
        <w:jc w:val="left"/>
      </w:pPr>
      <w:r w:rsidRPr="0076406C">
        <w:t xml:space="preserve">(1) This Ministerial Order comes into effect </w:t>
      </w:r>
      <w:r w:rsidR="005A1232" w:rsidRPr="0076406C">
        <w:rPr>
          <w:rFonts w:hint="eastAsia"/>
        </w:rPr>
        <w:t>on</w:t>
      </w:r>
      <w:r w:rsidRPr="0076406C">
        <w:t xml:space="preserve"> the da</w:t>
      </w:r>
      <w:r w:rsidR="000C1BCB" w:rsidRPr="0076406C">
        <w:rPr>
          <w:rFonts w:hint="eastAsia"/>
        </w:rPr>
        <w:t>y</w:t>
      </w:r>
      <w:r w:rsidRPr="0076406C">
        <w:t xml:space="preserve"> of promulgation.</w:t>
      </w:r>
    </w:p>
    <w:p w14:paraId="456E1D4F" w14:textId="77777777" w:rsidR="004F2941" w:rsidRDefault="009C3894" w:rsidP="00965295">
      <w:pPr>
        <w:adjustRightInd w:val="0"/>
        <w:ind w:left="221" w:hanging="221"/>
        <w:jc w:val="left"/>
      </w:pPr>
      <w:r w:rsidRPr="0076406C">
        <w:t xml:space="preserve">(2) A document </w:t>
      </w:r>
      <w:r w:rsidR="0027224E" w:rsidRPr="0076406C">
        <w:rPr>
          <w:rFonts w:hint="eastAsia"/>
        </w:rPr>
        <w:t xml:space="preserve">in </w:t>
      </w:r>
      <w:r w:rsidR="007E44D6" w:rsidRPr="0076406C">
        <w:rPr>
          <w:rFonts w:hint="eastAsia"/>
        </w:rPr>
        <w:t>the</w:t>
      </w:r>
      <w:r w:rsidRPr="0076406C">
        <w:t xml:space="preserve"> form prescribed in the Regulations for Enforcement of the Fertilizer Regulation Act, the Regulations for Enforcement of the Plant Protection Act, the Regulations for Enforcement of the Agricultural Chemicals Regulation Act, the Regulations for Enforcement of the Cocoon Thread Price Stabilization Act, the Cocoon Test Regulations, the Regulations for Enforcement of the Act to Promote Agricultural Mechanization, the Regulations for Enforcement of the Act on Temporary Measures for Soybean and Rapeseed Grants, the Raw Silk </w:t>
      </w:r>
      <w:r w:rsidRPr="0076406C">
        <w:lastRenderedPageBreak/>
        <w:t>Inspection Regulations, the Regulations for Enforcement of the Act on Improvement and Increased Production of Livestock, the Dog Export</w:t>
      </w:r>
      <w:r w:rsidR="00562F5A" w:rsidRPr="0076406C">
        <w:rPr>
          <w:rFonts w:hint="eastAsia"/>
        </w:rPr>
        <w:t xml:space="preserve"> </w:t>
      </w:r>
      <w:r w:rsidRPr="0076406C">
        <w:t xml:space="preserve">Import Quarantine Regulations, the Regulations for Enforcement of the Act on Domestic Animal Infectious Disease Control, the Regulations for Enforcement of the Act to Promote Dairy and Beef Cattle Production, the Regulations for Enforcement of the Livestock Transaction Act, the Veterinary Medications Control Regulations, the Regulations for Enforcement of the Livestock Dealers Act, the Ministerial Order on the Issuance of Certificates for Use in the Breeding of Purebred Cattle and Swine and of Certificates for Horses Not Subject to Provisional Tariffs, the Regulations for Enforcement of the Act to Ensure the Safety of Feed and Improve Its Quality, the Regulations for Enforcement of the Wholesale Market Act, the Regulations for Enforcement of the Act to Facilitate the Exchange of Research Relevant to the Ministry of Agriculture, Forestry and Fisheries, the Regulations for Enforcement of the Food Management Act, the Regulations for Enforcement of the Act on Seeds and Seedlings Used in Forestry, the Regulations for Enforcement of the Fishing Boat Act, the Ministerial Order to Permit and Regulate Designated Fisheries, the Ministerial Order to Regulate Commercial Mackerel Angling and Offshore Fisheries in the Joint Regulation Zone of Article 2 of the Agreement between Japan and the Republic of Korea on Fisheries, the Ministerial Order on the Regulation of Snow Crab Fisheries in the Sea Area of the North Pacific Ocean, the Ministerial Order on the Regulation of Commercial Squid Jigging, the Ministerial Order on the Regulation of Snow Crab Fisheries, the Ministerial Order on the Regulation of Neptune Whelk Fisheries in the Sea Area of the North Pacific Ocean, the Ministerial Order on the Regulation of Longlining and Other Fisheries in the Sea Area of the Atlantic Ocean, the Ministerial Order on the Regulation of Drift-Netting for Marlin and Other Fish, the Ministerial Order on the Regulation of Drift-Netting for Squid, the Ministerial Order on the Regulation of Globe Fish Longlining in the Sea Areas of the Yellow Sea and the East China Sea, the Ministerial Order on the Regulation of Red Snow Crab Fisheries, and the Ministerial Order on the Regulation of Small Tuna Longlining (individually referred to </w:t>
      </w:r>
      <w:r w:rsidR="00F86933" w:rsidRPr="0076406C">
        <w:rPr>
          <w:rFonts w:hint="eastAsia"/>
        </w:rPr>
        <w:t xml:space="preserve">below </w:t>
      </w:r>
      <w:r w:rsidRPr="0076406C">
        <w:t>as a "related Ministerial Order") before its amendment by this Ministerial Order may be used until March 31, 1994.</w:t>
      </w:r>
    </w:p>
    <w:p w14:paraId="7048BC56" w14:textId="77777777" w:rsidR="004F2941" w:rsidRDefault="009C3894" w:rsidP="00965295">
      <w:pPr>
        <w:adjustRightInd w:val="0"/>
        <w:ind w:left="221" w:hanging="221"/>
        <w:jc w:val="left"/>
      </w:pPr>
      <w:r w:rsidRPr="0076406C">
        <w:t xml:space="preserve">(3) A document that is </w:t>
      </w:r>
      <w:r w:rsidR="007E44D6" w:rsidRPr="0076406C">
        <w:rPr>
          <w:rFonts w:hint="eastAsia"/>
        </w:rPr>
        <w:t xml:space="preserve">in the form </w:t>
      </w:r>
      <w:r w:rsidRPr="0076406C">
        <w:t xml:space="preserve">prescribed in a related Ministerial Order </w:t>
      </w:r>
      <w:r w:rsidR="00604863" w:rsidRPr="0076406C">
        <w:rPr>
          <w:rFonts w:hint="eastAsia"/>
        </w:rPr>
        <w:t>before</w:t>
      </w:r>
      <w:r w:rsidRPr="0076406C">
        <w:t xml:space="preserve"> its amendment by this Ministerial Order and that has been used before March 31, 1994, is deemed to be a document </w:t>
      </w:r>
      <w:r w:rsidR="007E44D6" w:rsidRPr="0076406C">
        <w:rPr>
          <w:rFonts w:hint="eastAsia"/>
        </w:rPr>
        <w:t xml:space="preserve">in the form </w:t>
      </w:r>
      <w:r w:rsidRPr="0076406C">
        <w:t>prescribed in the related Ministerial Order as amended by this Ministerial Order.</w:t>
      </w:r>
    </w:p>
    <w:p w14:paraId="348B17C9" w14:textId="77777777" w:rsidR="00F9017E" w:rsidRDefault="00F9017E" w:rsidP="00965295">
      <w:pPr>
        <w:adjustRightInd w:val="0"/>
        <w:ind w:left="221" w:hanging="221"/>
        <w:jc w:val="left"/>
      </w:pPr>
    </w:p>
    <w:p w14:paraId="275D6F1D"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60 o</w:t>
      </w:r>
      <w:r w:rsidR="007E44D6" w:rsidRPr="000F2FF6">
        <w:rPr>
          <w:rFonts w:hint="eastAsia"/>
          <w:b/>
          <w:bCs/>
        </w:rPr>
        <w:t>f</w:t>
      </w:r>
      <w:r w:rsidRPr="000F2FF6">
        <w:rPr>
          <w:b/>
          <w:bCs/>
        </w:rPr>
        <w:t xml:space="preserve"> October 29, 1996)</w:t>
      </w:r>
    </w:p>
    <w:p w14:paraId="1A3428BB" w14:textId="77777777" w:rsidR="000F2FF6" w:rsidRPr="000F2FF6" w:rsidRDefault="000F2FF6" w:rsidP="000F2FF6">
      <w:pPr>
        <w:adjustRightInd w:val="0"/>
        <w:ind w:left="879" w:hanging="221"/>
        <w:jc w:val="left"/>
        <w:rPr>
          <w:b/>
          <w:bCs/>
        </w:rPr>
      </w:pPr>
    </w:p>
    <w:p w14:paraId="1AAE7B8B" w14:textId="77777777" w:rsidR="004F2941" w:rsidRDefault="009C3894" w:rsidP="00965295">
      <w:pPr>
        <w:adjustRightInd w:val="0"/>
        <w:ind w:left="221" w:hanging="221"/>
        <w:jc w:val="left"/>
      </w:pPr>
      <w:r w:rsidRPr="0076406C">
        <w:t xml:space="preserve">This Ministerial Order comes into effect </w:t>
      </w:r>
      <w:r w:rsidR="00EC3559" w:rsidRPr="0076406C">
        <w:rPr>
          <w:rFonts w:hint="eastAsia"/>
        </w:rPr>
        <w:t>on</w:t>
      </w:r>
      <w:r w:rsidRPr="0076406C">
        <w:t xml:space="preserve"> the da</w:t>
      </w:r>
      <w:r w:rsidR="000C1BCB" w:rsidRPr="0076406C">
        <w:rPr>
          <w:rFonts w:hint="eastAsia"/>
        </w:rPr>
        <w:t>y</w:t>
      </w:r>
      <w:r w:rsidRPr="0076406C">
        <w:t xml:space="preserve"> of promulgation.</w:t>
      </w:r>
    </w:p>
    <w:p w14:paraId="7334A2D3" w14:textId="77777777" w:rsidR="00F9017E" w:rsidRDefault="00F9017E" w:rsidP="00965295">
      <w:pPr>
        <w:adjustRightInd w:val="0"/>
        <w:ind w:left="221" w:hanging="221"/>
        <w:jc w:val="left"/>
      </w:pPr>
    </w:p>
    <w:p w14:paraId="59343DA9" w14:textId="77777777" w:rsidR="004F2941" w:rsidRDefault="00DD5783" w:rsidP="000F2FF6">
      <w:pPr>
        <w:adjustRightInd w:val="0"/>
        <w:ind w:left="879" w:hanging="221"/>
        <w:jc w:val="left"/>
        <w:rPr>
          <w:b/>
          <w:bCs/>
        </w:rPr>
      </w:pPr>
      <w:r w:rsidRPr="000F2FF6">
        <w:rPr>
          <w:b/>
          <w:bCs/>
        </w:rPr>
        <w:t>Supplementary Provisions (Order of the Ministry of Agriculture, Forestry and Fisheries No. 1 o</w:t>
      </w:r>
      <w:r w:rsidR="00387837" w:rsidRPr="000F2FF6">
        <w:rPr>
          <w:rFonts w:hint="eastAsia"/>
          <w:b/>
          <w:bCs/>
        </w:rPr>
        <w:t>n</w:t>
      </w:r>
      <w:r w:rsidRPr="000F2FF6">
        <w:rPr>
          <w:b/>
          <w:bCs/>
        </w:rPr>
        <w:t xml:space="preserve"> January 11, 1999) [Extract]</w:t>
      </w:r>
    </w:p>
    <w:p w14:paraId="171C0C80" w14:textId="77777777" w:rsidR="000F2FF6" w:rsidRPr="000F2FF6" w:rsidRDefault="000F2FF6" w:rsidP="000F2FF6">
      <w:pPr>
        <w:adjustRightInd w:val="0"/>
        <w:ind w:left="879" w:hanging="221"/>
        <w:jc w:val="left"/>
        <w:rPr>
          <w:b/>
          <w:bCs/>
        </w:rPr>
      </w:pPr>
    </w:p>
    <w:p w14:paraId="1F3328D7" w14:textId="77777777" w:rsidR="004F2941" w:rsidRDefault="009C3894" w:rsidP="00965295">
      <w:pPr>
        <w:adjustRightInd w:val="0"/>
        <w:ind w:left="221" w:hanging="221"/>
        <w:jc w:val="left"/>
      </w:pPr>
      <w:r w:rsidRPr="0076406C">
        <w:t xml:space="preserve">(1) This Ministerial Order comes into effect </w:t>
      </w:r>
      <w:r w:rsidR="00EC3559" w:rsidRPr="0076406C">
        <w:rPr>
          <w:rFonts w:hint="eastAsia"/>
        </w:rPr>
        <w:t>on</w:t>
      </w:r>
      <w:r w:rsidRPr="0076406C">
        <w:t xml:space="preserve"> the da</w:t>
      </w:r>
      <w:r w:rsidR="000C1BCB" w:rsidRPr="0076406C">
        <w:rPr>
          <w:rFonts w:hint="eastAsia"/>
        </w:rPr>
        <w:t>y</w:t>
      </w:r>
      <w:r w:rsidRPr="0076406C">
        <w:t xml:space="preserve"> of promulgation.</w:t>
      </w:r>
    </w:p>
    <w:p w14:paraId="337624F2" w14:textId="77777777" w:rsidR="004F2941" w:rsidRDefault="009C3894" w:rsidP="00965295">
      <w:pPr>
        <w:adjustRightInd w:val="0"/>
        <w:ind w:left="221" w:hanging="221"/>
        <w:jc w:val="left"/>
      </w:pPr>
      <w:r w:rsidRPr="0076406C">
        <w:t>(2) A document</w:t>
      </w:r>
      <w:r w:rsidR="00FC1A34" w:rsidRPr="0076406C">
        <w:rPr>
          <w:rFonts w:hint="eastAsia"/>
        </w:rPr>
        <w:t xml:space="preserve"> in the </w:t>
      </w:r>
      <w:r w:rsidRPr="0076406C">
        <w:t xml:space="preserve">form prescribed in the Regulations for Enforcement of the Land Improvement Act, the Regulations for Enforcement of the Veterinarians Act, the Ministerial Order on the Free Lending and Transfer of Domestic Animals, the Regulations for Enforcement of the Fertilizer Regulation Act, the Regulations on the Lending of Germ and Pest Control Apparatuses, the Regulations for Enforcement of the Plant Protection Act, the Regulations for Enforcement of the Act on the Improvement and Increased Production of Livestock, the Dog Export/Import Quarantine Regulations, the Regulations for Enforcement of the Agricultural Chemicals Regulation Act, the Regulations for Enforcement of the Agricultural Products Inspection Act, the Regulations for Enforcement of the Act on Domestic Animal Infectious Disease Control, the Ministerial Order on Certification Exams for Professional Engineers, the Regulations for Enforcement of the Act to Promote Agricultural Mechanization, the Regulations for Enforcement of the Poultry Farming Promotion Act, the Ministerial Order on the Regulation of Commercial Mackerel Angling and Offshore Fisheries in the Joint Regulation Zone of Article 2 of the Agreement between Japan and the Republic of Korea on Fisheries, the Regulations for Enforcement of the Act on Seeds and Seedlings Used in Forestry, the Regulations for Enforcement of the Wholesale Market Act, the Ministerial Order on Coordinating Fishery Operations in the High Seas off the Coast of Japan of Article 1 (1) of the Agreement between the Government of Japan and the Government of the Union of Soviet Socialist Republics concerning Fishery Operations, the Regulations for Enforcement of the Act on Special Measures concerning Shared Forests, the Regulations for Enforcement of the Act to Facilitate the Exchange of Research Relevant to the Ministry of Agriculture, Forestry and Fisheries, the Ministerial Order on Emergency Controls Against Sweet Potato Weevils, the Ministerial Order on the Issuance of Certificates for Use in the Breeding of Purebred Cattle and Swine and of Certificates for Horses Not Subject to Provisional Tariffs, the Ministerial Order on the Issuance of Bean Certificates for Use in Growing Vegetables, the Ministerial Order on Necessary Measures for Emergency Protection Against Bacterial Shoot Blight Organisms, and the Ministerial Order on Emergency Protection Against West Indian Sweet Potato Weevils (individually referred </w:t>
      </w:r>
      <w:r w:rsidR="00F86933" w:rsidRPr="0076406C">
        <w:rPr>
          <w:rFonts w:hint="eastAsia"/>
        </w:rPr>
        <w:t xml:space="preserve">below </w:t>
      </w:r>
      <w:r w:rsidRPr="0076406C">
        <w:t>to as a "related Ministerial Order") before its amendment by this Ministerial Order may be used until March 31, 1999.</w:t>
      </w:r>
    </w:p>
    <w:p w14:paraId="6E32C6C4" w14:textId="77777777" w:rsidR="004F2941" w:rsidRDefault="009C3894" w:rsidP="00965295">
      <w:pPr>
        <w:adjustRightInd w:val="0"/>
        <w:ind w:left="221" w:hanging="221"/>
        <w:jc w:val="left"/>
      </w:pPr>
      <w:r w:rsidRPr="0076406C">
        <w:t xml:space="preserve">(4) A </w:t>
      </w:r>
      <w:proofErr w:type="gramStart"/>
      <w:r w:rsidRPr="0076406C">
        <w:t xml:space="preserve">document </w:t>
      </w:r>
      <w:r w:rsidR="00FC1A34" w:rsidRPr="0076406C">
        <w:rPr>
          <w:rFonts w:hint="eastAsia"/>
        </w:rPr>
        <w:t>in the form</w:t>
      </w:r>
      <w:proofErr w:type="gramEnd"/>
      <w:r w:rsidR="00FC1A34" w:rsidRPr="0076406C">
        <w:rPr>
          <w:rFonts w:hint="eastAsia"/>
        </w:rPr>
        <w:t xml:space="preserve"> </w:t>
      </w:r>
      <w:r w:rsidRPr="0076406C">
        <w:t xml:space="preserve">prescribed in a related Ministerial Order before its amendment by this Ministerial Order, and that is used before March 31, </w:t>
      </w:r>
      <w:proofErr w:type="gramStart"/>
      <w:r w:rsidRPr="0076406C">
        <w:t>1999</w:t>
      </w:r>
      <w:proofErr w:type="gramEnd"/>
      <w:r w:rsidRPr="0076406C">
        <w:t xml:space="preserve"> is </w:t>
      </w:r>
      <w:r w:rsidRPr="0076406C">
        <w:lastRenderedPageBreak/>
        <w:t xml:space="preserve">deemed to be a document </w:t>
      </w:r>
      <w:r w:rsidR="00FC1A34" w:rsidRPr="0076406C">
        <w:rPr>
          <w:rFonts w:hint="eastAsia"/>
        </w:rPr>
        <w:t xml:space="preserve">in the form </w:t>
      </w:r>
      <w:r w:rsidRPr="0076406C">
        <w:t>prescribed in the related Ministerial Order as amended by this Ministerial Order.</w:t>
      </w:r>
    </w:p>
    <w:p w14:paraId="488A924F" w14:textId="77777777" w:rsidR="00F9017E" w:rsidRDefault="00F9017E" w:rsidP="00965295">
      <w:pPr>
        <w:adjustRightInd w:val="0"/>
        <w:ind w:left="221" w:hanging="221"/>
        <w:jc w:val="left"/>
      </w:pPr>
    </w:p>
    <w:p w14:paraId="1497C871" w14:textId="77777777" w:rsidR="004F2941" w:rsidRDefault="009C3894" w:rsidP="000F2FF6">
      <w:pPr>
        <w:adjustRightInd w:val="0"/>
        <w:ind w:left="879" w:hanging="221"/>
        <w:jc w:val="left"/>
        <w:rPr>
          <w:b/>
          <w:bCs/>
        </w:rPr>
      </w:pPr>
      <w:r w:rsidRPr="000F2FF6">
        <w:rPr>
          <w:b/>
          <w:bCs/>
        </w:rPr>
        <w:t xml:space="preserve">Supplementary Provisions (Order </w:t>
      </w:r>
      <w:proofErr w:type="gramStart"/>
      <w:r w:rsidRPr="000F2FF6">
        <w:rPr>
          <w:b/>
          <w:bCs/>
        </w:rPr>
        <w:t>of</w:t>
      </w:r>
      <w:proofErr w:type="gramEnd"/>
      <w:r w:rsidRPr="000F2FF6">
        <w:rPr>
          <w:b/>
          <w:bCs/>
        </w:rPr>
        <w:t xml:space="preserve"> the Ministry of Agriculture, Forestry and Fisheries No. 15 o</w:t>
      </w:r>
      <w:r w:rsidR="00FC1A34" w:rsidRPr="000F2FF6">
        <w:rPr>
          <w:rFonts w:hint="eastAsia"/>
          <w:b/>
          <w:bCs/>
        </w:rPr>
        <w:t>f</w:t>
      </w:r>
      <w:r w:rsidRPr="000F2FF6">
        <w:rPr>
          <w:b/>
          <w:bCs/>
        </w:rPr>
        <w:t xml:space="preserve"> March 30, 1999)</w:t>
      </w:r>
    </w:p>
    <w:p w14:paraId="6A507F36" w14:textId="77777777" w:rsidR="000F2FF6" w:rsidRPr="000F2FF6" w:rsidRDefault="000F2FF6" w:rsidP="000F2FF6">
      <w:pPr>
        <w:adjustRightInd w:val="0"/>
        <w:ind w:left="879" w:hanging="221"/>
        <w:jc w:val="left"/>
        <w:rPr>
          <w:b/>
          <w:bCs/>
        </w:rPr>
      </w:pPr>
    </w:p>
    <w:p w14:paraId="2FEC92DE" w14:textId="77777777" w:rsidR="004F2941" w:rsidRDefault="009C3894" w:rsidP="00965295">
      <w:pPr>
        <w:adjustRightInd w:val="0"/>
        <w:ind w:left="221" w:hanging="221"/>
        <w:jc w:val="left"/>
      </w:pPr>
      <w:r w:rsidRPr="0076406C">
        <w:t xml:space="preserve">This Ministerial Order comes into effect </w:t>
      </w:r>
      <w:r w:rsidR="00EC3559" w:rsidRPr="0076406C">
        <w:rPr>
          <w:rFonts w:hint="eastAsia"/>
        </w:rPr>
        <w:t>on</w:t>
      </w:r>
      <w:r w:rsidRPr="0076406C">
        <w:t xml:space="preserve"> the da</w:t>
      </w:r>
      <w:r w:rsidR="000C1BCB" w:rsidRPr="0076406C">
        <w:rPr>
          <w:rFonts w:hint="eastAsia"/>
        </w:rPr>
        <w:t>y</w:t>
      </w:r>
      <w:r w:rsidRPr="0076406C">
        <w:t xml:space="preserve"> of promulgation.</w:t>
      </w:r>
    </w:p>
    <w:p w14:paraId="4B604DDE" w14:textId="77777777" w:rsidR="00F9017E" w:rsidRDefault="00F9017E" w:rsidP="00965295">
      <w:pPr>
        <w:adjustRightInd w:val="0"/>
        <w:ind w:left="221" w:hanging="221"/>
        <w:jc w:val="left"/>
      </w:pPr>
    </w:p>
    <w:p w14:paraId="1CCA0827" w14:textId="77777777" w:rsidR="004F2941" w:rsidRPr="000F2FF6" w:rsidRDefault="00DD5783" w:rsidP="000F2FF6">
      <w:pPr>
        <w:adjustRightInd w:val="0"/>
        <w:ind w:left="879" w:hanging="221"/>
        <w:jc w:val="left"/>
        <w:rPr>
          <w:b/>
          <w:bCs/>
        </w:rPr>
      </w:pPr>
      <w:r w:rsidRPr="000F2FF6">
        <w:rPr>
          <w:b/>
          <w:bCs/>
        </w:rPr>
        <w:t>Supplementary Provisions (Order of the Ministry of Agriculture, Forestry and Fisheries No. 82 o</w:t>
      </w:r>
      <w:r w:rsidR="00FC1A34" w:rsidRPr="000F2FF6">
        <w:rPr>
          <w:rFonts w:hint="eastAsia"/>
          <w:b/>
          <w:bCs/>
        </w:rPr>
        <w:t>f</w:t>
      </w:r>
      <w:r w:rsidRPr="000F2FF6">
        <w:rPr>
          <w:b/>
          <w:bCs/>
        </w:rPr>
        <w:t xml:space="preserve"> September 1, 2000) [Extract]</w:t>
      </w:r>
    </w:p>
    <w:p w14:paraId="3E85B6E0" w14:textId="77777777" w:rsidR="009712D5" w:rsidRDefault="009712D5" w:rsidP="00965295">
      <w:pPr>
        <w:adjustRightInd w:val="0"/>
        <w:ind w:left="221" w:hanging="221"/>
        <w:jc w:val="left"/>
      </w:pPr>
    </w:p>
    <w:p w14:paraId="3753B001" w14:textId="77777777" w:rsidR="004F2941" w:rsidRDefault="009C3894" w:rsidP="000F2FF6">
      <w:pPr>
        <w:adjustRightInd w:val="0"/>
        <w:ind w:left="442" w:hanging="221"/>
        <w:jc w:val="left"/>
      </w:pPr>
      <w:r w:rsidRPr="0076406C">
        <w:t>(Effective Date)</w:t>
      </w:r>
    </w:p>
    <w:p w14:paraId="25892CED" w14:textId="77777777" w:rsidR="004F2941" w:rsidRDefault="009C3894" w:rsidP="00965295">
      <w:pPr>
        <w:adjustRightInd w:val="0"/>
        <w:ind w:left="221" w:hanging="221"/>
        <w:jc w:val="left"/>
      </w:pPr>
      <w:r w:rsidRPr="0076406C">
        <w:t xml:space="preserve">Article 1 This Ministerial Order comes into effect </w:t>
      </w:r>
      <w:r w:rsidR="00EC3559" w:rsidRPr="0076406C">
        <w:rPr>
          <w:rFonts w:hint="eastAsia"/>
        </w:rPr>
        <w:t>on</w:t>
      </w:r>
      <w:r w:rsidRPr="0076406C">
        <w:t xml:space="preserve"> the da</w:t>
      </w:r>
      <w:r w:rsidR="002940BF" w:rsidRPr="0076406C">
        <w:rPr>
          <w:rFonts w:hint="eastAsia"/>
        </w:rPr>
        <w:t>y</w:t>
      </w:r>
      <w:r w:rsidRPr="0076406C">
        <w:t xml:space="preserve"> on which the Act Partially Amending the Cabinet Act (Act No. 88 o</w:t>
      </w:r>
      <w:r w:rsidR="00FC1A34" w:rsidRPr="0076406C">
        <w:rPr>
          <w:rFonts w:hint="eastAsia"/>
        </w:rPr>
        <w:t>f</w:t>
      </w:r>
      <w:r w:rsidRPr="0076406C">
        <w:t xml:space="preserve"> 1999) comes into effect (January 6, 2001).</w:t>
      </w:r>
    </w:p>
    <w:p w14:paraId="0F81B44C" w14:textId="77777777" w:rsidR="00F9017E" w:rsidRDefault="00F9017E" w:rsidP="00965295">
      <w:pPr>
        <w:adjustRightInd w:val="0"/>
        <w:ind w:left="221" w:hanging="221"/>
        <w:jc w:val="left"/>
      </w:pPr>
    </w:p>
    <w:p w14:paraId="1921CF5D" w14:textId="77777777" w:rsidR="004F2941" w:rsidRDefault="00DD5783" w:rsidP="00965295">
      <w:pPr>
        <w:adjustRightInd w:val="0"/>
        <w:ind w:left="221" w:hanging="221"/>
        <w:jc w:val="left"/>
      </w:pPr>
      <w:r w:rsidRPr="0076406C">
        <w:t>Supplementary Provisions (Order of the Ministry of Agriculture, Forestry and Fisheries No. 59 o</w:t>
      </w:r>
      <w:r w:rsidR="00FC1A34" w:rsidRPr="0076406C">
        <w:rPr>
          <w:rFonts w:hint="eastAsia"/>
        </w:rPr>
        <w:t>f</w:t>
      </w:r>
      <w:r w:rsidRPr="0076406C">
        <w:t xml:space="preserve"> March 22, 2001) [Extract]</w:t>
      </w:r>
    </w:p>
    <w:p w14:paraId="61035447" w14:textId="77777777" w:rsidR="009712D5" w:rsidRDefault="009712D5" w:rsidP="00965295">
      <w:pPr>
        <w:adjustRightInd w:val="0"/>
        <w:ind w:left="221" w:hanging="221"/>
        <w:jc w:val="left"/>
      </w:pPr>
    </w:p>
    <w:p w14:paraId="0E9EBDEA" w14:textId="77777777" w:rsidR="004F2941" w:rsidRDefault="009C3894" w:rsidP="000F2FF6">
      <w:pPr>
        <w:adjustRightInd w:val="0"/>
        <w:ind w:left="442" w:hanging="221"/>
        <w:jc w:val="left"/>
      </w:pPr>
      <w:r w:rsidRPr="0076406C">
        <w:t>(Effective Date)</w:t>
      </w:r>
    </w:p>
    <w:p w14:paraId="264D37A9" w14:textId="77777777" w:rsidR="004F2941" w:rsidRDefault="009C3894" w:rsidP="00965295">
      <w:pPr>
        <w:adjustRightInd w:val="0"/>
        <w:ind w:left="221" w:hanging="221"/>
        <w:jc w:val="left"/>
      </w:pPr>
      <w:r w:rsidRPr="0076406C">
        <w:t xml:space="preserve">Article 1 This Ministerial Order comes into effect </w:t>
      </w:r>
      <w:r w:rsidR="001E548D" w:rsidRPr="0076406C">
        <w:rPr>
          <w:rFonts w:hint="eastAsia"/>
        </w:rPr>
        <w:t xml:space="preserve">on </w:t>
      </w:r>
      <w:r w:rsidRPr="0076406C">
        <w:t>April 1, 2001.</w:t>
      </w:r>
    </w:p>
    <w:p w14:paraId="747913D1" w14:textId="77777777" w:rsidR="009712D5" w:rsidRDefault="009712D5" w:rsidP="00965295">
      <w:pPr>
        <w:adjustRightInd w:val="0"/>
        <w:ind w:left="221" w:hanging="221"/>
        <w:jc w:val="left"/>
      </w:pPr>
    </w:p>
    <w:p w14:paraId="359137D3" w14:textId="77777777" w:rsidR="004F2941" w:rsidRDefault="009C3894" w:rsidP="000F2FF6">
      <w:pPr>
        <w:adjustRightInd w:val="0"/>
        <w:ind w:left="442" w:hanging="221"/>
        <w:jc w:val="left"/>
      </w:pPr>
      <w:r w:rsidRPr="0076406C">
        <w:t>(Transitional Measures for Dispositions, Applications, and Other Actions)</w:t>
      </w:r>
    </w:p>
    <w:p w14:paraId="08BEA50C" w14:textId="77777777" w:rsidR="004F2941" w:rsidRDefault="009C3894" w:rsidP="00965295">
      <w:pPr>
        <w:adjustRightInd w:val="0"/>
        <w:ind w:left="221" w:hanging="221"/>
        <w:jc w:val="left"/>
      </w:pPr>
      <w:r w:rsidRPr="0076406C">
        <w:t xml:space="preserve">Article 3 </w:t>
      </w:r>
      <w:r w:rsidR="001E5855" w:rsidRPr="0076406C">
        <w:t>In</w:t>
      </w:r>
      <w:r w:rsidRPr="0076406C">
        <w:t xml:space="preserve"> apply</w:t>
      </w:r>
      <w:r w:rsidR="001E5855" w:rsidRPr="0076406C">
        <w:t>ing</w:t>
      </w:r>
      <w:r w:rsidRPr="0076406C">
        <w:t xml:space="preserve"> each of the amended Ministerial Orders after the effective da</w:t>
      </w:r>
      <w:r w:rsidR="00711A88" w:rsidRPr="0076406C">
        <w:t>y</w:t>
      </w:r>
      <w:r w:rsidRPr="0076406C">
        <w:t xml:space="preserve"> of this Ministerial Order, the granting of approval or a similar administrative disposition or other such action (referred to </w:t>
      </w:r>
      <w:r w:rsidR="00F86933" w:rsidRPr="0076406C">
        <w:t xml:space="preserve">below </w:t>
      </w:r>
      <w:r w:rsidRPr="0076406C">
        <w:t>as "approval</w:t>
      </w:r>
      <w:r w:rsidR="00FC1A34" w:rsidRPr="0076406C">
        <w:t xml:space="preserve"> and other</w:t>
      </w:r>
      <w:r w:rsidRPr="0076406C">
        <w:t xml:space="preserve"> action</w:t>
      </w:r>
      <w:r w:rsidR="00FC1A34" w:rsidRPr="0076406C">
        <w:t>s</w:t>
      </w:r>
      <w:r w:rsidRPr="0076406C">
        <w:t xml:space="preserve">") that has been taken, before this Ministerial Order comes into effect, pursuant to the provisions of one of the Ministerial Orders </w:t>
      </w:r>
      <w:r w:rsidR="00BB6981" w:rsidRPr="0076406C">
        <w:t>before</w:t>
      </w:r>
      <w:r w:rsidRPr="0076406C">
        <w:t xml:space="preserve"> its amendment and an action such as the filing of an application for something such as approval (referred </w:t>
      </w:r>
      <w:r w:rsidR="00F86933" w:rsidRPr="0076406C">
        <w:t xml:space="preserve">below </w:t>
      </w:r>
      <w:r w:rsidRPr="0076406C">
        <w:t>to as "application</w:t>
      </w:r>
      <w:r w:rsidR="00FC1A34" w:rsidRPr="0076406C">
        <w:t>s and other actions</w:t>
      </w:r>
      <w:r w:rsidRPr="0076406C">
        <w:t xml:space="preserve">") that has been taken, </w:t>
      </w:r>
      <w:r w:rsidR="00322CB1" w:rsidRPr="0076406C">
        <w:t>on</w:t>
      </w:r>
      <w:r w:rsidRPr="0076406C">
        <w:t xml:space="preserve"> the time this Ministerial Order comes into effect, pursuant to the provisions of one of the Ministerial Orders </w:t>
      </w:r>
      <w:r w:rsidR="00925B13" w:rsidRPr="0076406C">
        <w:t xml:space="preserve">before </w:t>
      </w:r>
      <w:r w:rsidRPr="0076406C">
        <w:t xml:space="preserve">its amendment </w:t>
      </w:r>
      <w:r w:rsidR="001E5855" w:rsidRPr="0076406C">
        <w:t>are</w:t>
      </w:r>
      <w:r w:rsidRPr="0076406C">
        <w:t xml:space="preserve"> deemed to be </w:t>
      </w:r>
      <w:r w:rsidR="001E5855" w:rsidRPr="0076406C">
        <w:t xml:space="preserve">an approval and other actions and an </w:t>
      </w:r>
      <w:r w:rsidR="005A4DED" w:rsidRPr="0076406C">
        <w:rPr>
          <w:rFonts w:hint="eastAsia"/>
        </w:rPr>
        <w:t>a</w:t>
      </w:r>
      <w:r w:rsidR="001E5855" w:rsidRPr="0076406C">
        <w:t>pplication and other actions that have been taken respectively, pursuant to the corresponding provisions of that Ministerial Order after its amendment</w:t>
      </w:r>
      <w:r w:rsidR="00991F05" w:rsidRPr="0076406C">
        <w:rPr>
          <w:rFonts w:hint="eastAsia"/>
        </w:rPr>
        <w:t>.</w:t>
      </w:r>
    </w:p>
    <w:p w14:paraId="10B960D0" w14:textId="77777777" w:rsidR="009712D5" w:rsidRDefault="009712D5" w:rsidP="00965295">
      <w:pPr>
        <w:adjustRightInd w:val="0"/>
        <w:ind w:left="221" w:hanging="221"/>
        <w:jc w:val="left"/>
      </w:pPr>
    </w:p>
    <w:p w14:paraId="4D4372CD"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77 o</w:t>
      </w:r>
      <w:r w:rsidR="005A3DE1" w:rsidRPr="000F2FF6">
        <w:rPr>
          <w:rFonts w:hint="eastAsia"/>
          <w:b/>
          <w:bCs/>
        </w:rPr>
        <w:t>f</w:t>
      </w:r>
      <w:r w:rsidRPr="000F2FF6">
        <w:rPr>
          <w:b/>
          <w:bCs/>
        </w:rPr>
        <w:t xml:space="preserve"> March 30, 2001)</w:t>
      </w:r>
    </w:p>
    <w:p w14:paraId="19F44988" w14:textId="77777777" w:rsidR="000F2FF6" w:rsidRPr="000F2FF6" w:rsidRDefault="000F2FF6" w:rsidP="000F2FF6">
      <w:pPr>
        <w:adjustRightInd w:val="0"/>
        <w:ind w:left="879" w:hanging="221"/>
        <w:jc w:val="left"/>
        <w:rPr>
          <w:b/>
          <w:bCs/>
        </w:rPr>
      </w:pPr>
    </w:p>
    <w:p w14:paraId="6F7B0AE7" w14:textId="77777777" w:rsidR="004F2941" w:rsidRDefault="009C3894" w:rsidP="00965295">
      <w:pPr>
        <w:adjustRightInd w:val="0"/>
        <w:ind w:left="221" w:hanging="221"/>
        <w:jc w:val="left"/>
      </w:pPr>
      <w:r w:rsidRPr="0076406C">
        <w:t xml:space="preserve">This Ministerial Order comes into effect </w:t>
      </w:r>
      <w:r w:rsidR="001E548D" w:rsidRPr="00263D8E">
        <w:t>on</w:t>
      </w:r>
      <w:r w:rsidRPr="0076406C">
        <w:t xml:space="preserve"> April 1, 2001.</w:t>
      </w:r>
    </w:p>
    <w:p w14:paraId="191D6479" w14:textId="77777777" w:rsidR="009712D5" w:rsidRDefault="009712D5" w:rsidP="00965295">
      <w:pPr>
        <w:adjustRightInd w:val="0"/>
        <w:ind w:left="221" w:hanging="221"/>
        <w:jc w:val="left"/>
      </w:pPr>
    </w:p>
    <w:p w14:paraId="15BB79B9" w14:textId="77777777" w:rsidR="004F2941" w:rsidRPr="000F2FF6" w:rsidRDefault="009C3894" w:rsidP="000F2FF6">
      <w:pPr>
        <w:adjustRightInd w:val="0"/>
        <w:ind w:left="879" w:hanging="221"/>
        <w:jc w:val="left"/>
        <w:rPr>
          <w:b/>
          <w:bCs/>
        </w:rPr>
      </w:pPr>
      <w:r w:rsidRPr="000F2FF6">
        <w:rPr>
          <w:b/>
          <w:bCs/>
        </w:rPr>
        <w:lastRenderedPageBreak/>
        <w:t>Supplementary Provisions (Order of the Ministry of Agriculture, Forestry and Fisheries No. 65 o</w:t>
      </w:r>
      <w:r w:rsidR="005A3DE1" w:rsidRPr="000F2FF6">
        <w:rPr>
          <w:rFonts w:hint="eastAsia"/>
          <w:b/>
          <w:bCs/>
        </w:rPr>
        <w:t>f</w:t>
      </w:r>
      <w:r w:rsidRPr="000F2FF6">
        <w:rPr>
          <w:b/>
          <w:bCs/>
        </w:rPr>
        <w:t xml:space="preserve"> July 19, 2002)</w:t>
      </w:r>
    </w:p>
    <w:p w14:paraId="4CBD749D" w14:textId="77777777" w:rsidR="004F2941" w:rsidRDefault="009C3894" w:rsidP="00965295">
      <w:pPr>
        <w:adjustRightInd w:val="0"/>
        <w:ind w:left="221" w:hanging="221"/>
        <w:jc w:val="left"/>
      </w:pPr>
      <w:r w:rsidRPr="0076406C">
        <w:t xml:space="preserve">This Ministerial Order comes into effect </w:t>
      </w:r>
      <w:r w:rsidR="001E548D" w:rsidRPr="0076406C">
        <w:rPr>
          <w:rFonts w:hint="eastAsia"/>
        </w:rPr>
        <w:t>on</w:t>
      </w:r>
      <w:r w:rsidR="0062588A" w:rsidRPr="0076406C">
        <w:rPr>
          <w:rFonts w:hint="eastAsia"/>
        </w:rPr>
        <w:t xml:space="preserve"> </w:t>
      </w:r>
      <w:r w:rsidR="000C1BCB" w:rsidRPr="0076406C">
        <w:rPr>
          <w:rFonts w:hint="eastAsia"/>
        </w:rPr>
        <w:t xml:space="preserve">the </w:t>
      </w:r>
      <w:r w:rsidRPr="0076406C">
        <w:t>da</w:t>
      </w:r>
      <w:r w:rsidR="000C1BCB" w:rsidRPr="0076406C">
        <w:rPr>
          <w:rFonts w:hint="eastAsia"/>
        </w:rPr>
        <w:t>y</w:t>
      </w:r>
      <w:r w:rsidRPr="0076406C">
        <w:t xml:space="preserve"> of promulgation.</w:t>
      </w:r>
    </w:p>
    <w:p w14:paraId="123A9D74" w14:textId="77777777" w:rsidR="009712D5" w:rsidRDefault="009712D5" w:rsidP="00965295">
      <w:pPr>
        <w:adjustRightInd w:val="0"/>
        <w:ind w:left="221" w:hanging="221"/>
        <w:jc w:val="left"/>
      </w:pPr>
    </w:p>
    <w:p w14:paraId="01AD0415"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13 o</w:t>
      </w:r>
      <w:r w:rsidR="005A3DE1" w:rsidRPr="000F2FF6">
        <w:rPr>
          <w:rFonts w:hint="eastAsia"/>
          <w:b/>
          <w:bCs/>
        </w:rPr>
        <w:t>f</w:t>
      </w:r>
      <w:r w:rsidRPr="000F2FF6">
        <w:rPr>
          <w:b/>
          <w:bCs/>
        </w:rPr>
        <w:t xml:space="preserve"> March 6, 2003)</w:t>
      </w:r>
    </w:p>
    <w:p w14:paraId="16F8362A" w14:textId="77777777" w:rsidR="000F2FF6" w:rsidRPr="000F2FF6" w:rsidRDefault="000F2FF6" w:rsidP="000F2FF6">
      <w:pPr>
        <w:adjustRightInd w:val="0"/>
        <w:ind w:left="879" w:hanging="221"/>
        <w:jc w:val="left"/>
        <w:rPr>
          <w:b/>
          <w:bCs/>
        </w:rPr>
      </w:pPr>
    </w:p>
    <w:p w14:paraId="7A10DCF9" w14:textId="77777777" w:rsidR="004F2941" w:rsidRDefault="009C3894" w:rsidP="00965295">
      <w:pPr>
        <w:adjustRightInd w:val="0"/>
        <w:ind w:left="221" w:hanging="221"/>
        <w:jc w:val="left"/>
      </w:pPr>
      <w:r w:rsidRPr="0076406C">
        <w:t xml:space="preserve">(1) This Ministerial Order comes into effect </w:t>
      </w:r>
      <w:r w:rsidR="001E548D" w:rsidRPr="0076406C">
        <w:rPr>
          <w:rFonts w:hint="eastAsia"/>
        </w:rPr>
        <w:t>on</w:t>
      </w:r>
      <w:r w:rsidRPr="0076406C">
        <w:t xml:space="preserve"> the da</w:t>
      </w:r>
      <w:r w:rsidR="00324F53" w:rsidRPr="0076406C">
        <w:rPr>
          <w:rFonts w:hint="eastAsia"/>
        </w:rPr>
        <w:t>y</w:t>
      </w:r>
      <w:r w:rsidRPr="0076406C">
        <w:t xml:space="preserve"> on which the Act Partially Amending the Agricultural Chemicals Regulation Act (Act No. 141 of 2002) comes into effect (March 10, 2003).</w:t>
      </w:r>
    </w:p>
    <w:p w14:paraId="08C7631A" w14:textId="77777777" w:rsidR="004F2941" w:rsidRDefault="009C3894" w:rsidP="00965295">
      <w:pPr>
        <w:adjustRightInd w:val="0"/>
        <w:ind w:left="221" w:hanging="221"/>
        <w:jc w:val="left"/>
      </w:pPr>
      <w:r w:rsidRPr="0076406C">
        <w:t xml:space="preserve">(2) A written application that </w:t>
      </w:r>
      <w:r w:rsidR="005A3DE1" w:rsidRPr="0076406C">
        <w:rPr>
          <w:rFonts w:hint="eastAsia"/>
        </w:rPr>
        <w:t>was</w:t>
      </w:r>
      <w:r w:rsidRPr="0076406C">
        <w:t xml:space="preserve"> submitted </w:t>
      </w:r>
      <w:r w:rsidR="005A3DE1" w:rsidRPr="0076406C">
        <w:rPr>
          <w:rFonts w:hint="eastAsia"/>
        </w:rPr>
        <w:t>in the form prescribed in</w:t>
      </w:r>
      <w:r w:rsidRPr="0076406C">
        <w:t xml:space="preserve"> </w:t>
      </w:r>
      <w:r w:rsidR="007E3BBB" w:rsidRPr="0076406C">
        <w:rPr>
          <w:rFonts w:hint="eastAsia"/>
        </w:rPr>
        <w:t>A</w:t>
      </w:r>
      <w:r w:rsidRPr="0076406C">
        <w:t xml:space="preserve">ppended Form 1, a written notification that </w:t>
      </w:r>
      <w:r w:rsidR="005A3DE1" w:rsidRPr="0076406C">
        <w:rPr>
          <w:rFonts w:hint="eastAsia"/>
        </w:rPr>
        <w:t>was</w:t>
      </w:r>
      <w:r w:rsidRPr="0076406C">
        <w:t xml:space="preserve"> submitted </w:t>
      </w:r>
      <w:r w:rsidR="005A3DE1" w:rsidRPr="0076406C">
        <w:rPr>
          <w:rFonts w:hint="eastAsia"/>
        </w:rPr>
        <w:t>in the form prescribed in</w:t>
      </w:r>
      <w:r w:rsidRPr="0076406C">
        <w:t xml:space="preserve"> </w:t>
      </w:r>
      <w:r w:rsidR="007E3BBB" w:rsidRPr="0076406C">
        <w:rPr>
          <w:rFonts w:hint="eastAsia"/>
        </w:rPr>
        <w:t>A</w:t>
      </w:r>
      <w:r w:rsidRPr="0076406C">
        <w:t xml:space="preserve">ppended Form 5-2, a written notification that </w:t>
      </w:r>
      <w:r w:rsidR="005A3DE1" w:rsidRPr="0076406C">
        <w:rPr>
          <w:rFonts w:hint="eastAsia"/>
        </w:rPr>
        <w:t>was</w:t>
      </w:r>
      <w:r w:rsidRPr="0076406C">
        <w:t xml:space="preserve"> submitted </w:t>
      </w:r>
      <w:r w:rsidR="005A3DE1" w:rsidRPr="0076406C">
        <w:rPr>
          <w:rFonts w:hint="eastAsia"/>
        </w:rPr>
        <w:t xml:space="preserve">in the form prescribed in </w:t>
      </w:r>
      <w:r w:rsidR="007E3BBB" w:rsidRPr="0076406C">
        <w:rPr>
          <w:rFonts w:hint="eastAsia"/>
        </w:rPr>
        <w:t>A</w:t>
      </w:r>
      <w:r w:rsidRPr="0076406C">
        <w:t xml:space="preserve">ppended Form 7, an employee identification card that </w:t>
      </w:r>
      <w:r w:rsidR="005A3DE1" w:rsidRPr="0076406C">
        <w:rPr>
          <w:rFonts w:hint="eastAsia"/>
        </w:rPr>
        <w:t>was</w:t>
      </w:r>
      <w:r w:rsidRPr="0076406C">
        <w:t xml:space="preserve"> issued </w:t>
      </w:r>
      <w:r w:rsidR="005A3DE1" w:rsidRPr="0076406C">
        <w:rPr>
          <w:rFonts w:hint="eastAsia"/>
        </w:rPr>
        <w:t xml:space="preserve">in the form prescribed in </w:t>
      </w:r>
      <w:r w:rsidR="007E3BBB" w:rsidRPr="0076406C">
        <w:rPr>
          <w:rFonts w:hint="eastAsia"/>
        </w:rPr>
        <w:t>A</w:t>
      </w:r>
      <w:r w:rsidRPr="0076406C">
        <w:t xml:space="preserve">ppended Form 9-2, and a written notification </w:t>
      </w:r>
      <w:r w:rsidR="005A3DE1" w:rsidRPr="0076406C">
        <w:rPr>
          <w:rFonts w:hint="eastAsia"/>
        </w:rPr>
        <w:t xml:space="preserve">that was submitted prescribed in </w:t>
      </w:r>
      <w:r w:rsidR="007E3BBB" w:rsidRPr="0076406C">
        <w:rPr>
          <w:rFonts w:hint="eastAsia"/>
        </w:rPr>
        <w:t>A</w:t>
      </w:r>
      <w:r w:rsidR="007F579A" w:rsidRPr="0076406C">
        <w:t xml:space="preserve">ppended </w:t>
      </w:r>
      <w:r w:rsidR="007E3BBB" w:rsidRPr="0076406C">
        <w:rPr>
          <w:rFonts w:hint="eastAsia"/>
        </w:rPr>
        <w:t>F</w:t>
      </w:r>
      <w:r w:rsidR="007F579A" w:rsidRPr="0076406C">
        <w:t>orm 12</w:t>
      </w:r>
      <w:r w:rsidRPr="0076406C">
        <w:t xml:space="preserve"> of the Regulations for Enforcement of the Agricultural Chemicals Regulation Act </w:t>
      </w:r>
      <w:r w:rsidR="00CE06ED" w:rsidRPr="0076406C">
        <w:t>before</w:t>
      </w:r>
      <w:r w:rsidRPr="0076406C">
        <w:t xml:space="preserve"> its amendment by this Ministerial Order and before this Ministerial Order </w:t>
      </w:r>
      <w:r w:rsidR="00461F11" w:rsidRPr="00263D8E">
        <w:t>come</w:t>
      </w:r>
      <w:r w:rsidRPr="0076406C">
        <w:t>s into e</w:t>
      </w:r>
      <w:r w:rsidR="00461F11" w:rsidRPr="00263D8E">
        <w:t>ffect</w:t>
      </w:r>
      <w:r w:rsidRPr="0076406C">
        <w:t xml:space="preserve"> are deemed, respectively, to be a written application that </w:t>
      </w:r>
      <w:r w:rsidR="005A3DE1" w:rsidRPr="0076406C">
        <w:rPr>
          <w:rFonts w:hint="eastAsia"/>
        </w:rPr>
        <w:t>was</w:t>
      </w:r>
      <w:r w:rsidRPr="0076406C">
        <w:t xml:space="preserve"> submitted using Appended Form 1, a written notification that </w:t>
      </w:r>
      <w:r w:rsidR="005A3DE1" w:rsidRPr="0076406C">
        <w:rPr>
          <w:rFonts w:hint="eastAsia"/>
        </w:rPr>
        <w:t>was</w:t>
      </w:r>
      <w:r w:rsidRPr="0076406C">
        <w:t xml:space="preserve"> submitted using Appended Form 5-2, a written notification that </w:t>
      </w:r>
      <w:r w:rsidR="005A3DE1" w:rsidRPr="0076406C">
        <w:rPr>
          <w:rFonts w:hint="eastAsia"/>
        </w:rPr>
        <w:t>was</w:t>
      </w:r>
      <w:r w:rsidRPr="0076406C">
        <w:t xml:space="preserve"> submitted using Appended Form 7, an employee identification card that </w:t>
      </w:r>
      <w:r w:rsidR="005A3DE1" w:rsidRPr="0076406C">
        <w:rPr>
          <w:rFonts w:hint="eastAsia"/>
        </w:rPr>
        <w:t xml:space="preserve">was </w:t>
      </w:r>
      <w:r w:rsidRPr="0076406C">
        <w:t xml:space="preserve">issued using Appended Form 9-2, and a written notification that </w:t>
      </w:r>
      <w:r w:rsidR="005A3DE1" w:rsidRPr="0076406C">
        <w:rPr>
          <w:rFonts w:hint="eastAsia"/>
        </w:rPr>
        <w:t>was</w:t>
      </w:r>
      <w:r w:rsidRPr="0076406C">
        <w:t xml:space="preserve"> submitted using Appended Form 12 of the Regulations for Enforcement of the Agricultural Chemicals Regulation Act as amended by this Ministerial Order.</w:t>
      </w:r>
    </w:p>
    <w:p w14:paraId="25BC7DF6" w14:textId="77777777" w:rsidR="009712D5" w:rsidRDefault="009712D5" w:rsidP="00965295">
      <w:pPr>
        <w:adjustRightInd w:val="0"/>
        <w:ind w:left="221" w:hanging="221"/>
        <w:jc w:val="left"/>
      </w:pPr>
    </w:p>
    <w:p w14:paraId="73DE2062"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18 o</w:t>
      </w:r>
      <w:r w:rsidR="004073F6" w:rsidRPr="000F2FF6">
        <w:rPr>
          <w:rFonts w:hint="eastAsia"/>
          <w:b/>
          <w:bCs/>
        </w:rPr>
        <w:t>n</w:t>
      </w:r>
      <w:r w:rsidRPr="000F2FF6">
        <w:rPr>
          <w:b/>
          <w:bCs/>
        </w:rPr>
        <w:t xml:space="preserve"> March 18, 2004)</w:t>
      </w:r>
    </w:p>
    <w:p w14:paraId="04324594" w14:textId="77777777" w:rsidR="000F2FF6" w:rsidRPr="000F2FF6" w:rsidRDefault="000F2FF6" w:rsidP="000F2FF6">
      <w:pPr>
        <w:adjustRightInd w:val="0"/>
        <w:ind w:left="879" w:hanging="221"/>
        <w:jc w:val="left"/>
        <w:rPr>
          <w:b/>
          <w:bCs/>
        </w:rPr>
      </w:pPr>
    </w:p>
    <w:p w14:paraId="2AAFAB75" w14:textId="77777777" w:rsidR="004F2941" w:rsidRDefault="009C3894" w:rsidP="00965295">
      <w:pPr>
        <w:adjustRightInd w:val="0"/>
        <w:ind w:left="221" w:hanging="221"/>
        <w:jc w:val="left"/>
      </w:pPr>
      <w:r w:rsidRPr="0076406C">
        <w:t>This Ministerial Order comes into effect o</w:t>
      </w:r>
      <w:r w:rsidR="001E548D" w:rsidRPr="0076406C">
        <w:rPr>
          <w:rFonts w:hint="eastAsia"/>
        </w:rPr>
        <w:t>n</w:t>
      </w:r>
      <w:r w:rsidRPr="0076406C">
        <w:t xml:space="preserve"> March 29, 2004.</w:t>
      </w:r>
    </w:p>
    <w:p w14:paraId="644E5FB5" w14:textId="77777777" w:rsidR="009712D5" w:rsidRDefault="009712D5" w:rsidP="00965295">
      <w:pPr>
        <w:adjustRightInd w:val="0"/>
        <w:ind w:left="221" w:hanging="221"/>
        <w:jc w:val="left"/>
      </w:pPr>
    </w:p>
    <w:p w14:paraId="3301774E"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49 o</w:t>
      </w:r>
      <w:r w:rsidR="005A3DE1" w:rsidRPr="000F2FF6">
        <w:rPr>
          <w:rFonts w:hint="eastAsia"/>
          <w:b/>
          <w:bCs/>
        </w:rPr>
        <w:t>f</w:t>
      </w:r>
      <w:r w:rsidRPr="000F2FF6">
        <w:rPr>
          <w:b/>
          <w:bCs/>
        </w:rPr>
        <w:t xml:space="preserve"> June 4, 2004)</w:t>
      </w:r>
    </w:p>
    <w:p w14:paraId="72182757" w14:textId="77777777" w:rsidR="000F2FF6" w:rsidRPr="000F2FF6" w:rsidRDefault="000F2FF6" w:rsidP="000F2FF6">
      <w:pPr>
        <w:adjustRightInd w:val="0"/>
        <w:ind w:left="879" w:hanging="221"/>
        <w:jc w:val="left"/>
        <w:rPr>
          <w:b/>
          <w:bCs/>
        </w:rPr>
      </w:pPr>
    </w:p>
    <w:p w14:paraId="1ED935C2" w14:textId="77777777" w:rsidR="004F2941" w:rsidRDefault="009C3894" w:rsidP="00965295">
      <w:pPr>
        <w:adjustRightInd w:val="0"/>
        <w:ind w:left="221" w:hanging="221"/>
        <w:jc w:val="left"/>
      </w:pPr>
      <w:r w:rsidRPr="0076406C">
        <w:t>(1) This Ministerial Order comes into effect o</w:t>
      </w:r>
      <w:r w:rsidR="001E548D" w:rsidRPr="0076406C">
        <w:rPr>
          <w:rFonts w:hint="eastAsia"/>
        </w:rPr>
        <w:t>n</w:t>
      </w:r>
      <w:r w:rsidRPr="0076406C">
        <w:t xml:space="preserve"> June 11, 2004.</w:t>
      </w:r>
    </w:p>
    <w:p w14:paraId="21CBD40C" w14:textId="77777777" w:rsidR="004F2941" w:rsidRDefault="009C3894" w:rsidP="00965295">
      <w:pPr>
        <w:adjustRightInd w:val="0"/>
        <w:ind w:left="221" w:hanging="221"/>
        <w:jc w:val="left"/>
      </w:pPr>
      <w:r w:rsidRPr="0076406C">
        <w:t>(2) An employee identification card that is</w:t>
      </w:r>
      <w:r w:rsidR="00CA248F" w:rsidRPr="0076406C">
        <w:rPr>
          <w:rFonts w:hint="eastAsia"/>
        </w:rPr>
        <w:t xml:space="preserve"> issued</w:t>
      </w:r>
      <w:r w:rsidRPr="0076406C">
        <w:t xml:space="preserve"> </w:t>
      </w:r>
      <w:r w:rsidR="005A3DE1" w:rsidRPr="0076406C">
        <w:rPr>
          <w:rFonts w:hint="eastAsia"/>
        </w:rPr>
        <w:t xml:space="preserve">in the form prescribed in </w:t>
      </w:r>
      <w:r w:rsidR="005918BA" w:rsidRPr="0076406C">
        <w:rPr>
          <w:rFonts w:hint="eastAsia"/>
        </w:rPr>
        <w:t>A</w:t>
      </w:r>
      <w:r w:rsidRPr="0076406C">
        <w:t xml:space="preserve">ppended Form 9-2 of the Regulations for Enforcement of the Agricultural Chemicals Regulation Act </w:t>
      </w:r>
      <w:r w:rsidR="00C35FC9" w:rsidRPr="0076406C">
        <w:rPr>
          <w:rFonts w:hint="eastAsia"/>
        </w:rPr>
        <w:t>before</w:t>
      </w:r>
      <w:r w:rsidRPr="0076406C">
        <w:t xml:space="preserve"> its amendment by this Ministerial Order and that </w:t>
      </w:r>
      <w:r w:rsidR="005A3DE1" w:rsidRPr="0076406C">
        <w:rPr>
          <w:rFonts w:hint="eastAsia"/>
        </w:rPr>
        <w:t>was</w:t>
      </w:r>
      <w:r w:rsidRPr="0076406C">
        <w:t xml:space="preserve"> issued before this Ministerial Order comes into effect is deemed to be an employee identification card that </w:t>
      </w:r>
      <w:r w:rsidR="005A3DE1" w:rsidRPr="0076406C">
        <w:rPr>
          <w:rFonts w:hint="eastAsia"/>
        </w:rPr>
        <w:t>is in the form prescribed in</w:t>
      </w:r>
      <w:r w:rsidR="00893396" w:rsidRPr="0076406C">
        <w:rPr>
          <w:rFonts w:hint="eastAsia"/>
        </w:rPr>
        <w:t xml:space="preserve"> </w:t>
      </w:r>
      <w:r w:rsidR="005918BA" w:rsidRPr="0076406C">
        <w:rPr>
          <w:rFonts w:hint="eastAsia"/>
        </w:rPr>
        <w:t>A</w:t>
      </w:r>
      <w:r w:rsidRPr="0076406C">
        <w:t xml:space="preserve">ppended Form 9-2 of the Regulations for Enforcement of the Agricultural Chemicals Regulation Act </w:t>
      </w:r>
      <w:r w:rsidRPr="0076406C">
        <w:lastRenderedPageBreak/>
        <w:t>as amended by this Ministerial Order.</w:t>
      </w:r>
    </w:p>
    <w:p w14:paraId="69080555" w14:textId="77777777" w:rsidR="009712D5" w:rsidRDefault="009712D5" w:rsidP="00965295">
      <w:pPr>
        <w:adjustRightInd w:val="0"/>
        <w:ind w:left="221" w:hanging="221"/>
        <w:jc w:val="left"/>
      </w:pPr>
    </w:p>
    <w:p w14:paraId="0050C1D1" w14:textId="77777777" w:rsidR="004F2941" w:rsidRPr="000F2FF6" w:rsidRDefault="009C3894" w:rsidP="000F2FF6">
      <w:pPr>
        <w:adjustRightInd w:val="0"/>
        <w:ind w:left="879" w:hanging="221"/>
        <w:jc w:val="left"/>
        <w:rPr>
          <w:b/>
          <w:bCs/>
        </w:rPr>
      </w:pPr>
      <w:r w:rsidRPr="000F2FF6">
        <w:rPr>
          <w:b/>
          <w:bCs/>
        </w:rPr>
        <w:t>Supplementary Provisions (Order of the Ministry of Agriculture, Forestry and Fisheries No. 54 o</w:t>
      </w:r>
      <w:r w:rsidR="005A3DE1" w:rsidRPr="000F2FF6">
        <w:rPr>
          <w:rFonts w:hint="eastAsia"/>
          <w:b/>
          <w:bCs/>
        </w:rPr>
        <w:t>f</w:t>
      </w:r>
      <w:r w:rsidRPr="000F2FF6">
        <w:rPr>
          <w:b/>
          <w:bCs/>
        </w:rPr>
        <w:t xml:space="preserve"> June 21, 2004)</w:t>
      </w:r>
    </w:p>
    <w:p w14:paraId="622CDC0B" w14:textId="77777777" w:rsidR="009712D5" w:rsidRDefault="009712D5" w:rsidP="00965295">
      <w:pPr>
        <w:adjustRightInd w:val="0"/>
        <w:ind w:left="221" w:hanging="221"/>
        <w:jc w:val="left"/>
      </w:pPr>
    </w:p>
    <w:p w14:paraId="334A5610" w14:textId="77777777" w:rsidR="004F2941" w:rsidRDefault="009C3894" w:rsidP="000F2FF6">
      <w:pPr>
        <w:adjustRightInd w:val="0"/>
        <w:ind w:left="442" w:hanging="221"/>
        <w:jc w:val="left"/>
      </w:pPr>
      <w:r w:rsidRPr="0076406C">
        <w:t>(Effective Date)</w:t>
      </w:r>
    </w:p>
    <w:p w14:paraId="18A77706" w14:textId="77777777" w:rsidR="004F2941" w:rsidRDefault="009C3894" w:rsidP="00965295">
      <w:pPr>
        <w:adjustRightInd w:val="0"/>
        <w:ind w:left="221" w:hanging="221"/>
        <w:jc w:val="left"/>
      </w:pPr>
      <w:r w:rsidRPr="0076406C">
        <w:t>Article 1 This Ministerial Order comes into effect on the day that falls one year after the da</w:t>
      </w:r>
      <w:r w:rsidR="000C1BCB" w:rsidRPr="0076406C">
        <w:rPr>
          <w:rFonts w:hint="eastAsia"/>
        </w:rPr>
        <w:t>y</w:t>
      </w:r>
      <w:r w:rsidRPr="0076406C">
        <w:t xml:space="preserve"> of promulgation.</w:t>
      </w:r>
    </w:p>
    <w:p w14:paraId="6F48B2E4" w14:textId="77777777" w:rsidR="009712D5" w:rsidRDefault="009712D5" w:rsidP="00965295">
      <w:pPr>
        <w:adjustRightInd w:val="0"/>
        <w:ind w:left="221" w:hanging="221"/>
        <w:jc w:val="left"/>
      </w:pPr>
    </w:p>
    <w:p w14:paraId="74D22352" w14:textId="77777777" w:rsidR="004F2941" w:rsidRDefault="009C3894" w:rsidP="000F2FF6">
      <w:pPr>
        <w:adjustRightInd w:val="0"/>
        <w:ind w:left="442" w:hanging="221"/>
        <w:jc w:val="left"/>
      </w:pPr>
      <w:r w:rsidRPr="0076406C">
        <w:t>(</w:t>
      </w:r>
      <w:r w:rsidR="00140045" w:rsidRPr="0076406C">
        <w:rPr>
          <w:rFonts w:hint="eastAsia"/>
        </w:rPr>
        <w:t>T</w:t>
      </w:r>
      <w:r w:rsidRPr="0076406C">
        <w:t xml:space="preserve">ransitional </w:t>
      </w:r>
      <w:r w:rsidR="00140045" w:rsidRPr="0076406C">
        <w:rPr>
          <w:rFonts w:hint="eastAsia"/>
        </w:rPr>
        <w:t>M</w:t>
      </w:r>
      <w:r w:rsidRPr="0076406C">
        <w:t>easure</w:t>
      </w:r>
      <w:r w:rsidR="002D050E" w:rsidRPr="0076406C">
        <w:rPr>
          <w:rFonts w:hint="eastAsia"/>
        </w:rPr>
        <w:t>s</w:t>
      </w:r>
      <w:r w:rsidRPr="0076406C">
        <w:t>)</w:t>
      </w:r>
    </w:p>
    <w:p w14:paraId="7FFB3F78" w14:textId="77777777" w:rsidR="004F2941" w:rsidRDefault="009C3894" w:rsidP="00965295">
      <w:pPr>
        <w:adjustRightInd w:val="0"/>
        <w:ind w:left="221" w:hanging="221"/>
        <w:jc w:val="left"/>
      </w:pPr>
      <w:r w:rsidRPr="0076406C">
        <w:t xml:space="preserve">Article 2 (1) A person seeking to apply for the registration referred to in Article 2, paragraph (1) of the Agricultural Chemicals Regulation Act (referred </w:t>
      </w:r>
      <w:r w:rsidR="00F86933" w:rsidRPr="0076406C">
        <w:rPr>
          <w:rFonts w:hint="eastAsia"/>
        </w:rPr>
        <w:t xml:space="preserve">below </w:t>
      </w:r>
      <w:r w:rsidRPr="0076406C">
        <w:t xml:space="preserve">to as "the Act") may apply for the registration </w:t>
      </w:r>
      <w:r w:rsidR="00E67958" w:rsidRPr="0076406C">
        <w:rPr>
          <w:rFonts w:hint="eastAsia"/>
        </w:rPr>
        <w:t xml:space="preserve">in accordance with </w:t>
      </w:r>
      <w:r w:rsidR="005918BA" w:rsidRPr="0076406C">
        <w:rPr>
          <w:rFonts w:hint="eastAsia"/>
        </w:rPr>
        <w:t>A</w:t>
      </w:r>
      <w:r w:rsidRPr="0076406C">
        <w:t xml:space="preserve">ppended Form 1 of the Regulations for Enforcement of the Agricultural Chemicals Regulation Act as amended by this Ministerial Order (referred </w:t>
      </w:r>
      <w:r w:rsidR="00E36A47" w:rsidRPr="0076406C">
        <w:rPr>
          <w:rFonts w:hint="eastAsia"/>
        </w:rPr>
        <w:t xml:space="preserve">below </w:t>
      </w:r>
      <w:r w:rsidRPr="0076406C">
        <w:t xml:space="preserve">to as </w:t>
      </w:r>
      <w:r w:rsidR="00593811" w:rsidRPr="0076406C">
        <w:rPr>
          <w:rFonts w:hint="eastAsia"/>
        </w:rPr>
        <w:t xml:space="preserve">the </w:t>
      </w:r>
      <w:r w:rsidRPr="0076406C">
        <w:t>"new Regulations") even before this Ministerial Order comes into effect.</w:t>
      </w:r>
    </w:p>
    <w:p w14:paraId="51BF089E" w14:textId="77777777" w:rsidR="004F2941" w:rsidRDefault="009C3894" w:rsidP="00965295">
      <w:pPr>
        <w:adjustRightInd w:val="0"/>
        <w:ind w:left="221" w:hanging="221"/>
        <w:jc w:val="left"/>
      </w:pPr>
      <w:r w:rsidRPr="0076406C">
        <w:t>(2) If a person that has applied for registration pursuant to the provisions of the preceding paragraph and has been registered as referred to in Article 2, paragraph (1) of the Act</w:t>
      </w:r>
      <w:r w:rsidR="00C00DA4" w:rsidRPr="0076406C">
        <w:rPr>
          <w:rFonts w:hint="eastAsia"/>
        </w:rPr>
        <w:t>;</w:t>
      </w:r>
      <w:r w:rsidRPr="0076406C">
        <w:t xml:space="preserve"> </w:t>
      </w:r>
      <w:r w:rsidR="00EA2649" w:rsidRPr="0076406C">
        <w:rPr>
          <w:rFonts w:hint="eastAsia"/>
        </w:rPr>
        <w:t xml:space="preserve">and </w:t>
      </w:r>
      <w:r w:rsidRPr="0076406C">
        <w:t>sells the agricultural chemical that the person has manufactured, processed, or imported, the person must do the labeling referred to in Article 7 of the Act in accordance with the provisions of Article 7 of the new Regulations even before this Ministerial Order comes into effect.</w:t>
      </w:r>
    </w:p>
    <w:p w14:paraId="5C647349" w14:textId="77777777" w:rsidR="004F2941" w:rsidRDefault="009C3894" w:rsidP="00965295">
      <w:pPr>
        <w:adjustRightInd w:val="0"/>
        <w:ind w:left="221" w:hanging="221"/>
        <w:jc w:val="left"/>
      </w:pPr>
      <w:r w:rsidRPr="0076406C">
        <w:t xml:space="preserve">Article 3 </w:t>
      </w:r>
      <w:r w:rsidR="002D050E" w:rsidRPr="0076406C">
        <w:rPr>
          <w:rFonts w:hint="eastAsia"/>
        </w:rPr>
        <w:t>Prior laws</w:t>
      </w:r>
      <w:r w:rsidRPr="0076406C">
        <w:t xml:space="preserve"> continue to govern the registration of an agricultural chemical for which a person has filed an application </w:t>
      </w:r>
      <w:r w:rsidR="002D050E" w:rsidRPr="0076406C">
        <w:rPr>
          <w:rFonts w:hint="eastAsia"/>
        </w:rPr>
        <w:t>using</w:t>
      </w:r>
      <w:r w:rsidR="0084194F" w:rsidRPr="0076406C">
        <w:rPr>
          <w:rFonts w:hint="eastAsia"/>
        </w:rPr>
        <w:t xml:space="preserve"> </w:t>
      </w:r>
      <w:r w:rsidR="00D24249" w:rsidRPr="0076406C">
        <w:rPr>
          <w:rFonts w:hint="eastAsia"/>
        </w:rPr>
        <w:t>A</w:t>
      </w:r>
      <w:r w:rsidRPr="0076406C">
        <w:t xml:space="preserve">ppended Form 1 of the Regulations for Enforcement of the Agricultural Chemicals Regulation Act </w:t>
      </w:r>
      <w:r w:rsidR="0027743F" w:rsidRPr="0076406C">
        <w:rPr>
          <w:rFonts w:hint="eastAsia"/>
        </w:rPr>
        <w:t>before</w:t>
      </w:r>
      <w:r w:rsidRPr="0076406C">
        <w:t xml:space="preserve"> its amendment by this Ministerial Order (referred </w:t>
      </w:r>
      <w:r w:rsidR="00E36A47" w:rsidRPr="0076406C">
        <w:rPr>
          <w:rFonts w:hint="eastAsia"/>
        </w:rPr>
        <w:t xml:space="preserve">below </w:t>
      </w:r>
      <w:r w:rsidRPr="0076406C">
        <w:t xml:space="preserve">to as </w:t>
      </w:r>
      <w:r w:rsidR="00724EB2" w:rsidRPr="0076406C">
        <w:rPr>
          <w:rFonts w:hint="eastAsia"/>
        </w:rPr>
        <w:t xml:space="preserve">the </w:t>
      </w:r>
      <w:r w:rsidRPr="0076406C">
        <w:t xml:space="preserve">"former </w:t>
      </w:r>
      <w:r w:rsidR="0027743F" w:rsidRPr="00263D8E">
        <w:t>r</w:t>
      </w:r>
      <w:r w:rsidRPr="0076406C">
        <w:t>egulations") before this Ministerial Order comes into effect.</w:t>
      </w:r>
    </w:p>
    <w:p w14:paraId="37389C24" w14:textId="77777777" w:rsidR="004F2941" w:rsidRDefault="009C3894" w:rsidP="00965295">
      <w:pPr>
        <w:adjustRightInd w:val="0"/>
        <w:ind w:left="221" w:hanging="221"/>
        <w:jc w:val="left"/>
      </w:pPr>
      <w:r w:rsidRPr="0076406C">
        <w:t xml:space="preserve">Article 4 </w:t>
      </w:r>
      <w:r w:rsidR="002D050E" w:rsidRPr="0076406C">
        <w:rPr>
          <w:rFonts w:hint="eastAsia"/>
        </w:rPr>
        <w:t>Prior law</w:t>
      </w:r>
      <w:r w:rsidR="00381A73" w:rsidRPr="0076406C">
        <w:rPr>
          <w:rFonts w:hint="eastAsia"/>
        </w:rPr>
        <w:t>s</w:t>
      </w:r>
      <w:r w:rsidRPr="0076406C">
        <w:t xml:space="preserve"> continue to govern the labeling referred to in Article 7 of the Act for an agricultural chemical registered based on an application that a person has filed</w:t>
      </w:r>
      <w:r w:rsidR="002D050E" w:rsidRPr="0076406C">
        <w:rPr>
          <w:rFonts w:hint="eastAsia"/>
        </w:rPr>
        <w:t xml:space="preserve"> using</w:t>
      </w:r>
      <w:r w:rsidR="00F32572" w:rsidRPr="0076406C">
        <w:rPr>
          <w:rFonts w:hint="eastAsia"/>
        </w:rPr>
        <w:t xml:space="preserve"> </w:t>
      </w:r>
      <w:r w:rsidR="00D24249" w:rsidRPr="0076406C">
        <w:rPr>
          <w:rFonts w:hint="eastAsia"/>
        </w:rPr>
        <w:t>A</w:t>
      </w:r>
      <w:r w:rsidRPr="0076406C">
        <w:t xml:space="preserve">ppended Form 1 of the former </w:t>
      </w:r>
      <w:r w:rsidR="000E5D8A" w:rsidRPr="0076406C">
        <w:rPr>
          <w:rFonts w:hint="eastAsia"/>
        </w:rPr>
        <w:t>r</w:t>
      </w:r>
      <w:r w:rsidRPr="0076406C">
        <w:t>egulations.</w:t>
      </w:r>
    </w:p>
    <w:p w14:paraId="50486C30" w14:textId="77777777" w:rsidR="004F2941" w:rsidRDefault="009C3894" w:rsidP="00965295">
      <w:pPr>
        <w:adjustRightInd w:val="0"/>
        <w:ind w:left="221" w:hanging="221"/>
        <w:jc w:val="left"/>
      </w:pPr>
      <w:r w:rsidRPr="0076406C">
        <w:t xml:space="preserve">Article 5 </w:t>
      </w:r>
      <w:r w:rsidR="002D050E" w:rsidRPr="0076406C">
        <w:rPr>
          <w:rFonts w:hint="eastAsia"/>
        </w:rPr>
        <w:t>Prior laws</w:t>
      </w:r>
      <w:r w:rsidRPr="0076406C">
        <w:t xml:space="preserve"> continue to govern the applicability of penal provisions to conduct that a person engages in before this Ministerial Order comes into effect, and to conduct that a person engages in after this Ministerial Order comes into effect in a situation that </w:t>
      </w:r>
      <w:r w:rsidR="002D050E" w:rsidRPr="0076406C">
        <w:rPr>
          <w:rFonts w:hint="eastAsia"/>
        </w:rPr>
        <w:t>prior laws</w:t>
      </w:r>
      <w:r w:rsidRPr="0076406C">
        <w:t xml:space="preserve"> continue to govern pursuant to the provisions of the preceding Article.</w:t>
      </w:r>
    </w:p>
    <w:p w14:paraId="55A5DEED" w14:textId="77777777" w:rsidR="009712D5" w:rsidRDefault="009712D5" w:rsidP="00965295">
      <w:pPr>
        <w:adjustRightInd w:val="0"/>
        <w:ind w:left="221" w:hanging="221"/>
        <w:jc w:val="left"/>
      </w:pPr>
    </w:p>
    <w:p w14:paraId="0ACABD94" w14:textId="77777777" w:rsidR="004F2941" w:rsidRPr="000F2FF6" w:rsidRDefault="009C3894" w:rsidP="000F2FF6">
      <w:pPr>
        <w:adjustRightInd w:val="0"/>
        <w:ind w:left="879" w:hanging="221"/>
        <w:jc w:val="left"/>
        <w:rPr>
          <w:b/>
          <w:bCs/>
        </w:rPr>
      </w:pPr>
      <w:r w:rsidRPr="000F2FF6">
        <w:rPr>
          <w:b/>
          <w:bCs/>
        </w:rPr>
        <w:t xml:space="preserve">Supplementary Provisions (Order </w:t>
      </w:r>
      <w:proofErr w:type="gramStart"/>
      <w:r w:rsidRPr="000F2FF6">
        <w:rPr>
          <w:b/>
          <w:bCs/>
        </w:rPr>
        <w:t>of</w:t>
      </w:r>
      <w:proofErr w:type="gramEnd"/>
      <w:r w:rsidRPr="000F2FF6">
        <w:rPr>
          <w:b/>
          <w:bCs/>
        </w:rPr>
        <w:t xml:space="preserve"> the Ministry of Agriculture, Forestry and Fisheries No. 6 o</w:t>
      </w:r>
      <w:r w:rsidR="002D050E" w:rsidRPr="000F2FF6">
        <w:rPr>
          <w:rFonts w:hint="eastAsia"/>
          <w:b/>
          <w:bCs/>
        </w:rPr>
        <w:t>f</w:t>
      </w:r>
      <w:r w:rsidRPr="000F2FF6">
        <w:rPr>
          <w:b/>
          <w:bCs/>
        </w:rPr>
        <w:t xml:space="preserve"> March 8, 2007)</w:t>
      </w:r>
    </w:p>
    <w:p w14:paraId="030D5932" w14:textId="77777777" w:rsidR="009712D5" w:rsidRDefault="009712D5" w:rsidP="00965295">
      <w:pPr>
        <w:adjustRightInd w:val="0"/>
        <w:ind w:left="221" w:hanging="221"/>
        <w:jc w:val="left"/>
      </w:pPr>
    </w:p>
    <w:p w14:paraId="796C1855" w14:textId="77777777" w:rsidR="004F2941" w:rsidRDefault="009C3894" w:rsidP="000F2FF6">
      <w:pPr>
        <w:adjustRightInd w:val="0"/>
        <w:ind w:left="442" w:hanging="221"/>
        <w:jc w:val="left"/>
      </w:pPr>
      <w:r w:rsidRPr="0076406C">
        <w:t>(Effective Date)</w:t>
      </w:r>
    </w:p>
    <w:p w14:paraId="5AA6D4EC" w14:textId="77777777" w:rsidR="004F2941" w:rsidRDefault="009C3894" w:rsidP="00965295">
      <w:pPr>
        <w:adjustRightInd w:val="0"/>
        <w:ind w:left="221" w:hanging="221"/>
        <w:jc w:val="left"/>
      </w:pPr>
      <w:r w:rsidRPr="0076406C">
        <w:t xml:space="preserve">Article 1 This Ministerial Order comes into effect </w:t>
      </w:r>
      <w:r w:rsidR="00865126" w:rsidRPr="0076406C">
        <w:rPr>
          <w:rFonts w:hint="eastAsia"/>
        </w:rPr>
        <w:t>on</w:t>
      </w:r>
      <w:r w:rsidRPr="0076406C">
        <w:t xml:space="preserve"> the da</w:t>
      </w:r>
      <w:r w:rsidR="000C1BCB" w:rsidRPr="0076406C">
        <w:rPr>
          <w:rFonts w:hint="eastAsia"/>
        </w:rPr>
        <w:t>y</w:t>
      </w:r>
      <w:r w:rsidRPr="0076406C">
        <w:t xml:space="preserve"> of promulgation.</w:t>
      </w:r>
    </w:p>
    <w:p w14:paraId="17307BEC" w14:textId="77777777" w:rsidR="009712D5" w:rsidRDefault="009712D5" w:rsidP="00965295">
      <w:pPr>
        <w:adjustRightInd w:val="0"/>
        <w:ind w:left="221" w:hanging="221"/>
        <w:jc w:val="left"/>
      </w:pPr>
    </w:p>
    <w:p w14:paraId="09958468" w14:textId="77777777" w:rsidR="004F2941" w:rsidRDefault="009C3894" w:rsidP="000F2FF6">
      <w:pPr>
        <w:adjustRightInd w:val="0"/>
        <w:ind w:left="442" w:hanging="221"/>
        <w:jc w:val="left"/>
      </w:pPr>
      <w:r w:rsidRPr="0076406C">
        <w:t>(</w:t>
      </w:r>
      <w:r w:rsidR="003D382D" w:rsidRPr="0076406C">
        <w:rPr>
          <w:rFonts w:hint="eastAsia"/>
        </w:rPr>
        <w:t>T</w:t>
      </w:r>
      <w:r w:rsidRPr="0076406C">
        <w:t xml:space="preserve">ransitional </w:t>
      </w:r>
      <w:r w:rsidR="003D382D" w:rsidRPr="0076406C">
        <w:rPr>
          <w:rFonts w:hint="eastAsia"/>
        </w:rPr>
        <w:t>M</w:t>
      </w:r>
      <w:r w:rsidRPr="0076406C">
        <w:t>easure</w:t>
      </w:r>
      <w:r w:rsidR="002D050E" w:rsidRPr="0076406C">
        <w:rPr>
          <w:rFonts w:hint="eastAsia"/>
        </w:rPr>
        <w:t>s</w:t>
      </w:r>
      <w:r w:rsidRPr="0076406C">
        <w:t>)</w:t>
      </w:r>
    </w:p>
    <w:p w14:paraId="127EFB0E" w14:textId="77777777" w:rsidR="004F2941" w:rsidRDefault="009C3894" w:rsidP="00965295">
      <w:pPr>
        <w:adjustRightInd w:val="0"/>
        <w:ind w:left="221" w:hanging="221"/>
        <w:jc w:val="left"/>
      </w:pPr>
      <w:r w:rsidRPr="0076406C">
        <w:t xml:space="preserve">Article 2 (1) An employee identification card </w:t>
      </w:r>
      <w:r w:rsidR="001E5ED5" w:rsidRPr="0076406C">
        <w:rPr>
          <w:rFonts w:hint="eastAsia"/>
        </w:rPr>
        <w:t xml:space="preserve">in the form prescribed in </w:t>
      </w:r>
      <w:r w:rsidR="0041618B" w:rsidRPr="0076406C">
        <w:rPr>
          <w:rFonts w:hint="eastAsia"/>
        </w:rPr>
        <w:t>A</w:t>
      </w:r>
      <w:r w:rsidRPr="0076406C">
        <w:t xml:space="preserve">ppended Form 9-2 of the Regulations for Enforcement of the Agricultural Chemicals Regulation Act </w:t>
      </w:r>
      <w:r w:rsidR="004B1621" w:rsidRPr="0076406C">
        <w:rPr>
          <w:rFonts w:hint="eastAsia"/>
        </w:rPr>
        <w:t>before</w:t>
      </w:r>
      <w:r w:rsidRPr="0076406C">
        <w:t xml:space="preserve"> its amendment by this Ministerial Order (referred to as </w:t>
      </w:r>
      <w:r w:rsidR="005020DA" w:rsidRPr="0076406C">
        <w:rPr>
          <w:rFonts w:hint="eastAsia"/>
        </w:rPr>
        <w:t xml:space="preserve">the </w:t>
      </w:r>
      <w:r w:rsidRPr="0076406C">
        <w:t>"old form" in the following paragraph)</w:t>
      </w:r>
      <w:r w:rsidR="001E5ED5" w:rsidRPr="0076406C">
        <w:rPr>
          <w:rFonts w:hint="eastAsia"/>
        </w:rPr>
        <w:t xml:space="preserve">, and </w:t>
      </w:r>
      <w:r w:rsidR="004B1621" w:rsidRPr="0076406C">
        <w:rPr>
          <w:rFonts w:hint="eastAsia"/>
        </w:rPr>
        <w:t>which actually</w:t>
      </w:r>
      <w:r w:rsidRPr="0076406C">
        <w:t xml:space="preserve"> exist</w:t>
      </w:r>
      <w:r w:rsidR="004B1621" w:rsidRPr="0076406C">
        <w:rPr>
          <w:rFonts w:hint="eastAsia"/>
        </w:rPr>
        <w:t>s</w:t>
      </w:r>
      <w:r w:rsidRPr="0076406C">
        <w:t xml:space="preserve"> at the time </w:t>
      </w:r>
      <w:r w:rsidR="001E5ED5" w:rsidRPr="0076406C">
        <w:rPr>
          <w:rFonts w:hint="eastAsia"/>
        </w:rPr>
        <w:t xml:space="preserve">of the enforcement of </w:t>
      </w:r>
      <w:r w:rsidRPr="0076406C">
        <w:t xml:space="preserve">this Ministerial Order is deemed to be an employee identification card </w:t>
      </w:r>
      <w:r w:rsidR="001E5ED5" w:rsidRPr="0076406C">
        <w:rPr>
          <w:rFonts w:hint="eastAsia"/>
        </w:rPr>
        <w:t xml:space="preserve">in the form prescribed in </w:t>
      </w:r>
      <w:r w:rsidR="0041618B" w:rsidRPr="0076406C">
        <w:rPr>
          <w:rFonts w:hint="eastAsia"/>
        </w:rPr>
        <w:t>A</w:t>
      </w:r>
      <w:r w:rsidRPr="0076406C">
        <w:t>ppended Form 9-2 of the Regulations for Enforcement of the Agricultural Chemicals Regulation Act as amended by this Ministerial Order.</w:t>
      </w:r>
    </w:p>
    <w:p w14:paraId="00D6A4F5" w14:textId="77777777" w:rsidR="004F2941" w:rsidRDefault="009C3894" w:rsidP="00965295">
      <w:pPr>
        <w:adjustRightInd w:val="0"/>
        <w:ind w:left="221" w:hanging="221"/>
        <w:jc w:val="left"/>
      </w:pPr>
      <w:r w:rsidRPr="0076406C">
        <w:t xml:space="preserve">(2) Even after this Ministerial Order comes into effect, until otherwise provided for by law, it is permissible to update and use a blank form that has been </w:t>
      </w:r>
      <w:r w:rsidR="001E5ED5" w:rsidRPr="0076406C">
        <w:rPr>
          <w:rFonts w:hint="eastAsia"/>
        </w:rPr>
        <w:t>prepared</w:t>
      </w:r>
      <w:r w:rsidRPr="0076406C">
        <w:t xml:space="preserve"> </w:t>
      </w:r>
      <w:r w:rsidR="001E5ED5" w:rsidRPr="0076406C">
        <w:rPr>
          <w:rFonts w:hint="eastAsia"/>
        </w:rPr>
        <w:t>using</w:t>
      </w:r>
      <w:r w:rsidRPr="0076406C">
        <w:t xml:space="preserve"> the old form</w:t>
      </w:r>
      <w:r w:rsidR="001E5ED5" w:rsidRPr="0076406C">
        <w:rPr>
          <w:rFonts w:hint="eastAsia"/>
        </w:rPr>
        <w:t>, and</w:t>
      </w:r>
      <w:r w:rsidRPr="0076406C">
        <w:t xml:space="preserve"> </w:t>
      </w:r>
      <w:r w:rsidR="004B1621" w:rsidRPr="0076406C">
        <w:rPr>
          <w:rFonts w:hint="eastAsia"/>
        </w:rPr>
        <w:t xml:space="preserve">which </w:t>
      </w:r>
      <w:proofErr w:type="gramStart"/>
      <w:r w:rsidR="004B1621" w:rsidRPr="0076406C">
        <w:rPr>
          <w:rFonts w:hint="eastAsia"/>
        </w:rPr>
        <w:t>actually</w:t>
      </w:r>
      <w:r w:rsidRPr="0076406C">
        <w:t xml:space="preserve"> exists</w:t>
      </w:r>
      <w:proofErr w:type="gramEnd"/>
      <w:r w:rsidRPr="0076406C">
        <w:t xml:space="preserve"> at the time </w:t>
      </w:r>
      <w:r w:rsidR="001E5ED5" w:rsidRPr="0076406C">
        <w:rPr>
          <w:rFonts w:hint="eastAsia"/>
        </w:rPr>
        <w:t xml:space="preserve">of the enforcement of </w:t>
      </w:r>
      <w:r w:rsidRPr="0076406C">
        <w:t>this Ministerial Order.</w:t>
      </w:r>
    </w:p>
    <w:p w14:paraId="61B47783" w14:textId="77777777" w:rsidR="009712D5" w:rsidRDefault="009712D5" w:rsidP="00965295">
      <w:pPr>
        <w:adjustRightInd w:val="0"/>
        <w:ind w:left="221" w:hanging="221"/>
        <w:jc w:val="left"/>
      </w:pPr>
    </w:p>
    <w:p w14:paraId="5CC5B72F" w14:textId="77777777" w:rsidR="004F2941" w:rsidRPr="000F2FF6" w:rsidRDefault="00DD5783" w:rsidP="000F2FF6">
      <w:pPr>
        <w:adjustRightInd w:val="0"/>
        <w:ind w:left="879" w:hanging="221"/>
        <w:jc w:val="left"/>
        <w:rPr>
          <w:b/>
          <w:bCs/>
        </w:rPr>
      </w:pPr>
      <w:r w:rsidRPr="000F2FF6">
        <w:rPr>
          <w:b/>
          <w:bCs/>
        </w:rPr>
        <w:t>Supplementary Provisions (Order of the Ministry of Agriculture, Forestry and Fisheries No. 28 o</w:t>
      </w:r>
      <w:r w:rsidR="001E5ED5" w:rsidRPr="000F2FF6">
        <w:rPr>
          <w:rFonts w:hint="eastAsia"/>
          <w:b/>
          <w:bCs/>
        </w:rPr>
        <w:t>f</w:t>
      </w:r>
      <w:r w:rsidRPr="000F2FF6">
        <w:rPr>
          <w:b/>
          <w:bCs/>
        </w:rPr>
        <w:t xml:space="preserve"> March 30, 2007) [Extract]</w:t>
      </w:r>
    </w:p>
    <w:p w14:paraId="0858B65B" w14:textId="77777777" w:rsidR="009712D5" w:rsidRDefault="009712D5" w:rsidP="00965295">
      <w:pPr>
        <w:adjustRightInd w:val="0"/>
        <w:ind w:left="221" w:hanging="221"/>
        <w:jc w:val="left"/>
      </w:pPr>
    </w:p>
    <w:p w14:paraId="784552D7" w14:textId="77777777" w:rsidR="004F2941" w:rsidRDefault="009C3894" w:rsidP="000F2FF6">
      <w:pPr>
        <w:adjustRightInd w:val="0"/>
        <w:ind w:left="442" w:hanging="221"/>
        <w:jc w:val="left"/>
      </w:pPr>
      <w:r w:rsidRPr="0076406C">
        <w:t>(Effective Date)</w:t>
      </w:r>
    </w:p>
    <w:p w14:paraId="79561C89" w14:textId="77777777" w:rsidR="004F2941" w:rsidRDefault="009C3894" w:rsidP="00965295">
      <w:pPr>
        <w:adjustRightInd w:val="0"/>
        <w:ind w:left="221" w:hanging="221"/>
        <w:jc w:val="left"/>
      </w:pPr>
      <w:r w:rsidRPr="0076406C">
        <w:t xml:space="preserve">Article 1 This Ministerial Order comes into </w:t>
      </w:r>
      <w:proofErr w:type="gramStart"/>
      <w:r w:rsidRPr="0076406C">
        <w:t>effect o</w:t>
      </w:r>
      <w:r w:rsidR="00865126" w:rsidRPr="0076406C">
        <w:rPr>
          <w:rFonts w:hint="eastAsia"/>
        </w:rPr>
        <w:t>n</w:t>
      </w:r>
      <w:proofErr w:type="gramEnd"/>
      <w:r w:rsidRPr="0076406C">
        <w:t xml:space="preserve"> April 1, 2007.</w:t>
      </w:r>
    </w:p>
    <w:p w14:paraId="30EECF4A" w14:textId="77777777" w:rsidR="009712D5" w:rsidRDefault="009712D5" w:rsidP="00965295">
      <w:pPr>
        <w:adjustRightInd w:val="0"/>
        <w:ind w:left="221" w:hanging="221"/>
        <w:jc w:val="left"/>
      </w:pPr>
    </w:p>
    <w:p w14:paraId="68D22D4C"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16 o</w:t>
      </w:r>
      <w:r w:rsidR="001E5ED5" w:rsidRPr="000F2FF6">
        <w:rPr>
          <w:rFonts w:hint="eastAsia"/>
          <w:b/>
          <w:bCs/>
        </w:rPr>
        <w:t>f</w:t>
      </w:r>
      <w:r w:rsidRPr="000F2FF6">
        <w:rPr>
          <w:b/>
          <w:bCs/>
        </w:rPr>
        <w:t xml:space="preserve"> March 24, 2016)</w:t>
      </w:r>
    </w:p>
    <w:p w14:paraId="37D0D072" w14:textId="77777777" w:rsidR="000F2FF6" w:rsidRPr="000F2FF6" w:rsidRDefault="000F2FF6" w:rsidP="000F2FF6">
      <w:pPr>
        <w:adjustRightInd w:val="0"/>
        <w:ind w:left="879" w:hanging="221"/>
        <w:jc w:val="left"/>
        <w:rPr>
          <w:b/>
          <w:bCs/>
        </w:rPr>
      </w:pPr>
    </w:p>
    <w:p w14:paraId="062EABBD" w14:textId="77777777" w:rsidR="004F2941" w:rsidRDefault="009C3894" w:rsidP="00965295">
      <w:pPr>
        <w:adjustRightInd w:val="0"/>
        <w:ind w:left="221" w:hanging="221"/>
        <w:jc w:val="left"/>
      </w:pPr>
      <w:r w:rsidRPr="0076406C">
        <w:t>This Ministerial Order comes into effect o</w:t>
      </w:r>
      <w:r w:rsidR="00865126" w:rsidRPr="0076406C">
        <w:rPr>
          <w:rFonts w:hint="eastAsia"/>
        </w:rPr>
        <w:t>n</w:t>
      </w:r>
      <w:r w:rsidRPr="0076406C">
        <w:t xml:space="preserve"> April 1, 2016.</w:t>
      </w:r>
    </w:p>
    <w:p w14:paraId="2ABA4E4C" w14:textId="77777777" w:rsidR="009712D5" w:rsidRDefault="009712D5" w:rsidP="00965295">
      <w:pPr>
        <w:adjustRightInd w:val="0"/>
        <w:ind w:left="221" w:hanging="221"/>
        <w:jc w:val="left"/>
      </w:pPr>
    </w:p>
    <w:p w14:paraId="51A9803C" w14:textId="77777777" w:rsidR="004F2941" w:rsidRPr="000F2FF6" w:rsidRDefault="009C3894" w:rsidP="000F2FF6">
      <w:pPr>
        <w:adjustRightInd w:val="0"/>
        <w:ind w:left="879" w:hanging="221"/>
        <w:jc w:val="left"/>
        <w:rPr>
          <w:b/>
          <w:bCs/>
        </w:rPr>
      </w:pPr>
      <w:r w:rsidRPr="000F2FF6">
        <w:rPr>
          <w:b/>
          <w:bCs/>
        </w:rPr>
        <w:t>Supplementary Provisions (Order of the Ministry of Agriculture, Forestry and Fisheries No. 71 o</w:t>
      </w:r>
      <w:r w:rsidR="001E5ED5" w:rsidRPr="000F2FF6">
        <w:rPr>
          <w:rFonts w:hint="eastAsia"/>
          <w:b/>
          <w:bCs/>
        </w:rPr>
        <w:t>f</w:t>
      </w:r>
      <w:r w:rsidRPr="000F2FF6">
        <w:rPr>
          <w:b/>
          <w:bCs/>
        </w:rPr>
        <w:t xml:space="preserve"> October 31, 2016)</w:t>
      </w:r>
    </w:p>
    <w:p w14:paraId="51D262BF" w14:textId="77777777" w:rsidR="009712D5" w:rsidRDefault="009712D5" w:rsidP="00965295">
      <w:pPr>
        <w:adjustRightInd w:val="0"/>
        <w:ind w:left="221" w:hanging="221"/>
        <w:jc w:val="left"/>
      </w:pPr>
    </w:p>
    <w:p w14:paraId="40033A96" w14:textId="77777777" w:rsidR="004F2941" w:rsidRDefault="009C3894" w:rsidP="00262468">
      <w:pPr>
        <w:adjustRightInd w:val="0"/>
        <w:ind w:left="442" w:hanging="221"/>
        <w:jc w:val="left"/>
      </w:pPr>
      <w:r w:rsidRPr="0076406C">
        <w:t>(Effective Date)</w:t>
      </w:r>
    </w:p>
    <w:p w14:paraId="4BBA91E5" w14:textId="77777777" w:rsidR="004F2941" w:rsidRDefault="009C3894" w:rsidP="00965295">
      <w:pPr>
        <w:adjustRightInd w:val="0"/>
        <w:ind w:left="221" w:hanging="221"/>
        <w:jc w:val="left"/>
      </w:pPr>
      <w:r w:rsidRPr="0076406C">
        <w:t xml:space="preserve">(1) This Ministerial Order comes into effect </w:t>
      </w:r>
      <w:r w:rsidR="007548A8" w:rsidRPr="0076406C">
        <w:rPr>
          <w:rFonts w:hint="eastAsia"/>
        </w:rPr>
        <w:t>on</w:t>
      </w:r>
      <w:r w:rsidRPr="0076406C">
        <w:t xml:space="preserve"> April 1, 2017.</w:t>
      </w:r>
    </w:p>
    <w:p w14:paraId="5234CC41" w14:textId="77777777" w:rsidR="009712D5" w:rsidRDefault="009712D5" w:rsidP="00965295">
      <w:pPr>
        <w:adjustRightInd w:val="0"/>
        <w:ind w:left="221" w:hanging="221"/>
        <w:jc w:val="left"/>
      </w:pPr>
    </w:p>
    <w:p w14:paraId="754A78DC" w14:textId="77777777" w:rsidR="004F2941" w:rsidRDefault="009C3894" w:rsidP="00262468">
      <w:pPr>
        <w:adjustRightInd w:val="0"/>
        <w:ind w:left="442" w:hanging="221"/>
        <w:jc w:val="left"/>
      </w:pPr>
      <w:r w:rsidRPr="0076406C">
        <w:t>(</w:t>
      </w:r>
      <w:r w:rsidR="000721A5" w:rsidRPr="0076406C">
        <w:rPr>
          <w:rFonts w:hint="eastAsia"/>
        </w:rPr>
        <w:t>T</w:t>
      </w:r>
      <w:r w:rsidRPr="0076406C">
        <w:t xml:space="preserve">ransitional </w:t>
      </w:r>
      <w:r w:rsidR="000721A5" w:rsidRPr="0076406C">
        <w:rPr>
          <w:rFonts w:hint="eastAsia"/>
        </w:rPr>
        <w:t>M</w:t>
      </w:r>
      <w:r w:rsidRPr="0076406C">
        <w:t>easure</w:t>
      </w:r>
      <w:r w:rsidR="00CC5619" w:rsidRPr="0076406C">
        <w:rPr>
          <w:rFonts w:hint="eastAsia"/>
        </w:rPr>
        <w:t>s</w:t>
      </w:r>
      <w:r w:rsidRPr="0076406C">
        <w:t>)</w:t>
      </w:r>
    </w:p>
    <w:p w14:paraId="762B69E6" w14:textId="77777777" w:rsidR="004F2941" w:rsidRDefault="009C3894" w:rsidP="00965295">
      <w:pPr>
        <w:adjustRightInd w:val="0"/>
        <w:ind w:left="221" w:hanging="221"/>
        <w:jc w:val="left"/>
      </w:pPr>
      <w:r w:rsidRPr="0076406C">
        <w:t xml:space="preserve">(2) A written application that a person has submitted before this Ministerial Order comes into effect </w:t>
      </w:r>
      <w:r w:rsidR="00CC5619" w:rsidRPr="0076406C">
        <w:rPr>
          <w:rFonts w:hint="eastAsia"/>
        </w:rPr>
        <w:t>in the form prescribed in</w:t>
      </w:r>
      <w:r w:rsidRPr="0076406C">
        <w:t xml:space="preserve"> Appended Form 1 of the Regulations for Enforcement of the Agricultural Chemicals Regulation Act </w:t>
      </w:r>
      <w:r w:rsidR="00377153" w:rsidRPr="0076406C">
        <w:rPr>
          <w:rFonts w:hint="eastAsia"/>
        </w:rPr>
        <w:t>before</w:t>
      </w:r>
      <w:r w:rsidRPr="0076406C">
        <w:t xml:space="preserve"> its amendment by this Ministerial Order is deemed to be a written application that </w:t>
      </w:r>
      <w:r w:rsidR="00CC5619" w:rsidRPr="0076406C">
        <w:rPr>
          <w:rFonts w:hint="eastAsia"/>
        </w:rPr>
        <w:t>was</w:t>
      </w:r>
      <w:r w:rsidRPr="0076406C">
        <w:t xml:space="preserve"> submitted </w:t>
      </w:r>
      <w:r w:rsidR="00CC5619" w:rsidRPr="0076406C">
        <w:rPr>
          <w:rFonts w:hint="eastAsia"/>
        </w:rPr>
        <w:t>in the form prescribed in</w:t>
      </w:r>
      <w:r w:rsidRPr="0076406C">
        <w:t xml:space="preserve"> Appended Form 1 of the Regulations for Enforcement of the Agricultural Chemicals Regulation Act as amended by this Ministerial Order.</w:t>
      </w:r>
    </w:p>
    <w:p w14:paraId="09A759F8" w14:textId="77777777" w:rsidR="009712D5" w:rsidRDefault="009712D5" w:rsidP="00965295">
      <w:pPr>
        <w:adjustRightInd w:val="0"/>
        <w:ind w:left="221" w:hanging="221"/>
        <w:jc w:val="left"/>
      </w:pPr>
    </w:p>
    <w:p w14:paraId="0F7F9369" w14:textId="77777777" w:rsidR="004F2941" w:rsidRPr="00262468" w:rsidRDefault="009C3894" w:rsidP="00262468">
      <w:pPr>
        <w:adjustRightInd w:val="0"/>
        <w:ind w:left="879" w:hanging="221"/>
        <w:jc w:val="left"/>
        <w:rPr>
          <w:b/>
          <w:bCs/>
        </w:rPr>
      </w:pPr>
      <w:r w:rsidRPr="00262468">
        <w:rPr>
          <w:b/>
          <w:bCs/>
        </w:rPr>
        <w:lastRenderedPageBreak/>
        <w:t>Supplementary Provisions (Order of the Ministry of Agriculture, Forestry and Fisheries No. 75 o</w:t>
      </w:r>
      <w:r w:rsidR="00947496" w:rsidRPr="00262468">
        <w:rPr>
          <w:rFonts w:hint="eastAsia"/>
          <w:b/>
          <w:bCs/>
        </w:rPr>
        <w:t>n</w:t>
      </w:r>
      <w:r w:rsidRPr="00262468">
        <w:rPr>
          <w:b/>
          <w:bCs/>
        </w:rPr>
        <w:t xml:space="preserve"> November 30, 2018)</w:t>
      </w:r>
    </w:p>
    <w:p w14:paraId="6972F05E" w14:textId="77777777" w:rsidR="009712D5" w:rsidRDefault="009712D5" w:rsidP="00965295">
      <w:pPr>
        <w:adjustRightInd w:val="0"/>
        <w:ind w:left="221" w:hanging="221"/>
        <w:jc w:val="left"/>
      </w:pPr>
    </w:p>
    <w:p w14:paraId="7C7AF2D4" w14:textId="77777777" w:rsidR="004F2941" w:rsidRDefault="009C3894" w:rsidP="00262468">
      <w:pPr>
        <w:adjustRightInd w:val="0"/>
        <w:ind w:left="442" w:hanging="221"/>
        <w:jc w:val="left"/>
      </w:pPr>
      <w:r w:rsidRPr="0076406C">
        <w:t>(Effective Date)</w:t>
      </w:r>
    </w:p>
    <w:p w14:paraId="5D8C799C" w14:textId="77777777" w:rsidR="004F2941" w:rsidRDefault="009C3894" w:rsidP="00965295">
      <w:pPr>
        <w:adjustRightInd w:val="0"/>
        <w:ind w:left="221" w:hanging="221"/>
        <w:jc w:val="left"/>
      </w:pPr>
      <w:r w:rsidRPr="0076406C">
        <w:t xml:space="preserve">(1) This Ministerial Order comes into effect </w:t>
      </w:r>
      <w:r w:rsidR="0019233F" w:rsidRPr="0076406C">
        <w:rPr>
          <w:rFonts w:hint="eastAsia"/>
        </w:rPr>
        <w:t>o</w:t>
      </w:r>
      <w:r w:rsidR="00575E08" w:rsidRPr="0076406C">
        <w:rPr>
          <w:rFonts w:hint="eastAsia"/>
        </w:rPr>
        <w:t>n</w:t>
      </w:r>
      <w:r w:rsidRPr="0076406C">
        <w:t xml:space="preserve"> the da</w:t>
      </w:r>
      <w:r w:rsidR="0011464D" w:rsidRPr="0076406C">
        <w:rPr>
          <w:rFonts w:hint="eastAsia"/>
        </w:rPr>
        <w:t>y</w:t>
      </w:r>
      <w:r w:rsidRPr="0076406C">
        <w:t xml:space="preserve"> on which the Act Partially Amending the Agricultural Chemicals Regulation Act comes into effect (December 1, 2018).</w:t>
      </w:r>
    </w:p>
    <w:p w14:paraId="2BBB6960" w14:textId="77777777" w:rsidR="009712D5" w:rsidRDefault="009712D5" w:rsidP="00965295">
      <w:pPr>
        <w:adjustRightInd w:val="0"/>
        <w:ind w:left="221" w:hanging="221"/>
        <w:jc w:val="left"/>
      </w:pPr>
    </w:p>
    <w:p w14:paraId="1C3EAD88" w14:textId="77777777" w:rsidR="004F2941" w:rsidRDefault="009C3894" w:rsidP="00262468">
      <w:pPr>
        <w:adjustRightInd w:val="0"/>
        <w:ind w:left="442" w:hanging="221"/>
        <w:jc w:val="left"/>
      </w:pPr>
      <w:r w:rsidRPr="0076406C">
        <w:t>(</w:t>
      </w:r>
      <w:r w:rsidR="006E67C5" w:rsidRPr="0076406C">
        <w:rPr>
          <w:rFonts w:hint="eastAsia"/>
        </w:rPr>
        <w:t>T</w:t>
      </w:r>
      <w:r w:rsidRPr="0076406C">
        <w:t xml:space="preserve">ransitional </w:t>
      </w:r>
      <w:r w:rsidR="006E67C5" w:rsidRPr="0076406C">
        <w:rPr>
          <w:rFonts w:hint="eastAsia"/>
        </w:rPr>
        <w:t>M</w:t>
      </w:r>
      <w:r w:rsidRPr="0076406C">
        <w:t>easure</w:t>
      </w:r>
      <w:r w:rsidR="00CC5619" w:rsidRPr="0076406C">
        <w:rPr>
          <w:rFonts w:hint="eastAsia"/>
        </w:rPr>
        <w:t>s</w:t>
      </w:r>
      <w:r w:rsidRPr="0076406C">
        <w:t>)</w:t>
      </w:r>
    </w:p>
    <w:p w14:paraId="65D2B9F7" w14:textId="77777777" w:rsidR="00066BDB" w:rsidRDefault="00066BDB" w:rsidP="00965295">
      <w:pPr>
        <w:adjustRightInd w:val="0"/>
        <w:ind w:left="221" w:hanging="221"/>
        <w:jc w:val="left"/>
      </w:pPr>
      <w:r>
        <w:t xml:space="preserve">(2) A written notification and application that a person has submitted in the form prescribed in Appended Form 2-3 of the Regulations for Enforcement of the Agricultural Chemicals Regulation Act before amended by the provisions of Article 1 (referred to below as the "former order" in this paragraph), a written notification that a person has submitted in the form prescribed in Appended Form 3 of the former order, a written notification and application that a person has submitted using Appended Form 4 of the former order, a written application that was submitted using Appended Form 5 of the former order, a written notification that a person has submitted using Appended Form 5-2 of the former order, a written notification that was submitted using Appended Form 5-3 of the former order, a written notification that was submitted using Appended Form 7 of the former order, a written report that was submitted using Appended Form 9 of the former order, an employee identification card that was issued using Appended Form 9-2 of the former order, a written notification that was submitted using Appended Form 10 of the former order, a written notice through which a person has been notified pursuant to Appended Form 11 of the former order, a written report that was submitted using Appended Form 11-2 of the former order, or a written notification that was submitted using Appended Form 12 of the former order before this Ministerial Order comes into effect are deemed, respectively, to be a written notification and application that was submitted in the form prescribed in Appended Form 5 of the Regulations for Enforcement of the Agricultural Chemicals Regulation Act as amended by the provisions of that Article (referred to below as the "new order" in this paragraph), a written notification that was submitted in the form prescribed in Appended Form 6 of the new order, a written notification and application that a person has submitted in the form prescribed in Appended Form 7 of the new order, a written application that was submitted in the form prescribed in Appended Form 8 of the new order, a written notification that was submitted in the form prescribed in Appended Form 9 of the new order, a written notification that a person has submitted using Appended Form 10 of the new order, a written notification that a person has submitted using Appended Form 13 of the new order, a written report that a person has submitted using Appended Form 14 of the new order, an employee </w:t>
      </w:r>
      <w:r>
        <w:lastRenderedPageBreak/>
        <w:t>identification card that a person has issued using Appended Form 15 of the new order, a written notification that a person has submitted in the form prescribed in Appended Form 16 of the new order, a written notice through which was notified pursuant to Appended Form 17 of the new order, a written report that was submitted in the form prescribed in Appended Form 18 of the new order, or a written notification that was submitted in the form prescribed in Appended Form 19 of the new order.</w:t>
      </w:r>
    </w:p>
    <w:p w14:paraId="0507A48A" w14:textId="77777777" w:rsidR="009712D5" w:rsidRDefault="009712D5" w:rsidP="00965295">
      <w:pPr>
        <w:adjustRightInd w:val="0"/>
        <w:ind w:left="221" w:hanging="221"/>
        <w:jc w:val="left"/>
      </w:pPr>
    </w:p>
    <w:p w14:paraId="4B87EA15" w14:textId="77777777" w:rsidR="004F2941" w:rsidRPr="00262468" w:rsidRDefault="009C3894" w:rsidP="00262468">
      <w:pPr>
        <w:adjustRightInd w:val="0"/>
        <w:ind w:left="879" w:hanging="221"/>
        <w:jc w:val="left"/>
        <w:rPr>
          <w:b/>
          <w:bCs/>
        </w:rPr>
      </w:pPr>
      <w:r w:rsidRPr="00262468">
        <w:rPr>
          <w:b/>
          <w:bCs/>
        </w:rPr>
        <w:t>Supplementary Provisions (Order of the Ministry of Agriculture, Forestry and Fisheries No. 10 o</w:t>
      </w:r>
      <w:r w:rsidR="0032720A" w:rsidRPr="00262468">
        <w:rPr>
          <w:rFonts w:hint="eastAsia"/>
          <w:b/>
          <w:bCs/>
        </w:rPr>
        <w:t>f</w:t>
      </w:r>
      <w:r w:rsidRPr="00262468">
        <w:rPr>
          <w:b/>
          <w:bCs/>
        </w:rPr>
        <w:t xml:space="preserve"> June 27, 2019)</w:t>
      </w:r>
    </w:p>
    <w:p w14:paraId="5FD4DB4A" w14:textId="77777777" w:rsidR="009712D5" w:rsidRDefault="009712D5" w:rsidP="00965295">
      <w:pPr>
        <w:adjustRightInd w:val="0"/>
        <w:ind w:left="221" w:hanging="221"/>
        <w:jc w:val="left"/>
      </w:pPr>
    </w:p>
    <w:p w14:paraId="08C3F311" w14:textId="77777777" w:rsidR="004F2941" w:rsidRDefault="009C3894" w:rsidP="00262468">
      <w:pPr>
        <w:adjustRightInd w:val="0"/>
        <w:ind w:left="442" w:hanging="221"/>
        <w:jc w:val="left"/>
      </w:pPr>
      <w:r w:rsidRPr="0076406C">
        <w:t>(Effective Date)</w:t>
      </w:r>
    </w:p>
    <w:p w14:paraId="110B48DF" w14:textId="77777777" w:rsidR="004F2941" w:rsidRDefault="009C3894" w:rsidP="00965295">
      <w:pPr>
        <w:adjustRightInd w:val="0"/>
        <w:ind w:left="221" w:hanging="221"/>
        <w:jc w:val="left"/>
      </w:pPr>
      <w:r w:rsidRPr="0076406C">
        <w:t xml:space="preserve">Article 1 This Ministerial Order comes into effect </w:t>
      </w:r>
      <w:r w:rsidR="00ED7103" w:rsidRPr="0076406C">
        <w:rPr>
          <w:rFonts w:hint="eastAsia"/>
        </w:rPr>
        <w:t>from</w:t>
      </w:r>
      <w:r w:rsidRPr="0076406C">
        <w:t xml:space="preserve"> the da</w:t>
      </w:r>
      <w:r w:rsidR="003F3710" w:rsidRPr="0076406C">
        <w:rPr>
          <w:rFonts w:hint="eastAsia"/>
        </w:rPr>
        <w:t>y</w:t>
      </w:r>
      <w:r w:rsidRPr="0076406C">
        <w:t xml:space="preserve"> on which the Act Partially Amending the Unfair Competition Prevention Act, etc. comes into effect (July 1, 2019).</w:t>
      </w:r>
    </w:p>
    <w:p w14:paraId="49552D5C" w14:textId="77777777" w:rsidR="009712D5" w:rsidRDefault="009712D5" w:rsidP="00965295">
      <w:pPr>
        <w:adjustRightInd w:val="0"/>
        <w:ind w:left="221" w:hanging="221"/>
        <w:jc w:val="left"/>
      </w:pPr>
    </w:p>
    <w:p w14:paraId="6ABEA98E" w14:textId="77777777" w:rsidR="004F2941" w:rsidRDefault="009C3894" w:rsidP="00262468">
      <w:pPr>
        <w:adjustRightInd w:val="0"/>
        <w:ind w:left="442" w:hanging="221"/>
        <w:jc w:val="left"/>
      </w:pPr>
      <w:r w:rsidRPr="0076406C">
        <w:t>(</w:t>
      </w:r>
      <w:r w:rsidR="005F7268" w:rsidRPr="0076406C">
        <w:rPr>
          <w:rFonts w:hint="eastAsia"/>
        </w:rPr>
        <w:t>T</w:t>
      </w:r>
      <w:r w:rsidRPr="0076406C">
        <w:t xml:space="preserve">ransitional </w:t>
      </w:r>
      <w:r w:rsidR="005F7268" w:rsidRPr="0076406C">
        <w:rPr>
          <w:rFonts w:hint="eastAsia"/>
        </w:rPr>
        <w:t>M</w:t>
      </w:r>
      <w:r w:rsidRPr="0076406C">
        <w:t>easure</w:t>
      </w:r>
      <w:r w:rsidR="0032720A" w:rsidRPr="0076406C">
        <w:rPr>
          <w:rFonts w:hint="eastAsia"/>
        </w:rPr>
        <w:t>s</w:t>
      </w:r>
      <w:r w:rsidRPr="0076406C">
        <w:t>)</w:t>
      </w:r>
    </w:p>
    <w:p w14:paraId="567148A7" w14:textId="77777777" w:rsidR="004F2941" w:rsidRDefault="009C3894" w:rsidP="00965295">
      <w:pPr>
        <w:adjustRightInd w:val="0"/>
        <w:ind w:left="221" w:hanging="221"/>
        <w:jc w:val="left"/>
      </w:pPr>
      <w:bookmarkStart w:id="1" w:name="_Hlk194935866"/>
      <w:r w:rsidRPr="0076406C">
        <w:t xml:space="preserve">Article 2 (1) Documents using forms </w:t>
      </w:r>
      <w:r w:rsidR="00613A22" w:rsidRPr="0076406C">
        <w:rPr>
          <w:rFonts w:hint="eastAsia"/>
        </w:rPr>
        <w:t xml:space="preserve">before </w:t>
      </w:r>
      <w:r w:rsidR="006E7631" w:rsidRPr="0076406C">
        <w:rPr>
          <w:rFonts w:hint="eastAsia"/>
        </w:rPr>
        <w:t xml:space="preserve">the </w:t>
      </w:r>
      <w:r w:rsidRPr="0076406C">
        <w:t xml:space="preserve">amendment by this Ministerial Order (referred to as "old forms" in the following paragraph) </w:t>
      </w:r>
      <w:r w:rsidR="006E7631" w:rsidRPr="0076406C">
        <w:rPr>
          <w:rFonts w:hint="eastAsia"/>
        </w:rPr>
        <w:t xml:space="preserve">which </w:t>
      </w:r>
      <w:proofErr w:type="gramStart"/>
      <w:r w:rsidR="006E7631" w:rsidRPr="0076406C">
        <w:rPr>
          <w:rFonts w:hint="eastAsia"/>
        </w:rPr>
        <w:t>actually</w:t>
      </w:r>
      <w:r w:rsidRPr="0076406C">
        <w:t xml:space="preserve"> exist</w:t>
      </w:r>
      <w:proofErr w:type="gramEnd"/>
      <w:r w:rsidRPr="0076406C">
        <w:t xml:space="preserve"> at the time of the enforcement of this Ministerial Order are deemed to be those using the forms amended by this Ministerial Order.</w:t>
      </w:r>
    </w:p>
    <w:bookmarkEnd w:id="1"/>
    <w:p w14:paraId="51375791" w14:textId="77777777" w:rsidR="00066BDB" w:rsidRDefault="00066BDB" w:rsidP="00965295">
      <w:pPr>
        <w:adjustRightInd w:val="0"/>
        <w:ind w:left="221" w:hanging="221"/>
        <w:jc w:val="left"/>
      </w:pPr>
      <w:r>
        <w:t xml:space="preserve">(2) A paper in the form prescribed in the old forms, and which </w:t>
      </w:r>
      <w:proofErr w:type="gramStart"/>
      <w:r>
        <w:t>actually exist</w:t>
      </w:r>
      <w:proofErr w:type="gramEnd"/>
      <w:r>
        <w:t xml:space="preserve"> at the time of the enforcement of this Ministerial Order may be used by rearranging them, until otherwise provided for by law.</w:t>
      </w:r>
    </w:p>
    <w:p w14:paraId="74458306" w14:textId="77777777" w:rsidR="009712D5" w:rsidRDefault="009712D5" w:rsidP="00965295">
      <w:pPr>
        <w:adjustRightInd w:val="0"/>
        <w:ind w:left="221" w:hanging="221"/>
        <w:jc w:val="left"/>
      </w:pPr>
    </w:p>
    <w:p w14:paraId="3D2A9EE4" w14:textId="77777777" w:rsidR="004F2941" w:rsidRPr="00262468" w:rsidRDefault="00DD5783" w:rsidP="00262468">
      <w:pPr>
        <w:adjustRightInd w:val="0"/>
        <w:ind w:left="879" w:hanging="221"/>
        <w:jc w:val="left"/>
        <w:rPr>
          <w:b/>
          <w:bCs/>
        </w:rPr>
      </w:pPr>
      <w:r w:rsidRPr="00262468">
        <w:rPr>
          <w:b/>
          <w:bCs/>
        </w:rPr>
        <w:t>Supplementary Provisions (Order of the Ministry of Agriculture, Forestry and Fisheries No. 11 o</w:t>
      </w:r>
      <w:r w:rsidR="00575E08" w:rsidRPr="00262468">
        <w:rPr>
          <w:rFonts w:hint="eastAsia"/>
          <w:b/>
          <w:bCs/>
        </w:rPr>
        <w:t>n</w:t>
      </w:r>
      <w:r w:rsidRPr="00262468">
        <w:rPr>
          <w:b/>
          <w:bCs/>
        </w:rPr>
        <w:t xml:space="preserve"> June 28, 2019) [Extract]</w:t>
      </w:r>
    </w:p>
    <w:p w14:paraId="545E1AF9" w14:textId="77777777" w:rsidR="009712D5" w:rsidRDefault="009712D5" w:rsidP="00965295">
      <w:pPr>
        <w:adjustRightInd w:val="0"/>
        <w:ind w:left="221" w:hanging="221"/>
        <w:jc w:val="left"/>
      </w:pPr>
    </w:p>
    <w:p w14:paraId="57FC5F8F" w14:textId="77777777" w:rsidR="004F2941" w:rsidRDefault="009C3894" w:rsidP="00262468">
      <w:pPr>
        <w:adjustRightInd w:val="0"/>
        <w:ind w:left="442" w:hanging="221"/>
        <w:jc w:val="left"/>
      </w:pPr>
      <w:r w:rsidRPr="0076406C">
        <w:t>(Effective Date)</w:t>
      </w:r>
    </w:p>
    <w:p w14:paraId="5FDCB4C1" w14:textId="77777777" w:rsidR="004F2941" w:rsidRDefault="009C3894" w:rsidP="00965295">
      <w:pPr>
        <w:adjustRightInd w:val="0"/>
        <w:ind w:left="221" w:hanging="221"/>
        <w:jc w:val="left"/>
      </w:pPr>
      <w:r w:rsidRPr="0076406C">
        <w:t xml:space="preserve">(1) This Ministerial Order comes into effect </w:t>
      </w:r>
      <w:r w:rsidR="007548A8" w:rsidRPr="0076406C">
        <w:rPr>
          <w:rFonts w:hint="eastAsia"/>
        </w:rPr>
        <w:t>on</w:t>
      </w:r>
      <w:r w:rsidRPr="0076406C">
        <w:t xml:space="preserve"> the da</w:t>
      </w:r>
      <w:r w:rsidR="007A7EAE" w:rsidRPr="0076406C">
        <w:rPr>
          <w:rFonts w:hint="eastAsia"/>
        </w:rPr>
        <w:t>y</w:t>
      </w:r>
      <w:r w:rsidRPr="0076406C">
        <w:t xml:space="preserve"> on which the provisions </w:t>
      </w:r>
      <w:r w:rsidR="00187277" w:rsidRPr="0076406C">
        <w:rPr>
          <w:rFonts w:hint="eastAsia"/>
        </w:rPr>
        <w:t>stated</w:t>
      </w:r>
      <w:r w:rsidRPr="0076406C">
        <w:t xml:space="preserve"> in Article 1, item (ii) of the Supplementary Provisions of the Act Partially Amending the Agricultural Chemicals Regulation Act (Act No. 53 of 2018) come</w:t>
      </w:r>
      <w:r w:rsidR="00F61A32" w:rsidRPr="0076406C">
        <w:rPr>
          <w:rFonts w:hint="eastAsia"/>
        </w:rPr>
        <w:t>s</w:t>
      </w:r>
      <w:r w:rsidRPr="0076406C">
        <w:t xml:space="preserve"> into effect (April 1, 2020); provided, however, that the provisions amending Article 11, paragraph (1), item (</w:t>
      </w:r>
      <w:proofErr w:type="spellStart"/>
      <w:r w:rsidRPr="0076406C">
        <w:t>i</w:t>
      </w:r>
      <w:proofErr w:type="spellEnd"/>
      <w:r w:rsidRPr="0076406C">
        <w:t>); Article 13; and Article 19, paragraph (1), item (</w:t>
      </w:r>
      <w:proofErr w:type="spellStart"/>
      <w:r w:rsidRPr="0076406C">
        <w:t>i</w:t>
      </w:r>
      <w:proofErr w:type="spellEnd"/>
      <w:r w:rsidRPr="0076406C">
        <w:t>) of the Regulations for Enforcement of the Agricultural Chemicals Regulation Act in Article 1 come into effect o</w:t>
      </w:r>
      <w:r w:rsidR="00F94122" w:rsidRPr="0076406C">
        <w:rPr>
          <w:rFonts w:hint="eastAsia"/>
        </w:rPr>
        <w:t>n</w:t>
      </w:r>
      <w:r w:rsidRPr="0076406C">
        <w:t xml:space="preserve"> the da</w:t>
      </w:r>
      <w:r w:rsidR="000C1BCB" w:rsidRPr="0076406C">
        <w:rPr>
          <w:rFonts w:hint="eastAsia"/>
        </w:rPr>
        <w:t>y</w:t>
      </w:r>
      <w:r w:rsidRPr="0076406C">
        <w:t xml:space="preserve"> of promulgation.</w:t>
      </w:r>
    </w:p>
    <w:p w14:paraId="0EDADC2B" w14:textId="77777777" w:rsidR="009712D5" w:rsidRDefault="009712D5" w:rsidP="00965295">
      <w:pPr>
        <w:adjustRightInd w:val="0"/>
        <w:ind w:left="221" w:hanging="221"/>
        <w:jc w:val="left"/>
      </w:pPr>
    </w:p>
    <w:p w14:paraId="297A126D" w14:textId="77777777" w:rsidR="004F2941" w:rsidRPr="00262468" w:rsidRDefault="009C3894" w:rsidP="00262468">
      <w:pPr>
        <w:adjustRightInd w:val="0"/>
        <w:ind w:left="879" w:hanging="221"/>
        <w:jc w:val="left"/>
        <w:rPr>
          <w:b/>
          <w:bCs/>
        </w:rPr>
      </w:pPr>
      <w:r w:rsidRPr="00262468">
        <w:rPr>
          <w:b/>
          <w:bCs/>
        </w:rPr>
        <w:t>Supplementary Provisions (Order of the Ministry of Agriculture, Forestry and Fisheries No. 83 o</w:t>
      </w:r>
      <w:r w:rsidR="00F94122" w:rsidRPr="00262468">
        <w:rPr>
          <w:rFonts w:hint="eastAsia"/>
          <w:b/>
          <w:bCs/>
        </w:rPr>
        <w:t>n</w:t>
      </w:r>
      <w:r w:rsidRPr="00262468">
        <w:rPr>
          <w:b/>
          <w:bCs/>
        </w:rPr>
        <w:t xml:space="preserve"> December 21, 2020)</w:t>
      </w:r>
    </w:p>
    <w:p w14:paraId="2BAE9348" w14:textId="77777777" w:rsidR="009712D5" w:rsidRDefault="009712D5" w:rsidP="00965295">
      <w:pPr>
        <w:adjustRightInd w:val="0"/>
        <w:ind w:left="221" w:hanging="221"/>
        <w:jc w:val="left"/>
      </w:pPr>
    </w:p>
    <w:p w14:paraId="0FF86F70" w14:textId="77777777" w:rsidR="004F2941" w:rsidRDefault="009C3894" w:rsidP="00262468">
      <w:pPr>
        <w:adjustRightInd w:val="0"/>
        <w:ind w:left="442" w:hanging="221"/>
        <w:jc w:val="left"/>
      </w:pPr>
      <w:r w:rsidRPr="0076406C">
        <w:t>(Effective Date)</w:t>
      </w:r>
    </w:p>
    <w:p w14:paraId="42AAD172" w14:textId="77777777" w:rsidR="004F2941" w:rsidRDefault="009C3894" w:rsidP="00965295">
      <w:pPr>
        <w:adjustRightInd w:val="0"/>
        <w:ind w:left="221" w:hanging="221"/>
        <w:jc w:val="left"/>
      </w:pPr>
      <w:r w:rsidRPr="0076406C">
        <w:lastRenderedPageBreak/>
        <w:t xml:space="preserve">Article 1 This Ministerial Order comes into effect </w:t>
      </w:r>
      <w:r w:rsidR="007548A8" w:rsidRPr="0076406C">
        <w:rPr>
          <w:rFonts w:hint="eastAsia"/>
        </w:rPr>
        <w:t>on</w:t>
      </w:r>
      <w:r w:rsidRPr="0076406C">
        <w:t xml:space="preserve"> the da</w:t>
      </w:r>
      <w:r w:rsidR="000C1BCB" w:rsidRPr="0076406C">
        <w:rPr>
          <w:rFonts w:hint="eastAsia"/>
        </w:rPr>
        <w:t>y</w:t>
      </w:r>
      <w:r w:rsidRPr="0076406C">
        <w:t xml:space="preserve"> of promulgation.</w:t>
      </w:r>
    </w:p>
    <w:p w14:paraId="4C7D5962" w14:textId="77777777" w:rsidR="009712D5" w:rsidRDefault="009712D5" w:rsidP="00965295">
      <w:pPr>
        <w:adjustRightInd w:val="0"/>
        <w:ind w:left="221" w:hanging="221"/>
        <w:jc w:val="left"/>
      </w:pPr>
    </w:p>
    <w:p w14:paraId="6D4DE666" w14:textId="77777777" w:rsidR="004F2941" w:rsidRDefault="009C3894" w:rsidP="00262468">
      <w:pPr>
        <w:adjustRightInd w:val="0"/>
        <w:ind w:left="442" w:hanging="221"/>
        <w:jc w:val="left"/>
      </w:pPr>
      <w:r w:rsidRPr="0076406C">
        <w:t>(</w:t>
      </w:r>
      <w:r w:rsidR="005F7268" w:rsidRPr="0076406C">
        <w:rPr>
          <w:rFonts w:hint="eastAsia"/>
        </w:rPr>
        <w:t>T</w:t>
      </w:r>
      <w:r w:rsidRPr="0076406C">
        <w:t xml:space="preserve">ransitional </w:t>
      </w:r>
      <w:r w:rsidR="005F7268" w:rsidRPr="0076406C">
        <w:rPr>
          <w:rFonts w:hint="eastAsia"/>
        </w:rPr>
        <w:t>M</w:t>
      </w:r>
      <w:r w:rsidRPr="0076406C">
        <w:t>easure</w:t>
      </w:r>
      <w:r w:rsidR="0032720A" w:rsidRPr="0076406C">
        <w:rPr>
          <w:rFonts w:hint="eastAsia"/>
        </w:rPr>
        <w:t>s</w:t>
      </w:r>
      <w:r w:rsidRPr="0076406C">
        <w:t>)</w:t>
      </w:r>
    </w:p>
    <w:p w14:paraId="64C9C98F" w14:textId="77777777" w:rsidR="004F2941" w:rsidRDefault="009C3894" w:rsidP="00965295">
      <w:pPr>
        <w:adjustRightInd w:val="0"/>
        <w:ind w:left="221" w:hanging="221"/>
        <w:jc w:val="left"/>
      </w:pPr>
      <w:bookmarkStart w:id="2" w:name="_Hlk194935900"/>
      <w:r w:rsidRPr="0076406C">
        <w:t xml:space="preserve">Article 2 (1) Documents using forms </w:t>
      </w:r>
      <w:r w:rsidR="006E7631" w:rsidRPr="0076406C">
        <w:rPr>
          <w:rFonts w:hint="eastAsia"/>
        </w:rPr>
        <w:t>before</w:t>
      </w:r>
      <w:r w:rsidRPr="0076406C">
        <w:t xml:space="preserve"> </w:t>
      </w:r>
      <w:r w:rsidR="006E7631" w:rsidRPr="0076406C">
        <w:rPr>
          <w:rFonts w:hint="eastAsia"/>
        </w:rPr>
        <w:t>the</w:t>
      </w:r>
      <w:r w:rsidRPr="0076406C">
        <w:t xml:space="preserve"> amendment by this Ministerial Order (referred to as "old forms" in the following paragraph) </w:t>
      </w:r>
      <w:r w:rsidR="006E7631" w:rsidRPr="0076406C">
        <w:rPr>
          <w:rFonts w:hint="eastAsia"/>
        </w:rPr>
        <w:t xml:space="preserve">which </w:t>
      </w:r>
      <w:proofErr w:type="gramStart"/>
      <w:r w:rsidR="006E7631" w:rsidRPr="0076406C">
        <w:rPr>
          <w:rFonts w:hint="eastAsia"/>
        </w:rPr>
        <w:t>actually</w:t>
      </w:r>
      <w:r w:rsidRPr="0076406C">
        <w:t xml:space="preserve"> exist</w:t>
      </w:r>
      <w:proofErr w:type="gramEnd"/>
      <w:r w:rsidRPr="0076406C">
        <w:t xml:space="preserve"> at the time of the enforcement of this Ministerial Order are deemed to be those using the forms amended by this Ministerial Order.</w:t>
      </w:r>
    </w:p>
    <w:bookmarkEnd w:id="2"/>
    <w:p w14:paraId="560EC252" w14:textId="77777777" w:rsidR="004F2941" w:rsidRDefault="009C3894" w:rsidP="00965295">
      <w:pPr>
        <w:adjustRightInd w:val="0"/>
        <w:ind w:left="221" w:hanging="221"/>
        <w:jc w:val="left"/>
      </w:pPr>
      <w:r w:rsidRPr="0076406C">
        <w:t xml:space="preserve">(2) </w:t>
      </w:r>
      <w:r w:rsidR="0032720A" w:rsidRPr="0076406C">
        <w:rPr>
          <w:rFonts w:hint="eastAsia"/>
        </w:rPr>
        <w:t>A p</w:t>
      </w:r>
      <w:r w:rsidR="00A662D9" w:rsidRPr="0076406C">
        <w:rPr>
          <w:rFonts w:hint="eastAsia"/>
        </w:rPr>
        <w:t xml:space="preserve">aper </w:t>
      </w:r>
      <w:r w:rsidR="0032720A" w:rsidRPr="0076406C">
        <w:rPr>
          <w:rFonts w:hint="eastAsia"/>
        </w:rPr>
        <w:t xml:space="preserve">in the form prescribed </w:t>
      </w:r>
      <w:r w:rsidRPr="0076406C">
        <w:t>in the old form</w:t>
      </w:r>
      <w:r w:rsidR="004B1621" w:rsidRPr="0076406C">
        <w:rPr>
          <w:rFonts w:hint="eastAsia"/>
        </w:rPr>
        <w:t>s</w:t>
      </w:r>
      <w:r w:rsidRPr="0076406C">
        <w:t xml:space="preserve"> </w:t>
      </w:r>
      <w:r w:rsidR="001E6FD5" w:rsidRPr="0076406C">
        <w:rPr>
          <w:rFonts w:hint="eastAsia"/>
        </w:rPr>
        <w:t>which</w:t>
      </w:r>
      <w:r w:rsidRPr="0076406C">
        <w:t xml:space="preserve"> </w:t>
      </w:r>
      <w:proofErr w:type="gramStart"/>
      <w:r w:rsidR="00A662D9" w:rsidRPr="0076406C">
        <w:t>actually</w:t>
      </w:r>
      <w:r w:rsidR="00A662D9" w:rsidRPr="0076406C">
        <w:rPr>
          <w:rFonts w:hint="eastAsia"/>
        </w:rPr>
        <w:t xml:space="preserve"> </w:t>
      </w:r>
      <w:r w:rsidRPr="0076406C">
        <w:t>exist</w:t>
      </w:r>
      <w:proofErr w:type="gramEnd"/>
      <w:r w:rsidRPr="0076406C">
        <w:t xml:space="preserve"> at the time of the enforcement of this Ministerial Order may be used by </w:t>
      </w:r>
      <w:r w:rsidR="000A0F87" w:rsidRPr="0076406C">
        <w:rPr>
          <w:rFonts w:hint="eastAsia"/>
        </w:rPr>
        <w:t xml:space="preserve">rearranging </w:t>
      </w:r>
      <w:proofErr w:type="gramStart"/>
      <w:r w:rsidR="000A0F87" w:rsidRPr="0076406C">
        <w:rPr>
          <w:rFonts w:hint="eastAsia"/>
        </w:rPr>
        <w:t>them</w:t>
      </w:r>
      <w:r w:rsidR="0032720A" w:rsidRPr="0076406C">
        <w:rPr>
          <w:rFonts w:hint="eastAsia"/>
        </w:rPr>
        <w:t>, until</w:t>
      </w:r>
      <w:proofErr w:type="gramEnd"/>
      <w:r w:rsidR="0032720A" w:rsidRPr="0076406C">
        <w:rPr>
          <w:rFonts w:hint="eastAsia"/>
        </w:rPr>
        <w:t xml:space="preserve"> otherwise provided for by law</w:t>
      </w:r>
      <w:r w:rsidRPr="0076406C">
        <w:t>.</w:t>
      </w:r>
    </w:p>
    <w:p w14:paraId="0B18A0C7" w14:textId="77777777" w:rsidR="009712D5" w:rsidRDefault="009712D5" w:rsidP="00965295">
      <w:pPr>
        <w:adjustRightInd w:val="0"/>
        <w:ind w:left="221" w:hanging="221"/>
        <w:jc w:val="left"/>
      </w:pPr>
    </w:p>
    <w:p w14:paraId="157F8198" w14:textId="77777777" w:rsidR="004F2941" w:rsidRPr="00262468" w:rsidRDefault="009C3894" w:rsidP="00262468">
      <w:pPr>
        <w:adjustRightInd w:val="0"/>
        <w:ind w:left="879" w:hanging="221"/>
        <w:jc w:val="left"/>
        <w:rPr>
          <w:b/>
          <w:bCs/>
        </w:rPr>
      </w:pPr>
      <w:r w:rsidRPr="00262468">
        <w:rPr>
          <w:b/>
          <w:bCs/>
        </w:rPr>
        <w:t>Supplementary Provisions (Order of the Ministry of Agriculture, Forestry and Fisheries No. 49 o</w:t>
      </w:r>
      <w:r w:rsidR="0032720A" w:rsidRPr="00262468">
        <w:rPr>
          <w:rFonts w:hint="eastAsia"/>
          <w:b/>
          <w:bCs/>
        </w:rPr>
        <w:t>f</w:t>
      </w:r>
      <w:r w:rsidRPr="00262468">
        <w:rPr>
          <w:b/>
          <w:bCs/>
        </w:rPr>
        <w:t xml:space="preserve"> September 29, 2023)</w:t>
      </w:r>
    </w:p>
    <w:p w14:paraId="5B4DFD45" w14:textId="77777777" w:rsidR="00A4079B" w:rsidRDefault="00A4079B" w:rsidP="00965295">
      <w:pPr>
        <w:adjustRightInd w:val="0"/>
        <w:ind w:left="221" w:hanging="221"/>
        <w:jc w:val="left"/>
      </w:pPr>
    </w:p>
    <w:p w14:paraId="5D03C43E" w14:textId="65CBECF2" w:rsidR="004F2941" w:rsidRDefault="009C3894" w:rsidP="00965295">
      <w:pPr>
        <w:adjustRightInd w:val="0"/>
        <w:ind w:left="221" w:hanging="221"/>
        <w:jc w:val="left"/>
      </w:pPr>
      <w:r w:rsidRPr="0076406C">
        <w:t>This Ministerial Order comes into effect o</w:t>
      </w:r>
      <w:r w:rsidR="007548A8" w:rsidRPr="0076406C">
        <w:rPr>
          <w:rFonts w:hint="eastAsia"/>
        </w:rPr>
        <w:t>n</w:t>
      </w:r>
      <w:r w:rsidRPr="0076406C">
        <w:t xml:space="preserve"> the da</w:t>
      </w:r>
      <w:r w:rsidR="000C1BCB" w:rsidRPr="0076406C">
        <w:rPr>
          <w:rFonts w:hint="eastAsia"/>
        </w:rPr>
        <w:t>y</w:t>
      </w:r>
      <w:r w:rsidRPr="0076406C">
        <w:t xml:space="preserve"> of promulgation; provided, however, that the provision</w:t>
      </w:r>
      <w:r w:rsidR="00A672B2" w:rsidRPr="0076406C">
        <w:rPr>
          <w:rFonts w:hint="eastAsia"/>
        </w:rPr>
        <w:t>s</w:t>
      </w:r>
      <w:r w:rsidRPr="0076406C">
        <w:t xml:space="preserve"> amending Article 2 come into effect </w:t>
      </w:r>
      <w:r w:rsidR="00690F7E" w:rsidRPr="0076406C">
        <w:rPr>
          <w:rFonts w:hint="eastAsia"/>
        </w:rPr>
        <w:t>o</w:t>
      </w:r>
      <w:r w:rsidR="007548A8" w:rsidRPr="0076406C">
        <w:rPr>
          <w:rFonts w:hint="eastAsia"/>
        </w:rPr>
        <w:t>n</w:t>
      </w:r>
      <w:r w:rsidRPr="0076406C">
        <w:t xml:space="preserve"> April 1, 2024.</w:t>
      </w:r>
    </w:p>
    <w:p w14:paraId="0E154523" w14:textId="77777777" w:rsidR="009712D5" w:rsidRDefault="009712D5" w:rsidP="00965295">
      <w:pPr>
        <w:adjustRightInd w:val="0"/>
        <w:ind w:left="221" w:hanging="221"/>
        <w:jc w:val="left"/>
      </w:pPr>
    </w:p>
    <w:p w14:paraId="55D68910" w14:textId="77777777" w:rsidR="004F2941" w:rsidRDefault="00DD5783" w:rsidP="00262468">
      <w:pPr>
        <w:adjustRightInd w:val="0"/>
        <w:ind w:left="879" w:hanging="221"/>
        <w:jc w:val="left"/>
        <w:rPr>
          <w:b/>
          <w:bCs/>
        </w:rPr>
      </w:pPr>
      <w:r w:rsidRPr="00262468">
        <w:rPr>
          <w:b/>
          <w:bCs/>
        </w:rPr>
        <w:t>Supplementary Provisions (Order of the Ministry of Agriculture, Forestry and Fisheries No. 63 o</w:t>
      </w:r>
      <w:r w:rsidR="0032720A" w:rsidRPr="00262468">
        <w:rPr>
          <w:rFonts w:hint="eastAsia"/>
          <w:b/>
          <w:bCs/>
        </w:rPr>
        <w:t>f</w:t>
      </w:r>
      <w:r w:rsidRPr="00262468">
        <w:rPr>
          <w:b/>
          <w:bCs/>
        </w:rPr>
        <w:t xml:space="preserve"> December 28, 2023) [Extract]</w:t>
      </w:r>
    </w:p>
    <w:p w14:paraId="17893CAD" w14:textId="77777777" w:rsidR="00262468" w:rsidRPr="00262468" w:rsidRDefault="00262468" w:rsidP="00262468">
      <w:pPr>
        <w:adjustRightInd w:val="0"/>
        <w:ind w:left="879" w:hanging="221"/>
        <w:jc w:val="left"/>
        <w:rPr>
          <w:b/>
          <w:bCs/>
        </w:rPr>
      </w:pPr>
    </w:p>
    <w:p w14:paraId="3DC4532F" w14:textId="77777777" w:rsidR="004F2941" w:rsidRDefault="009C3894" w:rsidP="00965295">
      <w:pPr>
        <w:adjustRightInd w:val="0"/>
        <w:ind w:left="221" w:hanging="221"/>
        <w:jc w:val="left"/>
      </w:pPr>
      <w:r w:rsidRPr="0076406C">
        <w:t>This Ministerial Order comes into effect o</w:t>
      </w:r>
      <w:r w:rsidR="00A32754" w:rsidRPr="0076406C">
        <w:rPr>
          <w:rFonts w:hint="eastAsia"/>
        </w:rPr>
        <w:t>n</w:t>
      </w:r>
      <w:r w:rsidRPr="0076406C">
        <w:t xml:space="preserve"> the da</w:t>
      </w:r>
      <w:r w:rsidR="00422A62" w:rsidRPr="0076406C">
        <w:rPr>
          <w:rFonts w:hint="eastAsia"/>
        </w:rPr>
        <w:t>y</w:t>
      </w:r>
      <w:r w:rsidRPr="0076406C">
        <w:t xml:space="preserve"> of promulgation.</w:t>
      </w:r>
    </w:p>
    <w:p w14:paraId="5A84E550" w14:textId="77777777" w:rsidR="009712D5" w:rsidRDefault="009712D5" w:rsidP="00965295">
      <w:pPr>
        <w:adjustRightInd w:val="0"/>
        <w:ind w:left="221" w:hanging="221"/>
        <w:jc w:val="left"/>
      </w:pPr>
    </w:p>
    <w:p w14:paraId="457A2F07" w14:textId="77777777" w:rsidR="004F2941" w:rsidRDefault="009C3894" w:rsidP="00965295">
      <w:pPr>
        <w:adjustRightInd w:val="0"/>
        <w:ind w:left="221" w:hanging="221"/>
        <w:jc w:val="left"/>
      </w:pPr>
      <w:r w:rsidRPr="0076406C">
        <w:t>Appended</w:t>
      </w:r>
    </w:p>
    <w:p w14:paraId="4740578B" w14:textId="77777777" w:rsidR="00262468" w:rsidRDefault="00262468" w:rsidP="00965295">
      <w:pPr>
        <w:adjustRightInd w:val="0"/>
        <w:ind w:left="221" w:hanging="221"/>
        <w:jc w:val="left"/>
      </w:pPr>
    </w:p>
    <w:p w14:paraId="07E17B21" w14:textId="77777777" w:rsidR="004F2941" w:rsidRDefault="009C3894" w:rsidP="00965295">
      <w:pPr>
        <w:adjustRightInd w:val="0"/>
        <w:ind w:left="221" w:hanging="221"/>
        <w:jc w:val="left"/>
      </w:pPr>
      <w:proofErr w:type="gramStart"/>
      <w:r w:rsidRPr="0076406C">
        <w:t>Form</w:t>
      </w:r>
      <w:proofErr w:type="gramEnd"/>
      <w:r w:rsidRPr="0076406C">
        <w:t xml:space="preserve"> 1 (Re: Article 1)</w:t>
      </w:r>
    </w:p>
    <w:p w14:paraId="5202ED3D" w14:textId="77777777" w:rsidR="00262468" w:rsidRDefault="00262468" w:rsidP="00965295">
      <w:pPr>
        <w:adjustRightInd w:val="0"/>
        <w:ind w:left="221" w:hanging="221"/>
        <w:jc w:val="left"/>
      </w:pPr>
    </w:p>
    <w:p w14:paraId="6DCF2272" w14:textId="77777777" w:rsidR="004F2941" w:rsidRDefault="009C3894" w:rsidP="00965295">
      <w:pPr>
        <w:adjustRightInd w:val="0"/>
        <w:ind w:left="221" w:hanging="221"/>
        <w:jc w:val="left"/>
      </w:pPr>
      <w:r w:rsidRPr="0076406C">
        <w:t>Form 2 (Re: Article 2)</w:t>
      </w:r>
    </w:p>
    <w:p w14:paraId="18A98E27" w14:textId="77777777" w:rsidR="00262468" w:rsidRDefault="00262468" w:rsidP="00965295">
      <w:pPr>
        <w:adjustRightInd w:val="0"/>
        <w:ind w:left="221" w:hanging="221"/>
        <w:jc w:val="left"/>
      </w:pPr>
    </w:p>
    <w:p w14:paraId="4F2A902F" w14:textId="77777777" w:rsidR="004F2941" w:rsidRDefault="009C3894" w:rsidP="00965295">
      <w:pPr>
        <w:adjustRightInd w:val="0"/>
        <w:ind w:left="221" w:hanging="221"/>
        <w:jc w:val="left"/>
      </w:pPr>
      <w:r w:rsidRPr="0076406C">
        <w:t>Form 3 (Re: Article 4)</w:t>
      </w:r>
    </w:p>
    <w:p w14:paraId="32239E74" w14:textId="77777777" w:rsidR="00262468" w:rsidRDefault="00262468" w:rsidP="00965295">
      <w:pPr>
        <w:adjustRightInd w:val="0"/>
        <w:ind w:left="221" w:hanging="221"/>
        <w:jc w:val="left"/>
      </w:pPr>
    </w:p>
    <w:p w14:paraId="393B8336" w14:textId="77777777" w:rsidR="004F2941" w:rsidRDefault="009C3894" w:rsidP="00965295">
      <w:pPr>
        <w:adjustRightInd w:val="0"/>
        <w:ind w:left="221" w:hanging="221"/>
        <w:jc w:val="left"/>
      </w:pPr>
      <w:proofErr w:type="gramStart"/>
      <w:r w:rsidRPr="0076406C">
        <w:t>Form</w:t>
      </w:r>
      <w:proofErr w:type="gramEnd"/>
      <w:r w:rsidRPr="0076406C">
        <w:t xml:space="preserve"> 4 (Re: Article 5)</w:t>
      </w:r>
    </w:p>
    <w:p w14:paraId="7D5EEDEC" w14:textId="77777777" w:rsidR="00262468" w:rsidRDefault="00262468" w:rsidP="00965295">
      <w:pPr>
        <w:adjustRightInd w:val="0"/>
        <w:ind w:left="221" w:hanging="221"/>
        <w:jc w:val="left"/>
      </w:pPr>
    </w:p>
    <w:p w14:paraId="6DCEE961" w14:textId="77777777" w:rsidR="004F2941" w:rsidRDefault="009C3894" w:rsidP="00965295">
      <w:pPr>
        <w:adjustRightInd w:val="0"/>
        <w:ind w:left="221" w:hanging="221"/>
        <w:jc w:val="left"/>
      </w:pPr>
      <w:r w:rsidRPr="0076406C">
        <w:t>Form 5 (Re: Article 8)</w:t>
      </w:r>
    </w:p>
    <w:p w14:paraId="7F627A54" w14:textId="77777777" w:rsidR="00262468" w:rsidRDefault="00262468" w:rsidP="00965295">
      <w:pPr>
        <w:adjustRightInd w:val="0"/>
        <w:ind w:left="221" w:hanging="221"/>
        <w:jc w:val="left"/>
      </w:pPr>
    </w:p>
    <w:p w14:paraId="2C8B14E6" w14:textId="77777777" w:rsidR="004F2941" w:rsidRDefault="009C3894" w:rsidP="00965295">
      <w:pPr>
        <w:adjustRightInd w:val="0"/>
        <w:ind w:left="221" w:hanging="221"/>
        <w:jc w:val="left"/>
      </w:pPr>
      <w:proofErr w:type="gramStart"/>
      <w:r w:rsidRPr="0076406C">
        <w:t>Form</w:t>
      </w:r>
      <w:proofErr w:type="gramEnd"/>
      <w:r w:rsidRPr="0076406C">
        <w:t xml:space="preserve"> 6 (Re: Article 10)</w:t>
      </w:r>
    </w:p>
    <w:p w14:paraId="7FBC79C3" w14:textId="77777777" w:rsidR="00262468" w:rsidRDefault="00262468" w:rsidP="00965295">
      <w:pPr>
        <w:adjustRightInd w:val="0"/>
        <w:ind w:left="221" w:hanging="221"/>
        <w:jc w:val="left"/>
      </w:pPr>
    </w:p>
    <w:p w14:paraId="5118CBFB" w14:textId="77777777" w:rsidR="004F2941" w:rsidRDefault="009C3894" w:rsidP="00965295">
      <w:pPr>
        <w:adjustRightInd w:val="0"/>
        <w:ind w:left="221" w:hanging="221"/>
        <w:jc w:val="left"/>
      </w:pPr>
      <w:proofErr w:type="gramStart"/>
      <w:r w:rsidRPr="0076406C">
        <w:t>Form</w:t>
      </w:r>
      <w:proofErr w:type="gramEnd"/>
      <w:r w:rsidRPr="0076406C">
        <w:t xml:space="preserve"> 7 (Re: Article 10)</w:t>
      </w:r>
    </w:p>
    <w:p w14:paraId="71CCD48A" w14:textId="77777777" w:rsidR="00262468" w:rsidRDefault="00262468" w:rsidP="00965295">
      <w:pPr>
        <w:adjustRightInd w:val="0"/>
        <w:ind w:left="221" w:hanging="221"/>
        <w:jc w:val="left"/>
      </w:pPr>
    </w:p>
    <w:p w14:paraId="14A91235" w14:textId="77777777" w:rsidR="004F2941" w:rsidRDefault="009C3894" w:rsidP="00965295">
      <w:pPr>
        <w:adjustRightInd w:val="0"/>
        <w:ind w:left="221" w:hanging="221"/>
        <w:jc w:val="left"/>
      </w:pPr>
      <w:proofErr w:type="gramStart"/>
      <w:r w:rsidRPr="0076406C">
        <w:t>Form</w:t>
      </w:r>
      <w:proofErr w:type="gramEnd"/>
      <w:r w:rsidRPr="0076406C">
        <w:t xml:space="preserve"> 8 (Re: Article 10)</w:t>
      </w:r>
    </w:p>
    <w:p w14:paraId="310B06D3" w14:textId="77777777" w:rsidR="00262468" w:rsidRDefault="00262468" w:rsidP="00965295">
      <w:pPr>
        <w:adjustRightInd w:val="0"/>
        <w:ind w:left="221" w:hanging="221"/>
        <w:jc w:val="left"/>
      </w:pPr>
    </w:p>
    <w:p w14:paraId="08BD18FC" w14:textId="77777777" w:rsidR="004F2941" w:rsidRDefault="009C3894" w:rsidP="00965295">
      <w:pPr>
        <w:adjustRightInd w:val="0"/>
        <w:ind w:left="221" w:hanging="221"/>
        <w:jc w:val="left"/>
      </w:pPr>
      <w:proofErr w:type="gramStart"/>
      <w:r w:rsidRPr="0076406C">
        <w:t>Form</w:t>
      </w:r>
      <w:proofErr w:type="gramEnd"/>
      <w:r w:rsidRPr="0076406C">
        <w:t xml:space="preserve"> 9 (Re: Article 10)</w:t>
      </w:r>
    </w:p>
    <w:p w14:paraId="2EE5D2B8" w14:textId="77777777" w:rsidR="00262468" w:rsidRDefault="00262468" w:rsidP="00965295">
      <w:pPr>
        <w:adjustRightInd w:val="0"/>
        <w:ind w:left="221" w:hanging="221"/>
        <w:jc w:val="left"/>
      </w:pPr>
    </w:p>
    <w:p w14:paraId="2E97D698" w14:textId="77777777" w:rsidR="004F2941" w:rsidRDefault="009C3894" w:rsidP="00965295">
      <w:pPr>
        <w:adjustRightInd w:val="0"/>
        <w:ind w:left="221" w:hanging="221"/>
        <w:jc w:val="left"/>
      </w:pPr>
      <w:proofErr w:type="gramStart"/>
      <w:r w:rsidRPr="0076406C">
        <w:t>Form</w:t>
      </w:r>
      <w:proofErr w:type="gramEnd"/>
      <w:r w:rsidRPr="0076406C">
        <w:t xml:space="preserve"> 10 (Re: Article 10)</w:t>
      </w:r>
    </w:p>
    <w:p w14:paraId="24DE8ECF" w14:textId="77777777" w:rsidR="00262468" w:rsidRDefault="00262468" w:rsidP="00965295">
      <w:pPr>
        <w:adjustRightInd w:val="0"/>
        <w:ind w:left="221" w:hanging="221"/>
        <w:jc w:val="left"/>
      </w:pPr>
    </w:p>
    <w:p w14:paraId="0876447C" w14:textId="77777777" w:rsidR="004F2941" w:rsidRDefault="009C3894" w:rsidP="00262468">
      <w:pPr>
        <w:adjustRightInd w:val="0"/>
        <w:ind w:left="221" w:hanging="221"/>
        <w:jc w:val="left"/>
      </w:pPr>
      <w:r w:rsidRPr="0076406C">
        <w:t>Form 11 (</w:t>
      </w:r>
      <w:r w:rsidR="008C6A1A" w:rsidRPr="0076406C">
        <w:rPr>
          <w:rFonts w:hint="eastAsia"/>
        </w:rPr>
        <w:t>Re:</w:t>
      </w:r>
      <w:r w:rsidRPr="0076406C">
        <w:t xml:space="preserve"> Article 11)</w:t>
      </w:r>
    </w:p>
    <w:p w14:paraId="2E6A0C4D" w14:textId="77777777" w:rsidR="00262468" w:rsidRDefault="00262468" w:rsidP="00262468">
      <w:pPr>
        <w:adjustRightInd w:val="0"/>
        <w:ind w:left="221" w:hanging="221"/>
        <w:jc w:val="left"/>
      </w:pPr>
    </w:p>
    <w:p w14:paraId="07648AB6" w14:textId="77777777" w:rsidR="004F2941" w:rsidRDefault="009C3894" w:rsidP="00262468">
      <w:pPr>
        <w:adjustRightInd w:val="0"/>
        <w:ind w:left="221" w:hanging="221"/>
        <w:jc w:val="left"/>
      </w:pPr>
      <w:proofErr w:type="gramStart"/>
      <w:r w:rsidRPr="0076406C">
        <w:t>Form</w:t>
      </w:r>
      <w:proofErr w:type="gramEnd"/>
      <w:r w:rsidRPr="0076406C">
        <w:t xml:space="preserve"> 12 (Re: Article 12)</w:t>
      </w:r>
    </w:p>
    <w:p w14:paraId="3F6F5C0A" w14:textId="77777777" w:rsidR="00262468" w:rsidRDefault="00262468" w:rsidP="00262468">
      <w:pPr>
        <w:adjustRightInd w:val="0"/>
        <w:ind w:left="221" w:hanging="221"/>
        <w:jc w:val="left"/>
      </w:pPr>
    </w:p>
    <w:p w14:paraId="63655B54" w14:textId="77777777" w:rsidR="004F2941" w:rsidRDefault="58FEB873" w:rsidP="00262468">
      <w:pPr>
        <w:adjustRightInd w:val="0"/>
        <w:ind w:left="221" w:hanging="221"/>
        <w:jc w:val="left"/>
      </w:pPr>
      <w:proofErr w:type="gramStart"/>
      <w:r w:rsidRPr="0076406C">
        <w:t>Form</w:t>
      </w:r>
      <w:proofErr w:type="gramEnd"/>
      <w:r w:rsidRPr="0076406C">
        <w:t xml:space="preserve"> 13 (Re: Article 15)</w:t>
      </w:r>
    </w:p>
    <w:p w14:paraId="3A621F12" w14:textId="77777777" w:rsidR="00262468" w:rsidRDefault="00262468" w:rsidP="00262468">
      <w:pPr>
        <w:adjustRightInd w:val="0"/>
        <w:ind w:left="221" w:hanging="221"/>
        <w:jc w:val="left"/>
      </w:pPr>
    </w:p>
    <w:p w14:paraId="687C60AB" w14:textId="77777777" w:rsidR="004F2941" w:rsidRDefault="107E956D" w:rsidP="00262468">
      <w:pPr>
        <w:adjustRightInd w:val="0"/>
        <w:ind w:left="221" w:hanging="221"/>
        <w:jc w:val="left"/>
      </w:pPr>
      <w:proofErr w:type="gramStart"/>
      <w:r w:rsidRPr="0076406C">
        <w:t>Form</w:t>
      </w:r>
      <w:proofErr w:type="gramEnd"/>
      <w:r w:rsidRPr="0076406C">
        <w:t xml:space="preserve"> 14 (Re: Article 18)</w:t>
      </w:r>
    </w:p>
    <w:p w14:paraId="23D617AF" w14:textId="77777777" w:rsidR="00262468" w:rsidRDefault="00262468" w:rsidP="00262468">
      <w:pPr>
        <w:adjustRightInd w:val="0"/>
        <w:ind w:left="221" w:hanging="221"/>
        <w:jc w:val="left"/>
      </w:pPr>
    </w:p>
    <w:p w14:paraId="0B52471A" w14:textId="77777777" w:rsidR="004F2941" w:rsidRDefault="009C3894" w:rsidP="00262468">
      <w:pPr>
        <w:adjustRightInd w:val="0"/>
        <w:ind w:left="221" w:hanging="221"/>
        <w:jc w:val="left"/>
      </w:pPr>
      <w:proofErr w:type="gramStart"/>
      <w:r w:rsidRPr="0076406C">
        <w:t>Form</w:t>
      </w:r>
      <w:proofErr w:type="gramEnd"/>
      <w:r w:rsidRPr="0076406C">
        <w:t xml:space="preserve"> 15 (Re: Article 20)</w:t>
      </w:r>
    </w:p>
    <w:p w14:paraId="1E64DF01" w14:textId="77777777" w:rsidR="00262468" w:rsidRDefault="00262468" w:rsidP="00262468">
      <w:pPr>
        <w:adjustRightInd w:val="0"/>
        <w:ind w:left="221" w:hanging="221"/>
        <w:jc w:val="left"/>
      </w:pPr>
    </w:p>
    <w:p w14:paraId="40000D9E" w14:textId="77777777" w:rsidR="004F2941" w:rsidRDefault="009C3894" w:rsidP="00262468">
      <w:pPr>
        <w:adjustRightInd w:val="0"/>
        <w:ind w:left="221" w:hanging="221"/>
        <w:jc w:val="left"/>
      </w:pPr>
      <w:proofErr w:type="gramStart"/>
      <w:r w:rsidRPr="0076406C">
        <w:t>Form</w:t>
      </w:r>
      <w:proofErr w:type="gramEnd"/>
      <w:r w:rsidRPr="0076406C">
        <w:t xml:space="preserve"> 16 (Re: Article 21)</w:t>
      </w:r>
    </w:p>
    <w:p w14:paraId="0F84C307" w14:textId="77777777" w:rsidR="00262468" w:rsidRDefault="00262468" w:rsidP="00262468">
      <w:pPr>
        <w:adjustRightInd w:val="0"/>
        <w:ind w:left="221" w:hanging="221"/>
        <w:jc w:val="left"/>
      </w:pPr>
    </w:p>
    <w:p w14:paraId="68D79A54" w14:textId="77777777" w:rsidR="004F2941" w:rsidRDefault="009C3894" w:rsidP="00262468">
      <w:pPr>
        <w:adjustRightInd w:val="0"/>
        <w:ind w:left="221" w:hanging="221"/>
        <w:jc w:val="left"/>
      </w:pPr>
      <w:proofErr w:type="gramStart"/>
      <w:r w:rsidRPr="0076406C">
        <w:t>Form</w:t>
      </w:r>
      <w:proofErr w:type="gramEnd"/>
      <w:r w:rsidRPr="0076406C">
        <w:t xml:space="preserve"> 17 (Re: Article 22)</w:t>
      </w:r>
    </w:p>
    <w:p w14:paraId="2C1EF134" w14:textId="77777777" w:rsidR="00262468" w:rsidRDefault="00262468" w:rsidP="00262468">
      <w:pPr>
        <w:adjustRightInd w:val="0"/>
        <w:ind w:left="221" w:hanging="221"/>
        <w:jc w:val="left"/>
      </w:pPr>
    </w:p>
    <w:p w14:paraId="643DE8CE" w14:textId="77777777" w:rsidR="004F2941" w:rsidRDefault="009C3894" w:rsidP="00262468">
      <w:pPr>
        <w:adjustRightInd w:val="0"/>
        <w:ind w:left="221" w:hanging="221"/>
        <w:jc w:val="left"/>
      </w:pPr>
      <w:r w:rsidRPr="0076406C">
        <w:t>Form 18 (Re: Article 24)</w:t>
      </w:r>
    </w:p>
    <w:p w14:paraId="4956115A" w14:textId="77777777" w:rsidR="00262468" w:rsidRDefault="00262468" w:rsidP="00262468">
      <w:pPr>
        <w:adjustRightInd w:val="0"/>
        <w:ind w:left="221" w:hanging="221"/>
        <w:jc w:val="left"/>
      </w:pPr>
    </w:p>
    <w:p w14:paraId="32F3D62D" w14:textId="77777777" w:rsidR="004F2941" w:rsidRDefault="009C3894" w:rsidP="00262468">
      <w:pPr>
        <w:adjustRightInd w:val="0"/>
        <w:ind w:left="221" w:hanging="221"/>
        <w:jc w:val="left"/>
      </w:pPr>
      <w:proofErr w:type="gramStart"/>
      <w:r w:rsidRPr="0076406C">
        <w:t>Form</w:t>
      </w:r>
      <w:proofErr w:type="gramEnd"/>
      <w:r w:rsidRPr="0076406C">
        <w:t xml:space="preserve"> 19 (Re: Article 25)</w:t>
      </w:r>
    </w:p>
    <w:p w14:paraId="0454940E" w14:textId="3E390A72" w:rsidR="002761B5" w:rsidRPr="0074613D" w:rsidRDefault="002761B5" w:rsidP="00396866">
      <w:pPr>
        <w:adjustRightInd w:val="0"/>
        <w:ind w:firstLine="221"/>
        <w:jc w:val="left"/>
      </w:pPr>
    </w:p>
    <w:sectPr w:rsidR="002761B5" w:rsidRPr="0074613D"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9CBD4" w14:textId="77777777" w:rsidR="003956A1" w:rsidRDefault="003956A1">
      <w:r>
        <w:separator/>
      </w:r>
    </w:p>
  </w:endnote>
  <w:endnote w:type="continuationSeparator" w:id="0">
    <w:p w14:paraId="317D9CDC" w14:textId="77777777" w:rsidR="003956A1" w:rsidRDefault="003956A1">
      <w:r>
        <w:continuationSeparator/>
      </w:r>
    </w:p>
  </w:endnote>
  <w:endnote w:type="continuationNotice" w:id="1">
    <w:p w14:paraId="400E5CA3" w14:textId="77777777" w:rsidR="003956A1" w:rsidRDefault="003956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982102"/>
      <w:docPartObj>
        <w:docPartGallery w:val="Page Numbers (Bottom of Page)"/>
        <w:docPartUnique/>
      </w:docPartObj>
    </w:sdtPr>
    <w:sdtContent>
      <w:p w14:paraId="38D60AFA" w14:textId="6FBBBBC9" w:rsidR="00A4079B" w:rsidRDefault="00A4079B" w:rsidP="00A4079B">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B695F" w14:textId="77777777" w:rsidR="003956A1" w:rsidRDefault="003956A1">
      <w:r>
        <w:separator/>
      </w:r>
    </w:p>
  </w:footnote>
  <w:footnote w:type="continuationSeparator" w:id="0">
    <w:p w14:paraId="33A6A787" w14:textId="77777777" w:rsidR="003956A1" w:rsidRDefault="003956A1">
      <w:r>
        <w:continuationSeparator/>
      </w:r>
    </w:p>
  </w:footnote>
  <w:footnote w:type="continuationNotice" w:id="1">
    <w:p w14:paraId="0F5A9242" w14:textId="77777777" w:rsidR="003956A1" w:rsidRDefault="003956A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73"/>
    <w:rsid w:val="00001033"/>
    <w:rsid w:val="00003FBD"/>
    <w:rsid w:val="00004E4C"/>
    <w:rsid w:val="00005179"/>
    <w:rsid w:val="00006442"/>
    <w:rsid w:val="000064DB"/>
    <w:rsid w:val="00007845"/>
    <w:rsid w:val="00011771"/>
    <w:rsid w:val="00013217"/>
    <w:rsid w:val="00021278"/>
    <w:rsid w:val="00022031"/>
    <w:rsid w:val="00022889"/>
    <w:rsid w:val="00022B63"/>
    <w:rsid w:val="000268A0"/>
    <w:rsid w:val="00030097"/>
    <w:rsid w:val="000302CF"/>
    <w:rsid w:val="00030B94"/>
    <w:rsid w:val="000320EA"/>
    <w:rsid w:val="000324F5"/>
    <w:rsid w:val="00033307"/>
    <w:rsid w:val="00035286"/>
    <w:rsid w:val="000411AE"/>
    <w:rsid w:val="00043FAD"/>
    <w:rsid w:val="00044ABC"/>
    <w:rsid w:val="00047C08"/>
    <w:rsid w:val="00052842"/>
    <w:rsid w:val="00054F52"/>
    <w:rsid w:val="0005607A"/>
    <w:rsid w:val="00057255"/>
    <w:rsid w:val="0005761A"/>
    <w:rsid w:val="000609CB"/>
    <w:rsid w:val="0006414E"/>
    <w:rsid w:val="000642C4"/>
    <w:rsid w:val="00064736"/>
    <w:rsid w:val="0006548B"/>
    <w:rsid w:val="00066BDB"/>
    <w:rsid w:val="000673D7"/>
    <w:rsid w:val="000721A5"/>
    <w:rsid w:val="00072BB5"/>
    <w:rsid w:val="00077E79"/>
    <w:rsid w:val="000808C1"/>
    <w:rsid w:val="00082DC8"/>
    <w:rsid w:val="00082F02"/>
    <w:rsid w:val="00084DA5"/>
    <w:rsid w:val="0009039F"/>
    <w:rsid w:val="00093B25"/>
    <w:rsid w:val="000A0F87"/>
    <w:rsid w:val="000A1165"/>
    <w:rsid w:val="000A36DD"/>
    <w:rsid w:val="000A4A06"/>
    <w:rsid w:val="000A5636"/>
    <w:rsid w:val="000A6034"/>
    <w:rsid w:val="000A7C57"/>
    <w:rsid w:val="000B1EA5"/>
    <w:rsid w:val="000B54F8"/>
    <w:rsid w:val="000B60CC"/>
    <w:rsid w:val="000B7443"/>
    <w:rsid w:val="000C09CE"/>
    <w:rsid w:val="000C1BCB"/>
    <w:rsid w:val="000C5E93"/>
    <w:rsid w:val="000D1323"/>
    <w:rsid w:val="000D2AC9"/>
    <w:rsid w:val="000D3B92"/>
    <w:rsid w:val="000D53A7"/>
    <w:rsid w:val="000D720D"/>
    <w:rsid w:val="000D7B26"/>
    <w:rsid w:val="000E0675"/>
    <w:rsid w:val="000E1576"/>
    <w:rsid w:val="000E5412"/>
    <w:rsid w:val="000E5D8A"/>
    <w:rsid w:val="000E7F2D"/>
    <w:rsid w:val="000F2379"/>
    <w:rsid w:val="000F2A3A"/>
    <w:rsid w:val="000F2FF6"/>
    <w:rsid w:val="000F36CE"/>
    <w:rsid w:val="00102D3E"/>
    <w:rsid w:val="00103D9F"/>
    <w:rsid w:val="00104FFA"/>
    <w:rsid w:val="00112244"/>
    <w:rsid w:val="00112E54"/>
    <w:rsid w:val="0011464D"/>
    <w:rsid w:val="001163AF"/>
    <w:rsid w:val="001229DA"/>
    <w:rsid w:val="00130F9F"/>
    <w:rsid w:val="00131C86"/>
    <w:rsid w:val="001331DA"/>
    <w:rsid w:val="001339ED"/>
    <w:rsid w:val="00137BC3"/>
    <w:rsid w:val="00140045"/>
    <w:rsid w:val="00142B37"/>
    <w:rsid w:val="00146738"/>
    <w:rsid w:val="0014701E"/>
    <w:rsid w:val="001508DB"/>
    <w:rsid w:val="00155DA7"/>
    <w:rsid w:val="0015729D"/>
    <w:rsid w:val="0016148D"/>
    <w:rsid w:val="00165E81"/>
    <w:rsid w:val="00172858"/>
    <w:rsid w:val="0017321D"/>
    <w:rsid w:val="00177705"/>
    <w:rsid w:val="001803A9"/>
    <w:rsid w:val="001819DE"/>
    <w:rsid w:val="0018366D"/>
    <w:rsid w:val="0018597B"/>
    <w:rsid w:val="00187277"/>
    <w:rsid w:val="00190186"/>
    <w:rsid w:val="0019233F"/>
    <w:rsid w:val="0019331C"/>
    <w:rsid w:val="00193B09"/>
    <w:rsid w:val="00193F64"/>
    <w:rsid w:val="0019551B"/>
    <w:rsid w:val="0019648C"/>
    <w:rsid w:val="001A066D"/>
    <w:rsid w:val="001A0728"/>
    <w:rsid w:val="001A1F6B"/>
    <w:rsid w:val="001A2D45"/>
    <w:rsid w:val="001A797F"/>
    <w:rsid w:val="001A7F41"/>
    <w:rsid w:val="001B022A"/>
    <w:rsid w:val="001B0392"/>
    <w:rsid w:val="001B1772"/>
    <w:rsid w:val="001B2100"/>
    <w:rsid w:val="001B312F"/>
    <w:rsid w:val="001B4DDA"/>
    <w:rsid w:val="001C2795"/>
    <w:rsid w:val="001C6343"/>
    <w:rsid w:val="001D15A9"/>
    <w:rsid w:val="001D42E3"/>
    <w:rsid w:val="001D54A0"/>
    <w:rsid w:val="001D7501"/>
    <w:rsid w:val="001E3312"/>
    <w:rsid w:val="001E548D"/>
    <w:rsid w:val="001E5738"/>
    <w:rsid w:val="001E5855"/>
    <w:rsid w:val="001E5ED5"/>
    <w:rsid w:val="001E6FD5"/>
    <w:rsid w:val="001F3CAB"/>
    <w:rsid w:val="001F3E5A"/>
    <w:rsid w:val="00202116"/>
    <w:rsid w:val="002021D2"/>
    <w:rsid w:val="00203184"/>
    <w:rsid w:val="00203996"/>
    <w:rsid w:val="002110E8"/>
    <w:rsid w:val="00212666"/>
    <w:rsid w:val="0021305E"/>
    <w:rsid w:val="002162C3"/>
    <w:rsid w:val="00216F87"/>
    <w:rsid w:val="00216FA2"/>
    <w:rsid w:val="0021760D"/>
    <w:rsid w:val="002177E0"/>
    <w:rsid w:val="00220070"/>
    <w:rsid w:val="00222C76"/>
    <w:rsid w:val="00225E8D"/>
    <w:rsid w:val="002347B1"/>
    <w:rsid w:val="0023762C"/>
    <w:rsid w:val="0023790E"/>
    <w:rsid w:val="002400A9"/>
    <w:rsid w:val="002414FE"/>
    <w:rsid w:val="002421C7"/>
    <w:rsid w:val="00245B9B"/>
    <w:rsid w:val="002467B3"/>
    <w:rsid w:val="0024790F"/>
    <w:rsid w:val="0025158D"/>
    <w:rsid w:val="00251595"/>
    <w:rsid w:val="002533AA"/>
    <w:rsid w:val="00253CE2"/>
    <w:rsid w:val="002560EE"/>
    <w:rsid w:val="00260B1C"/>
    <w:rsid w:val="0026208F"/>
    <w:rsid w:val="00262468"/>
    <w:rsid w:val="00263D8E"/>
    <w:rsid w:val="002644B6"/>
    <w:rsid w:val="0026541E"/>
    <w:rsid w:val="0026707E"/>
    <w:rsid w:val="0027022A"/>
    <w:rsid w:val="0027224E"/>
    <w:rsid w:val="00275CA1"/>
    <w:rsid w:val="002761B5"/>
    <w:rsid w:val="002762E5"/>
    <w:rsid w:val="0027743F"/>
    <w:rsid w:val="00282E87"/>
    <w:rsid w:val="002849D9"/>
    <w:rsid w:val="00284EE6"/>
    <w:rsid w:val="002852B1"/>
    <w:rsid w:val="00287F45"/>
    <w:rsid w:val="0029264F"/>
    <w:rsid w:val="002940BF"/>
    <w:rsid w:val="00294C04"/>
    <w:rsid w:val="00294E8F"/>
    <w:rsid w:val="002964B9"/>
    <w:rsid w:val="002A30CA"/>
    <w:rsid w:val="002A66B3"/>
    <w:rsid w:val="002B19C9"/>
    <w:rsid w:val="002B3624"/>
    <w:rsid w:val="002B3E19"/>
    <w:rsid w:val="002B3FB6"/>
    <w:rsid w:val="002B4847"/>
    <w:rsid w:val="002B5070"/>
    <w:rsid w:val="002B5278"/>
    <w:rsid w:val="002C39D8"/>
    <w:rsid w:val="002C7AE8"/>
    <w:rsid w:val="002D050E"/>
    <w:rsid w:val="002D1C93"/>
    <w:rsid w:val="002D21E8"/>
    <w:rsid w:val="002D568A"/>
    <w:rsid w:val="002D6C32"/>
    <w:rsid w:val="002E1E7F"/>
    <w:rsid w:val="002E277A"/>
    <w:rsid w:val="002E3D3F"/>
    <w:rsid w:val="002E640E"/>
    <w:rsid w:val="002F009E"/>
    <w:rsid w:val="002F1851"/>
    <w:rsid w:val="002F347D"/>
    <w:rsid w:val="002F3FFD"/>
    <w:rsid w:val="002F5131"/>
    <w:rsid w:val="002F7C81"/>
    <w:rsid w:val="0030079E"/>
    <w:rsid w:val="003009AA"/>
    <w:rsid w:val="0030358D"/>
    <w:rsid w:val="0030481E"/>
    <w:rsid w:val="003048CD"/>
    <w:rsid w:val="00304C24"/>
    <w:rsid w:val="00304E2A"/>
    <w:rsid w:val="003132DE"/>
    <w:rsid w:val="0031381F"/>
    <w:rsid w:val="00317F27"/>
    <w:rsid w:val="0032120B"/>
    <w:rsid w:val="00322CB1"/>
    <w:rsid w:val="00324F53"/>
    <w:rsid w:val="0032548B"/>
    <w:rsid w:val="0032720A"/>
    <w:rsid w:val="0034051D"/>
    <w:rsid w:val="00342D40"/>
    <w:rsid w:val="00344191"/>
    <w:rsid w:val="00345374"/>
    <w:rsid w:val="0034797D"/>
    <w:rsid w:val="00356D9B"/>
    <w:rsid w:val="00361602"/>
    <w:rsid w:val="00372E76"/>
    <w:rsid w:val="003740A3"/>
    <w:rsid w:val="00374982"/>
    <w:rsid w:val="003766DD"/>
    <w:rsid w:val="00377153"/>
    <w:rsid w:val="003808EB"/>
    <w:rsid w:val="00381A73"/>
    <w:rsid w:val="00381D80"/>
    <w:rsid w:val="00385845"/>
    <w:rsid w:val="00387837"/>
    <w:rsid w:val="00387CB9"/>
    <w:rsid w:val="00393580"/>
    <w:rsid w:val="00394744"/>
    <w:rsid w:val="003956A1"/>
    <w:rsid w:val="00396866"/>
    <w:rsid w:val="0039775B"/>
    <w:rsid w:val="003A028E"/>
    <w:rsid w:val="003A10B2"/>
    <w:rsid w:val="003A56EC"/>
    <w:rsid w:val="003A6BAB"/>
    <w:rsid w:val="003B00C5"/>
    <w:rsid w:val="003B2EE3"/>
    <w:rsid w:val="003B784D"/>
    <w:rsid w:val="003C083D"/>
    <w:rsid w:val="003C5414"/>
    <w:rsid w:val="003C7641"/>
    <w:rsid w:val="003D382D"/>
    <w:rsid w:val="003D3CDE"/>
    <w:rsid w:val="003D3D0F"/>
    <w:rsid w:val="003D6EF9"/>
    <w:rsid w:val="003E0DA2"/>
    <w:rsid w:val="003E2C4E"/>
    <w:rsid w:val="003E452B"/>
    <w:rsid w:val="003F3710"/>
    <w:rsid w:val="003F5F78"/>
    <w:rsid w:val="00404183"/>
    <w:rsid w:val="004041C8"/>
    <w:rsid w:val="00405694"/>
    <w:rsid w:val="004073F6"/>
    <w:rsid w:val="00407834"/>
    <w:rsid w:val="00411D4A"/>
    <w:rsid w:val="0041264C"/>
    <w:rsid w:val="00412702"/>
    <w:rsid w:val="00413919"/>
    <w:rsid w:val="0041436A"/>
    <w:rsid w:val="0041618B"/>
    <w:rsid w:val="00416495"/>
    <w:rsid w:val="00422A62"/>
    <w:rsid w:val="004237DF"/>
    <w:rsid w:val="00425626"/>
    <w:rsid w:val="00432098"/>
    <w:rsid w:val="00432B8A"/>
    <w:rsid w:val="00432E26"/>
    <w:rsid w:val="00433A46"/>
    <w:rsid w:val="00435DD9"/>
    <w:rsid w:val="00437C91"/>
    <w:rsid w:val="004416EA"/>
    <w:rsid w:val="0044514C"/>
    <w:rsid w:val="00445A74"/>
    <w:rsid w:val="00452E83"/>
    <w:rsid w:val="004538B8"/>
    <w:rsid w:val="00455AD3"/>
    <w:rsid w:val="00461F11"/>
    <w:rsid w:val="004623C6"/>
    <w:rsid w:val="004709EB"/>
    <w:rsid w:val="00471774"/>
    <w:rsid w:val="00472CE9"/>
    <w:rsid w:val="00473F1B"/>
    <w:rsid w:val="00475121"/>
    <w:rsid w:val="00481090"/>
    <w:rsid w:val="00481883"/>
    <w:rsid w:val="004863C5"/>
    <w:rsid w:val="004903CD"/>
    <w:rsid w:val="00492615"/>
    <w:rsid w:val="0049425E"/>
    <w:rsid w:val="00495339"/>
    <w:rsid w:val="004978E8"/>
    <w:rsid w:val="004A1EE5"/>
    <w:rsid w:val="004A4636"/>
    <w:rsid w:val="004B12BB"/>
    <w:rsid w:val="004B1621"/>
    <w:rsid w:val="004B2847"/>
    <w:rsid w:val="004B2B7C"/>
    <w:rsid w:val="004B3576"/>
    <w:rsid w:val="004B4076"/>
    <w:rsid w:val="004C541F"/>
    <w:rsid w:val="004D0FA7"/>
    <w:rsid w:val="004D1643"/>
    <w:rsid w:val="004D29EE"/>
    <w:rsid w:val="004E5182"/>
    <w:rsid w:val="004E67A0"/>
    <w:rsid w:val="004E7370"/>
    <w:rsid w:val="004F0F2C"/>
    <w:rsid w:val="004F2941"/>
    <w:rsid w:val="004F5539"/>
    <w:rsid w:val="004F65AF"/>
    <w:rsid w:val="004F771C"/>
    <w:rsid w:val="004F7A86"/>
    <w:rsid w:val="005003AA"/>
    <w:rsid w:val="00502004"/>
    <w:rsid w:val="005020DA"/>
    <w:rsid w:val="0050391D"/>
    <w:rsid w:val="00510166"/>
    <w:rsid w:val="00510836"/>
    <w:rsid w:val="005136EB"/>
    <w:rsid w:val="00513A20"/>
    <w:rsid w:val="00516002"/>
    <w:rsid w:val="005173D3"/>
    <w:rsid w:val="0052134F"/>
    <w:rsid w:val="00521F35"/>
    <w:rsid w:val="0052333D"/>
    <w:rsid w:val="00524646"/>
    <w:rsid w:val="005271CD"/>
    <w:rsid w:val="00527729"/>
    <w:rsid w:val="00531553"/>
    <w:rsid w:val="005333DB"/>
    <w:rsid w:val="005334E6"/>
    <w:rsid w:val="00533B66"/>
    <w:rsid w:val="00534ADA"/>
    <w:rsid w:val="005355E3"/>
    <w:rsid w:val="00542BAA"/>
    <w:rsid w:val="00543D69"/>
    <w:rsid w:val="00545B32"/>
    <w:rsid w:val="005476A3"/>
    <w:rsid w:val="00547F69"/>
    <w:rsid w:val="00554F31"/>
    <w:rsid w:val="00557EDE"/>
    <w:rsid w:val="00562F5A"/>
    <w:rsid w:val="00562FE5"/>
    <w:rsid w:val="0056433B"/>
    <w:rsid w:val="005647E1"/>
    <w:rsid w:val="00565437"/>
    <w:rsid w:val="00566A52"/>
    <w:rsid w:val="0057015A"/>
    <w:rsid w:val="0057098D"/>
    <w:rsid w:val="00573E1E"/>
    <w:rsid w:val="00575D21"/>
    <w:rsid w:val="00575D4D"/>
    <w:rsid w:val="00575E08"/>
    <w:rsid w:val="00577336"/>
    <w:rsid w:val="00577F79"/>
    <w:rsid w:val="0058020E"/>
    <w:rsid w:val="00583580"/>
    <w:rsid w:val="00583944"/>
    <w:rsid w:val="00583A28"/>
    <w:rsid w:val="005871F6"/>
    <w:rsid w:val="005905AF"/>
    <w:rsid w:val="005918BA"/>
    <w:rsid w:val="005936FA"/>
    <w:rsid w:val="00593811"/>
    <w:rsid w:val="00593E9F"/>
    <w:rsid w:val="00594092"/>
    <w:rsid w:val="005949D1"/>
    <w:rsid w:val="00594CE0"/>
    <w:rsid w:val="00594D29"/>
    <w:rsid w:val="005A1232"/>
    <w:rsid w:val="005A2323"/>
    <w:rsid w:val="005A3D79"/>
    <w:rsid w:val="005A3DE1"/>
    <w:rsid w:val="005A4DED"/>
    <w:rsid w:val="005A5F81"/>
    <w:rsid w:val="005A794C"/>
    <w:rsid w:val="005A7C2F"/>
    <w:rsid w:val="005B24F2"/>
    <w:rsid w:val="005B4CF3"/>
    <w:rsid w:val="005B569F"/>
    <w:rsid w:val="005B5837"/>
    <w:rsid w:val="005B58C5"/>
    <w:rsid w:val="005B68FC"/>
    <w:rsid w:val="005C17BB"/>
    <w:rsid w:val="005C21E2"/>
    <w:rsid w:val="005C353D"/>
    <w:rsid w:val="005C5B0A"/>
    <w:rsid w:val="005D20EF"/>
    <w:rsid w:val="005D5A70"/>
    <w:rsid w:val="005E1030"/>
    <w:rsid w:val="005E312A"/>
    <w:rsid w:val="005E5446"/>
    <w:rsid w:val="005E56C9"/>
    <w:rsid w:val="005E6E10"/>
    <w:rsid w:val="005F0CCE"/>
    <w:rsid w:val="005F1C01"/>
    <w:rsid w:val="005F2862"/>
    <w:rsid w:val="005F6025"/>
    <w:rsid w:val="005F7268"/>
    <w:rsid w:val="006010E8"/>
    <w:rsid w:val="00602A5C"/>
    <w:rsid w:val="0060302B"/>
    <w:rsid w:val="00603232"/>
    <w:rsid w:val="006044F6"/>
    <w:rsid w:val="00604863"/>
    <w:rsid w:val="00605C10"/>
    <w:rsid w:val="006130C0"/>
    <w:rsid w:val="00613789"/>
    <w:rsid w:val="00613A22"/>
    <w:rsid w:val="00617B1B"/>
    <w:rsid w:val="006232EC"/>
    <w:rsid w:val="006234F2"/>
    <w:rsid w:val="0062588A"/>
    <w:rsid w:val="00626D01"/>
    <w:rsid w:val="006277F8"/>
    <w:rsid w:val="00631428"/>
    <w:rsid w:val="0063228B"/>
    <w:rsid w:val="006339A4"/>
    <w:rsid w:val="00651D77"/>
    <w:rsid w:val="00653694"/>
    <w:rsid w:val="00654AF5"/>
    <w:rsid w:val="006552C5"/>
    <w:rsid w:val="00655E9A"/>
    <w:rsid w:val="006563F0"/>
    <w:rsid w:val="00660804"/>
    <w:rsid w:val="00665223"/>
    <w:rsid w:val="006653D5"/>
    <w:rsid w:val="006663E8"/>
    <w:rsid w:val="00667341"/>
    <w:rsid w:val="00667611"/>
    <w:rsid w:val="00667DBA"/>
    <w:rsid w:val="006734F3"/>
    <w:rsid w:val="00674CA0"/>
    <w:rsid w:val="00674FD2"/>
    <w:rsid w:val="00677094"/>
    <w:rsid w:val="006776CD"/>
    <w:rsid w:val="00680E47"/>
    <w:rsid w:val="00682B29"/>
    <w:rsid w:val="00685AF7"/>
    <w:rsid w:val="00686FDD"/>
    <w:rsid w:val="0068780F"/>
    <w:rsid w:val="00687D99"/>
    <w:rsid w:val="00690D8C"/>
    <w:rsid w:val="00690F7E"/>
    <w:rsid w:val="006930C2"/>
    <w:rsid w:val="006A053B"/>
    <w:rsid w:val="006A08EC"/>
    <w:rsid w:val="006A3966"/>
    <w:rsid w:val="006B33E5"/>
    <w:rsid w:val="006B34CA"/>
    <w:rsid w:val="006B6360"/>
    <w:rsid w:val="006C0D90"/>
    <w:rsid w:val="006C4F68"/>
    <w:rsid w:val="006C4FC1"/>
    <w:rsid w:val="006C64DC"/>
    <w:rsid w:val="006C7151"/>
    <w:rsid w:val="006D015D"/>
    <w:rsid w:val="006D3983"/>
    <w:rsid w:val="006D451F"/>
    <w:rsid w:val="006D49D5"/>
    <w:rsid w:val="006D5D56"/>
    <w:rsid w:val="006D6EC9"/>
    <w:rsid w:val="006E25C9"/>
    <w:rsid w:val="006E3D26"/>
    <w:rsid w:val="006E5947"/>
    <w:rsid w:val="006E67C5"/>
    <w:rsid w:val="006E7382"/>
    <w:rsid w:val="006E7631"/>
    <w:rsid w:val="006F3AE6"/>
    <w:rsid w:val="007008F6"/>
    <w:rsid w:val="00700B32"/>
    <w:rsid w:val="0070289F"/>
    <w:rsid w:val="00706979"/>
    <w:rsid w:val="00711A88"/>
    <w:rsid w:val="00711E80"/>
    <w:rsid w:val="00713449"/>
    <w:rsid w:val="00714A68"/>
    <w:rsid w:val="00716D46"/>
    <w:rsid w:val="0071771A"/>
    <w:rsid w:val="00717B04"/>
    <w:rsid w:val="007221CD"/>
    <w:rsid w:val="007231BC"/>
    <w:rsid w:val="007247F3"/>
    <w:rsid w:val="00724EB2"/>
    <w:rsid w:val="00726370"/>
    <w:rsid w:val="0073344F"/>
    <w:rsid w:val="00735921"/>
    <w:rsid w:val="00736F6E"/>
    <w:rsid w:val="00744260"/>
    <w:rsid w:val="0074613D"/>
    <w:rsid w:val="007463BB"/>
    <w:rsid w:val="007511F8"/>
    <w:rsid w:val="007534B9"/>
    <w:rsid w:val="00754009"/>
    <w:rsid w:val="007548A8"/>
    <w:rsid w:val="00760175"/>
    <w:rsid w:val="00761A24"/>
    <w:rsid w:val="0076320C"/>
    <w:rsid w:val="00763701"/>
    <w:rsid w:val="00763CB1"/>
    <w:rsid w:val="0076406C"/>
    <w:rsid w:val="007758A3"/>
    <w:rsid w:val="007803DA"/>
    <w:rsid w:val="007846C7"/>
    <w:rsid w:val="00785111"/>
    <w:rsid w:val="00786781"/>
    <w:rsid w:val="00786AC1"/>
    <w:rsid w:val="00786D34"/>
    <w:rsid w:val="00786E79"/>
    <w:rsid w:val="007901B4"/>
    <w:rsid w:val="007925B0"/>
    <w:rsid w:val="00792F0D"/>
    <w:rsid w:val="00794EFF"/>
    <w:rsid w:val="00795A43"/>
    <w:rsid w:val="00795BD2"/>
    <w:rsid w:val="007A2873"/>
    <w:rsid w:val="007A3C80"/>
    <w:rsid w:val="007A6D1C"/>
    <w:rsid w:val="007A7C17"/>
    <w:rsid w:val="007A7EAE"/>
    <w:rsid w:val="007B0527"/>
    <w:rsid w:val="007B2A53"/>
    <w:rsid w:val="007B2FA1"/>
    <w:rsid w:val="007B7E11"/>
    <w:rsid w:val="007C0289"/>
    <w:rsid w:val="007C2356"/>
    <w:rsid w:val="007C4025"/>
    <w:rsid w:val="007C46C2"/>
    <w:rsid w:val="007C5D8E"/>
    <w:rsid w:val="007D29E8"/>
    <w:rsid w:val="007D2DEB"/>
    <w:rsid w:val="007D2EC2"/>
    <w:rsid w:val="007D770F"/>
    <w:rsid w:val="007E3BBB"/>
    <w:rsid w:val="007E44D6"/>
    <w:rsid w:val="007E5A5D"/>
    <w:rsid w:val="007E6CF3"/>
    <w:rsid w:val="007F08E8"/>
    <w:rsid w:val="007F19FB"/>
    <w:rsid w:val="007F2191"/>
    <w:rsid w:val="007F2596"/>
    <w:rsid w:val="007F579A"/>
    <w:rsid w:val="007F5CAC"/>
    <w:rsid w:val="007F6B6C"/>
    <w:rsid w:val="007F7CE4"/>
    <w:rsid w:val="007F7EA4"/>
    <w:rsid w:val="008015DF"/>
    <w:rsid w:val="0080280F"/>
    <w:rsid w:val="008046FC"/>
    <w:rsid w:val="008166FD"/>
    <w:rsid w:val="008235CA"/>
    <w:rsid w:val="00823CD4"/>
    <w:rsid w:val="00824DA7"/>
    <w:rsid w:val="008258A5"/>
    <w:rsid w:val="00830F69"/>
    <w:rsid w:val="00831174"/>
    <w:rsid w:val="0083420B"/>
    <w:rsid w:val="0083444B"/>
    <w:rsid w:val="00835DE9"/>
    <w:rsid w:val="0083661C"/>
    <w:rsid w:val="00837825"/>
    <w:rsid w:val="008379EC"/>
    <w:rsid w:val="0084194F"/>
    <w:rsid w:val="00841E70"/>
    <w:rsid w:val="00844132"/>
    <w:rsid w:val="0084490F"/>
    <w:rsid w:val="00844A8B"/>
    <w:rsid w:val="00844D9C"/>
    <w:rsid w:val="00846DF1"/>
    <w:rsid w:val="00847C3C"/>
    <w:rsid w:val="00850335"/>
    <w:rsid w:val="0085213E"/>
    <w:rsid w:val="0085294A"/>
    <w:rsid w:val="00856906"/>
    <w:rsid w:val="00860A45"/>
    <w:rsid w:val="00865126"/>
    <w:rsid w:val="00866184"/>
    <w:rsid w:val="008669CE"/>
    <w:rsid w:val="008679E4"/>
    <w:rsid w:val="00867A76"/>
    <w:rsid w:val="00872DA4"/>
    <w:rsid w:val="00874A1E"/>
    <w:rsid w:val="00874B2D"/>
    <w:rsid w:val="008805D2"/>
    <w:rsid w:val="00883BB1"/>
    <w:rsid w:val="008856D5"/>
    <w:rsid w:val="00885B79"/>
    <w:rsid w:val="00885C01"/>
    <w:rsid w:val="00885C33"/>
    <w:rsid w:val="00886991"/>
    <w:rsid w:val="0088701E"/>
    <w:rsid w:val="00887203"/>
    <w:rsid w:val="008873A9"/>
    <w:rsid w:val="00892CEE"/>
    <w:rsid w:val="00893396"/>
    <w:rsid w:val="00894180"/>
    <w:rsid w:val="00895594"/>
    <w:rsid w:val="00896012"/>
    <w:rsid w:val="00897250"/>
    <w:rsid w:val="008974CC"/>
    <w:rsid w:val="00897FDA"/>
    <w:rsid w:val="008A0FE1"/>
    <w:rsid w:val="008A2E61"/>
    <w:rsid w:val="008A3DD7"/>
    <w:rsid w:val="008A654E"/>
    <w:rsid w:val="008A65CF"/>
    <w:rsid w:val="008B3C97"/>
    <w:rsid w:val="008B4663"/>
    <w:rsid w:val="008B4DD2"/>
    <w:rsid w:val="008B615B"/>
    <w:rsid w:val="008B73B3"/>
    <w:rsid w:val="008C2DA4"/>
    <w:rsid w:val="008C3C48"/>
    <w:rsid w:val="008C4F57"/>
    <w:rsid w:val="008C646E"/>
    <w:rsid w:val="008C6A1A"/>
    <w:rsid w:val="008D359C"/>
    <w:rsid w:val="008D4312"/>
    <w:rsid w:val="008D4457"/>
    <w:rsid w:val="008E0465"/>
    <w:rsid w:val="008E2DC4"/>
    <w:rsid w:val="008E3CD2"/>
    <w:rsid w:val="008E4343"/>
    <w:rsid w:val="008F6EB4"/>
    <w:rsid w:val="0090449E"/>
    <w:rsid w:val="00907029"/>
    <w:rsid w:val="009115AA"/>
    <w:rsid w:val="00912BD8"/>
    <w:rsid w:val="00912CBF"/>
    <w:rsid w:val="00914ACF"/>
    <w:rsid w:val="00917655"/>
    <w:rsid w:val="00917EC8"/>
    <w:rsid w:val="009202B7"/>
    <w:rsid w:val="0092242F"/>
    <w:rsid w:val="00922453"/>
    <w:rsid w:val="009245BF"/>
    <w:rsid w:val="00925B13"/>
    <w:rsid w:val="00927B17"/>
    <w:rsid w:val="00930E46"/>
    <w:rsid w:val="00937EFC"/>
    <w:rsid w:val="00940877"/>
    <w:rsid w:val="00940ECD"/>
    <w:rsid w:val="00941144"/>
    <w:rsid w:val="0094190B"/>
    <w:rsid w:val="00942237"/>
    <w:rsid w:val="00942BC9"/>
    <w:rsid w:val="00942C9A"/>
    <w:rsid w:val="00942FAA"/>
    <w:rsid w:val="009437BD"/>
    <w:rsid w:val="009466A1"/>
    <w:rsid w:val="00947496"/>
    <w:rsid w:val="00953294"/>
    <w:rsid w:val="00955FB1"/>
    <w:rsid w:val="009560A5"/>
    <w:rsid w:val="00961DE4"/>
    <w:rsid w:val="00961FFD"/>
    <w:rsid w:val="00962004"/>
    <w:rsid w:val="00962181"/>
    <w:rsid w:val="00963C2C"/>
    <w:rsid w:val="00964D0C"/>
    <w:rsid w:val="00965295"/>
    <w:rsid w:val="0096651C"/>
    <w:rsid w:val="009712D5"/>
    <w:rsid w:val="009714C8"/>
    <w:rsid w:val="00971FEC"/>
    <w:rsid w:val="00977A2C"/>
    <w:rsid w:val="00983B52"/>
    <w:rsid w:val="009871A0"/>
    <w:rsid w:val="00987A26"/>
    <w:rsid w:val="00987F48"/>
    <w:rsid w:val="00991F05"/>
    <w:rsid w:val="00993DD6"/>
    <w:rsid w:val="00993DE3"/>
    <w:rsid w:val="009946AF"/>
    <w:rsid w:val="00995C46"/>
    <w:rsid w:val="00997E23"/>
    <w:rsid w:val="009A174A"/>
    <w:rsid w:val="009A24E0"/>
    <w:rsid w:val="009A380E"/>
    <w:rsid w:val="009A7D9E"/>
    <w:rsid w:val="009B0189"/>
    <w:rsid w:val="009B028D"/>
    <w:rsid w:val="009B1444"/>
    <w:rsid w:val="009B19D4"/>
    <w:rsid w:val="009B293A"/>
    <w:rsid w:val="009B47C5"/>
    <w:rsid w:val="009B5FE0"/>
    <w:rsid w:val="009B7251"/>
    <w:rsid w:val="009C1B8A"/>
    <w:rsid w:val="009C2270"/>
    <w:rsid w:val="009C3894"/>
    <w:rsid w:val="009C6D3F"/>
    <w:rsid w:val="009C72B9"/>
    <w:rsid w:val="009D2C69"/>
    <w:rsid w:val="009D62F5"/>
    <w:rsid w:val="009D6EA7"/>
    <w:rsid w:val="009D70A9"/>
    <w:rsid w:val="009E1806"/>
    <w:rsid w:val="009E2CB4"/>
    <w:rsid w:val="009E4C95"/>
    <w:rsid w:val="009E7C73"/>
    <w:rsid w:val="009F44A1"/>
    <w:rsid w:val="009F5020"/>
    <w:rsid w:val="009F7E6D"/>
    <w:rsid w:val="00A03A45"/>
    <w:rsid w:val="00A06093"/>
    <w:rsid w:val="00A06958"/>
    <w:rsid w:val="00A0750D"/>
    <w:rsid w:val="00A10C83"/>
    <w:rsid w:val="00A1145F"/>
    <w:rsid w:val="00A127DD"/>
    <w:rsid w:val="00A137BF"/>
    <w:rsid w:val="00A13C94"/>
    <w:rsid w:val="00A16590"/>
    <w:rsid w:val="00A165F5"/>
    <w:rsid w:val="00A20093"/>
    <w:rsid w:val="00A23605"/>
    <w:rsid w:val="00A24BFE"/>
    <w:rsid w:val="00A265CE"/>
    <w:rsid w:val="00A31946"/>
    <w:rsid w:val="00A31A54"/>
    <w:rsid w:val="00A32754"/>
    <w:rsid w:val="00A335E3"/>
    <w:rsid w:val="00A35064"/>
    <w:rsid w:val="00A362A1"/>
    <w:rsid w:val="00A4079B"/>
    <w:rsid w:val="00A40966"/>
    <w:rsid w:val="00A4201C"/>
    <w:rsid w:val="00A471F6"/>
    <w:rsid w:val="00A4767D"/>
    <w:rsid w:val="00A526DA"/>
    <w:rsid w:val="00A5376B"/>
    <w:rsid w:val="00A54252"/>
    <w:rsid w:val="00A6318F"/>
    <w:rsid w:val="00A63A83"/>
    <w:rsid w:val="00A655C1"/>
    <w:rsid w:val="00A658AD"/>
    <w:rsid w:val="00A662D9"/>
    <w:rsid w:val="00A667A7"/>
    <w:rsid w:val="00A672B2"/>
    <w:rsid w:val="00A67710"/>
    <w:rsid w:val="00A707D2"/>
    <w:rsid w:val="00A72B72"/>
    <w:rsid w:val="00A74593"/>
    <w:rsid w:val="00A75738"/>
    <w:rsid w:val="00A77377"/>
    <w:rsid w:val="00A805D3"/>
    <w:rsid w:val="00A81654"/>
    <w:rsid w:val="00A8253E"/>
    <w:rsid w:val="00A86DD7"/>
    <w:rsid w:val="00A876F8"/>
    <w:rsid w:val="00A90A0A"/>
    <w:rsid w:val="00A91227"/>
    <w:rsid w:val="00A91E16"/>
    <w:rsid w:val="00A926A8"/>
    <w:rsid w:val="00A92FD7"/>
    <w:rsid w:val="00A96AE7"/>
    <w:rsid w:val="00AA0997"/>
    <w:rsid w:val="00AA0EB3"/>
    <w:rsid w:val="00AA4D88"/>
    <w:rsid w:val="00AA5E8C"/>
    <w:rsid w:val="00AA77CB"/>
    <w:rsid w:val="00AB0520"/>
    <w:rsid w:val="00AB082E"/>
    <w:rsid w:val="00AB26FA"/>
    <w:rsid w:val="00AB32EE"/>
    <w:rsid w:val="00AB509A"/>
    <w:rsid w:val="00AD1BBC"/>
    <w:rsid w:val="00AD2D45"/>
    <w:rsid w:val="00AD41D2"/>
    <w:rsid w:val="00AD65DC"/>
    <w:rsid w:val="00AE0A16"/>
    <w:rsid w:val="00AE0F8D"/>
    <w:rsid w:val="00AE1A42"/>
    <w:rsid w:val="00AE1D53"/>
    <w:rsid w:val="00AE201E"/>
    <w:rsid w:val="00AE4234"/>
    <w:rsid w:val="00AE6253"/>
    <w:rsid w:val="00AE7991"/>
    <w:rsid w:val="00AE7A42"/>
    <w:rsid w:val="00AF4055"/>
    <w:rsid w:val="00AF4951"/>
    <w:rsid w:val="00AF7159"/>
    <w:rsid w:val="00AF75A8"/>
    <w:rsid w:val="00B025F0"/>
    <w:rsid w:val="00B0335C"/>
    <w:rsid w:val="00B0358D"/>
    <w:rsid w:val="00B1169E"/>
    <w:rsid w:val="00B14361"/>
    <w:rsid w:val="00B155BC"/>
    <w:rsid w:val="00B15706"/>
    <w:rsid w:val="00B15C59"/>
    <w:rsid w:val="00B16C59"/>
    <w:rsid w:val="00B17854"/>
    <w:rsid w:val="00B17E99"/>
    <w:rsid w:val="00B213A5"/>
    <w:rsid w:val="00B25859"/>
    <w:rsid w:val="00B259B1"/>
    <w:rsid w:val="00B305C8"/>
    <w:rsid w:val="00B30CB9"/>
    <w:rsid w:val="00B34B92"/>
    <w:rsid w:val="00B35DC7"/>
    <w:rsid w:val="00B3756B"/>
    <w:rsid w:val="00B37B8A"/>
    <w:rsid w:val="00B419CC"/>
    <w:rsid w:val="00B41A98"/>
    <w:rsid w:val="00B4201A"/>
    <w:rsid w:val="00B51D6B"/>
    <w:rsid w:val="00B534CC"/>
    <w:rsid w:val="00B55005"/>
    <w:rsid w:val="00B5728D"/>
    <w:rsid w:val="00B67D63"/>
    <w:rsid w:val="00B67E57"/>
    <w:rsid w:val="00B743A2"/>
    <w:rsid w:val="00B76717"/>
    <w:rsid w:val="00B83F3F"/>
    <w:rsid w:val="00B94952"/>
    <w:rsid w:val="00BA3B49"/>
    <w:rsid w:val="00BA3FEE"/>
    <w:rsid w:val="00BB1860"/>
    <w:rsid w:val="00BB1CF8"/>
    <w:rsid w:val="00BB1F0A"/>
    <w:rsid w:val="00BB2C69"/>
    <w:rsid w:val="00BB40E1"/>
    <w:rsid w:val="00BB499C"/>
    <w:rsid w:val="00BB538B"/>
    <w:rsid w:val="00BB6981"/>
    <w:rsid w:val="00BB707E"/>
    <w:rsid w:val="00BC1936"/>
    <w:rsid w:val="00BC3A95"/>
    <w:rsid w:val="00BC7504"/>
    <w:rsid w:val="00BC7DA9"/>
    <w:rsid w:val="00BD1F50"/>
    <w:rsid w:val="00BD49F5"/>
    <w:rsid w:val="00BD5212"/>
    <w:rsid w:val="00BD719E"/>
    <w:rsid w:val="00BE013C"/>
    <w:rsid w:val="00BE04C1"/>
    <w:rsid w:val="00BE1E68"/>
    <w:rsid w:val="00BE3CFD"/>
    <w:rsid w:val="00BE4BCE"/>
    <w:rsid w:val="00BE58FB"/>
    <w:rsid w:val="00BE692F"/>
    <w:rsid w:val="00BF0B3A"/>
    <w:rsid w:val="00BF0D01"/>
    <w:rsid w:val="00BF177A"/>
    <w:rsid w:val="00BF2EED"/>
    <w:rsid w:val="00BF65C7"/>
    <w:rsid w:val="00BF697D"/>
    <w:rsid w:val="00BF7448"/>
    <w:rsid w:val="00C00DA4"/>
    <w:rsid w:val="00C00DEA"/>
    <w:rsid w:val="00C02077"/>
    <w:rsid w:val="00C031F1"/>
    <w:rsid w:val="00C05A4B"/>
    <w:rsid w:val="00C06656"/>
    <w:rsid w:val="00C06DEB"/>
    <w:rsid w:val="00C07B3C"/>
    <w:rsid w:val="00C1202E"/>
    <w:rsid w:val="00C1264A"/>
    <w:rsid w:val="00C1411E"/>
    <w:rsid w:val="00C15034"/>
    <w:rsid w:val="00C165E6"/>
    <w:rsid w:val="00C16EC1"/>
    <w:rsid w:val="00C214FF"/>
    <w:rsid w:val="00C231A5"/>
    <w:rsid w:val="00C241C4"/>
    <w:rsid w:val="00C27158"/>
    <w:rsid w:val="00C30DEB"/>
    <w:rsid w:val="00C3121B"/>
    <w:rsid w:val="00C34260"/>
    <w:rsid w:val="00C35195"/>
    <w:rsid w:val="00C351D9"/>
    <w:rsid w:val="00C35FC9"/>
    <w:rsid w:val="00C3676A"/>
    <w:rsid w:val="00C37648"/>
    <w:rsid w:val="00C427F2"/>
    <w:rsid w:val="00C429F2"/>
    <w:rsid w:val="00C4782E"/>
    <w:rsid w:val="00C510BF"/>
    <w:rsid w:val="00C511BF"/>
    <w:rsid w:val="00C51A45"/>
    <w:rsid w:val="00C56B05"/>
    <w:rsid w:val="00C73F97"/>
    <w:rsid w:val="00C74908"/>
    <w:rsid w:val="00C760F3"/>
    <w:rsid w:val="00C76CB0"/>
    <w:rsid w:val="00C77A4E"/>
    <w:rsid w:val="00C81707"/>
    <w:rsid w:val="00C83EA4"/>
    <w:rsid w:val="00C925D7"/>
    <w:rsid w:val="00C930DC"/>
    <w:rsid w:val="00CA12A9"/>
    <w:rsid w:val="00CA209A"/>
    <w:rsid w:val="00CA248F"/>
    <w:rsid w:val="00CA41EC"/>
    <w:rsid w:val="00CA6523"/>
    <w:rsid w:val="00CA719E"/>
    <w:rsid w:val="00CB2ABF"/>
    <w:rsid w:val="00CB589F"/>
    <w:rsid w:val="00CB5D6D"/>
    <w:rsid w:val="00CC16F0"/>
    <w:rsid w:val="00CC18A9"/>
    <w:rsid w:val="00CC3326"/>
    <w:rsid w:val="00CC3372"/>
    <w:rsid w:val="00CC374B"/>
    <w:rsid w:val="00CC5619"/>
    <w:rsid w:val="00CC5F58"/>
    <w:rsid w:val="00CC7940"/>
    <w:rsid w:val="00CD014D"/>
    <w:rsid w:val="00CD327A"/>
    <w:rsid w:val="00CE06ED"/>
    <w:rsid w:val="00CE1E98"/>
    <w:rsid w:val="00CE7190"/>
    <w:rsid w:val="00CF089D"/>
    <w:rsid w:val="00CF4239"/>
    <w:rsid w:val="00CF5394"/>
    <w:rsid w:val="00CF547C"/>
    <w:rsid w:val="00CF5C49"/>
    <w:rsid w:val="00CF6920"/>
    <w:rsid w:val="00CF783E"/>
    <w:rsid w:val="00D04FF0"/>
    <w:rsid w:val="00D054D2"/>
    <w:rsid w:val="00D066CE"/>
    <w:rsid w:val="00D0754F"/>
    <w:rsid w:val="00D11156"/>
    <w:rsid w:val="00D11213"/>
    <w:rsid w:val="00D11E16"/>
    <w:rsid w:val="00D11F5E"/>
    <w:rsid w:val="00D12FBD"/>
    <w:rsid w:val="00D14E99"/>
    <w:rsid w:val="00D15421"/>
    <w:rsid w:val="00D164C7"/>
    <w:rsid w:val="00D16ACB"/>
    <w:rsid w:val="00D16D03"/>
    <w:rsid w:val="00D1797B"/>
    <w:rsid w:val="00D20A55"/>
    <w:rsid w:val="00D2231D"/>
    <w:rsid w:val="00D24249"/>
    <w:rsid w:val="00D304D0"/>
    <w:rsid w:val="00D34BD4"/>
    <w:rsid w:val="00D34F7D"/>
    <w:rsid w:val="00D3762C"/>
    <w:rsid w:val="00D41136"/>
    <w:rsid w:val="00D41D57"/>
    <w:rsid w:val="00D42AED"/>
    <w:rsid w:val="00D43841"/>
    <w:rsid w:val="00D465AD"/>
    <w:rsid w:val="00D4679D"/>
    <w:rsid w:val="00D47514"/>
    <w:rsid w:val="00D50DA9"/>
    <w:rsid w:val="00D5276A"/>
    <w:rsid w:val="00D534BC"/>
    <w:rsid w:val="00D5780C"/>
    <w:rsid w:val="00D57CD3"/>
    <w:rsid w:val="00D63EFA"/>
    <w:rsid w:val="00D662DC"/>
    <w:rsid w:val="00D70031"/>
    <w:rsid w:val="00D70EC1"/>
    <w:rsid w:val="00D7113F"/>
    <w:rsid w:val="00D726E0"/>
    <w:rsid w:val="00D745BD"/>
    <w:rsid w:val="00D752D5"/>
    <w:rsid w:val="00D7566D"/>
    <w:rsid w:val="00D76509"/>
    <w:rsid w:val="00D77315"/>
    <w:rsid w:val="00D8528D"/>
    <w:rsid w:val="00D90AA5"/>
    <w:rsid w:val="00D90C4C"/>
    <w:rsid w:val="00D96DF9"/>
    <w:rsid w:val="00D9777E"/>
    <w:rsid w:val="00D97B47"/>
    <w:rsid w:val="00DA7429"/>
    <w:rsid w:val="00DA7C87"/>
    <w:rsid w:val="00DB2A3B"/>
    <w:rsid w:val="00DB3133"/>
    <w:rsid w:val="00DB3A59"/>
    <w:rsid w:val="00DB4644"/>
    <w:rsid w:val="00DB4BAF"/>
    <w:rsid w:val="00DB5E60"/>
    <w:rsid w:val="00DB615E"/>
    <w:rsid w:val="00DB655A"/>
    <w:rsid w:val="00DC1C84"/>
    <w:rsid w:val="00DC4360"/>
    <w:rsid w:val="00DC5B07"/>
    <w:rsid w:val="00DD1233"/>
    <w:rsid w:val="00DD1AEF"/>
    <w:rsid w:val="00DD3415"/>
    <w:rsid w:val="00DD41D7"/>
    <w:rsid w:val="00DD5783"/>
    <w:rsid w:val="00DD68BB"/>
    <w:rsid w:val="00DD776A"/>
    <w:rsid w:val="00DE2675"/>
    <w:rsid w:val="00DE39ED"/>
    <w:rsid w:val="00DE3A21"/>
    <w:rsid w:val="00DE3A77"/>
    <w:rsid w:val="00DE725E"/>
    <w:rsid w:val="00DF17DA"/>
    <w:rsid w:val="00DF4C20"/>
    <w:rsid w:val="00DF5891"/>
    <w:rsid w:val="00E00563"/>
    <w:rsid w:val="00E012BC"/>
    <w:rsid w:val="00E018E2"/>
    <w:rsid w:val="00E0273C"/>
    <w:rsid w:val="00E033F1"/>
    <w:rsid w:val="00E07C1E"/>
    <w:rsid w:val="00E12792"/>
    <w:rsid w:val="00E16038"/>
    <w:rsid w:val="00E2389F"/>
    <w:rsid w:val="00E23C6C"/>
    <w:rsid w:val="00E24812"/>
    <w:rsid w:val="00E24DB5"/>
    <w:rsid w:val="00E24F54"/>
    <w:rsid w:val="00E27124"/>
    <w:rsid w:val="00E32C00"/>
    <w:rsid w:val="00E34262"/>
    <w:rsid w:val="00E36A47"/>
    <w:rsid w:val="00E37699"/>
    <w:rsid w:val="00E4316D"/>
    <w:rsid w:val="00E44882"/>
    <w:rsid w:val="00E4500D"/>
    <w:rsid w:val="00E55E33"/>
    <w:rsid w:val="00E56094"/>
    <w:rsid w:val="00E567CF"/>
    <w:rsid w:val="00E5719B"/>
    <w:rsid w:val="00E576DE"/>
    <w:rsid w:val="00E601C5"/>
    <w:rsid w:val="00E6186A"/>
    <w:rsid w:val="00E64B31"/>
    <w:rsid w:val="00E672B3"/>
    <w:rsid w:val="00E67958"/>
    <w:rsid w:val="00E73708"/>
    <w:rsid w:val="00E73C45"/>
    <w:rsid w:val="00E81FF9"/>
    <w:rsid w:val="00E8484A"/>
    <w:rsid w:val="00E84CE8"/>
    <w:rsid w:val="00E86BE7"/>
    <w:rsid w:val="00E87502"/>
    <w:rsid w:val="00E91E03"/>
    <w:rsid w:val="00E9217F"/>
    <w:rsid w:val="00E9495A"/>
    <w:rsid w:val="00E94E44"/>
    <w:rsid w:val="00E9565A"/>
    <w:rsid w:val="00E959FA"/>
    <w:rsid w:val="00E95CAB"/>
    <w:rsid w:val="00E976EF"/>
    <w:rsid w:val="00EA2649"/>
    <w:rsid w:val="00EA5A93"/>
    <w:rsid w:val="00EB061F"/>
    <w:rsid w:val="00EB10CF"/>
    <w:rsid w:val="00EB1D5C"/>
    <w:rsid w:val="00EB3D93"/>
    <w:rsid w:val="00EB57C6"/>
    <w:rsid w:val="00EB5EA9"/>
    <w:rsid w:val="00EB6369"/>
    <w:rsid w:val="00EB658E"/>
    <w:rsid w:val="00EB6F73"/>
    <w:rsid w:val="00EB760B"/>
    <w:rsid w:val="00EC150A"/>
    <w:rsid w:val="00EC151E"/>
    <w:rsid w:val="00EC17BB"/>
    <w:rsid w:val="00EC334A"/>
    <w:rsid w:val="00EC3559"/>
    <w:rsid w:val="00EC7EE7"/>
    <w:rsid w:val="00ED28B8"/>
    <w:rsid w:val="00ED3E73"/>
    <w:rsid w:val="00ED57E0"/>
    <w:rsid w:val="00ED7103"/>
    <w:rsid w:val="00EE1C4C"/>
    <w:rsid w:val="00EE248A"/>
    <w:rsid w:val="00EE270A"/>
    <w:rsid w:val="00EE45AD"/>
    <w:rsid w:val="00EE48ED"/>
    <w:rsid w:val="00EE5650"/>
    <w:rsid w:val="00EF0BAD"/>
    <w:rsid w:val="00EF0BE4"/>
    <w:rsid w:val="00EF277E"/>
    <w:rsid w:val="00F0470C"/>
    <w:rsid w:val="00F07792"/>
    <w:rsid w:val="00F07CB0"/>
    <w:rsid w:val="00F11B23"/>
    <w:rsid w:val="00F11FE5"/>
    <w:rsid w:val="00F127F8"/>
    <w:rsid w:val="00F13319"/>
    <w:rsid w:val="00F1549C"/>
    <w:rsid w:val="00F15B68"/>
    <w:rsid w:val="00F1662C"/>
    <w:rsid w:val="00F16AA9"/>
    <w:rsid w:val="00F178D1"/>
    <w:rsid w:val="00F20588"/>
    <w:rsid w:val="00F31028"/>
    <w:rsid w:val="00F31801"/>
    <w:rsid w:val="00F31D1A"/>
    <w:rsid w:val="00F32572"/>
    <w:rsid w:val="00F32A78"/>
    <w:rsid w:val="00F32C1A"/>
    <w:rsid w:val="00F35792"/>
    <w:rsid w:val="00F3604C"/>
    <w:rsid w:val="00F37A12"/>
    <w:rsid w:val="00F37CF9"/>
    <w:rsid w:val="00F40E12"/>
    <w:rsid w:val="00F44D11"/>
    <w:rsid w:val="00F46174"/>
    <w:rsid w:val="00F46719"/>
    <w:rsid w:val="00F5092D"/>
    <w:rsid w:val="00F50F51"/>
    <w:rsid w:val="00F532A9"/>
    <w:rsid w:val="00F57CD4"/>
    <w:rsid w:val="00F61A32"/>
    <w:rsid w:val="00F642B2"/>
    <w:rsid w:val="00F65B9E"/>
    <w:rsid w:val="00F66658"/>
    <w:rsid w:val="00F75A17"/>
    <w:rsid w:val="00F76F6A"/>
    <w:rsid w:val="00F81FC5"/>
    <w:rsid w:val="00F8553E"/>
    <w:rsid w:val="00F86933"/>
    <w:rsid w:val="00F9017E"/>
    <w:rsid w:val="00F91D83"/>
    <w:rsid w:val="00F92853"/>
    <w:rsid w:val="00F94122"/>
    <w:rsid w:val="00F943AF"/>
    <w:rsid w:val="00FA4382"/>
    <w:rsid w:val="00FA7AFA"/>
    <w:rsid w:val="00FB2189"/>
    <w:rsid w:val="00FB24E2"/>
    <w:rsid w:val="00FB350B"/>
    <w:rsid w:val="00FB468F"/>
    <w:rsid w:val="00FC150D"/>
    <w:rsid w:val="00FC1569"/>
    <w:rsid w:val="00FC1A34"/>
    <w:rsid w:val="00FC2AAB"/>
    <w:rsid w:val="00FC2D6C"/>
    <w:rsid w:val="00FC3273"/>
    <w:rsid w:val="00FC3CE0"/>
    <w:rsid w:val="00FC571F"/>
    <w:rsid w:val="00FC6197"/>
    <w:rsid w:val="00FC6360"/>
    <w:rsid w:val="00FD2FCF"/>
    <w:rsid w:val="00FE19C0"/>
    <w:rsid w:val="00FE2553"/>
    <w:rsid w:val="00FE490C"/>
    <w:rsid w:val="00FE4F5F"/>
    <w:rsid w:val="00FE5C1B"/>
    <w:rsid w:val="00FF0387"/>
    <w:rsid w:val="00FF3633"/>
    <w:rsid w:val="00FF6D61"/>
    <w:rsid w:val="01C9478B"/>
    <w:rsid w:val="033E7CC0"/>
    <w:rsid w:val="0A100B1A"/>
    <w:rsid w:val="0A9B6FB6"/>
    <w:rsid w:val="0F32EC1D"/>
    <w:rsid w:val="107E956D"/>
    <w:rsid w:val="10B771C4"/>
    <w:rsid w:val="113F7F7A"/>
    <w:rsid w:val="119830DB"/>
    <w:rsid w:val="1259769E"/>
    <w:rsid w:val="14C5C639"/>
    <w:rsid w:val="1575134B"/>
    <w:rsid w:val="1577F7D2"/>
    <w:rsid w:val="1B874A66"/>
    <w:rsid w:val="1E103A12"/>
    <w:rsid w:val="20602C3B"/>
    <w:rsid w:val="20634AA9"/>
    <w:rsid w:val="26E0F4A2"/>
    <w:rsid w:val="2944603D"/>
    <w:rsid w:val="29D16880"/>
    <w:rsid w:val="2A09BB5C"/>
    <w:rsid w:val="2A239A13"/>
    <w:rsid w:val="2B458F23"/>
    <w:rsid w:val="2C5D60EE"/>
    <w:rsid w:val="2C74D9EA"/>
    <w:rsid w:val="2D7792FC"/>
    <w:rsid w:val="3358BAEC"/>
    <w:rsid w:val="35CDE849"/>
    <w:rsid w:val="3687BEC3"/>
    <w:rsid w:val="3A634ABE"/>
    <w:rsid w:val="3D7ADA63"/>
    <w:rsid w:val="3DBBEA86"/>
    <w:rsid w:val="3EEB8ACD"/>
    <w:rsid w:val="3F250E63"/>
    <w:rsid w:val="3F3B9177"/>
    <w:rsid w:val="43FD4F3B"/>
    <w:rsid w:val="45EAB27D"/>
    <w:rsid w:val="4B87734C"/>
    <w:rsid w:val="4BFDF3C8"/>
    <w:rsid w:val="4DE83035"/>
    <w:rsid w:val="58BE94AC"/>
    <w:rsid w:val="58FEB873"/>
    <w:rsid w:val="5FA293CB"/>
    <w:rsid w:val="60E2FCFB"/>
    <w:rsid w:val="61F6C45D"/>
    <w:rsid w:val="64B88B22"/>
    <w:rsid w:val="6FD1F21B"/>
    <w:rsid w:val="71778C2E"/>
    <w:rsid w:val="75B6EE08"/>
    <w:rsid w:val="76798A5A"/>
    <w:rsid w:val="76B512D1"/>
    <w:rsid w:val="7B269893"/>
    <w:rsid w:val="7DC0BFCA"/>
    <w:rsid w:val="7DC471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7BC4BC39-BDB6-45B8-82F3-0B7D17B89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0A1165"/>
    <w:rPr>
      <w:kern w:val="2"/>
      <w:sz w:val="22"/>
      <w:szCs w:val="21"/>
    </w:rPr>
  </w:style>
  <w:style w:type="character" w:styleId="af1">
    <w:name w:val="Hyperlink"/>
    <w:basedOn w:val="a0"/>
    <w:uiPriority w:val="99"/>
    <w:unhideWhenUsed/>
    <w:rsid w:val="005B5837"/>
    <w:rPr>
      <w:color w:val="0563C1" w:themeColor="hyperlink"/>
      <w:u w:val="single"/>
    </w:rPr>
  </w:style>
  <w:style w:type="character" w:styleId="af2">
    <w:name w:val="Unresolved Mention"/>
    <w:basedOn w:val="a0"/>
    <w:uiPriority w:val="99"/>
    <w:semiHidden/>
    <w:unhideWhenUsed/>
    <w:rsid w:val="005B5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89CB3-126F-4A93-B3F9-C19797043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67B578-F521-474C-8D4E-F0EF39CF9205}">
  <ds:schemaRefs>
    <ds:schemaRef ds:uri="http://schemas.microsoft.com/sharepoint/v3/contenttype/forms"/>
  </ds:schemaRefs>
</ds:datastoreItem>
</file>

<file path=customXml/itemProps3.xml><?xml version="1.0" encoding="utf-8"?>
<ds:datastoreItem xmlns:ds="http://schemas.openxmlformats.org/officeDocument/2006/customXml" ds:itemID="{F24EBF71-88FA-4A12-991F-5EA4E4FD7881}">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4.xml><?xml version="1.0" encoding="utf-8"?>
<ds:datastoreItem xmlns:ds="http://schemas.openxmlformats.org/officeDocument/2006/customXml" ds:itemID="{F07A736C-EA01-492C-9840-7E9D0A95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39</TotalTime>
  <Pages>23</Pages>
  <Words>8084</Words>
  <Characters>46081</Characters>
  <Application>Microsoft Office Word</Application>
  <DocSecurity>0</DocSecurity>
  <Lines>384</Lines>
  <Paragraphs>108</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54057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cp:lastPrinted>2026-08-07T05:05:00Z</cp:lastPrinted>
  <dcterms:created xsi:type="dcterms:W3CDTF">2026-08-13T05:49:00Z</dcterms:created>
  <dcterms:modified xsi:type="dcterms:W3CDTF">2026-08-26T05:11:00Z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y fmtid="{D5CDD505-2E9C-101B-9397-08002B2CF9AE}" pid="8" name="Order">
    <vt:r8>1414400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docLang">
    <vt:lpwstr>ja</vt:lpwstr>
  </property>
</Properties>
</file>