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E66A" w14:textId="1EA5FCF5" w:rsidR="00322E7D" w:rsidRPr="00F7467D" w:rsidRDefault="003C415B" w:rsidP="00F7467D">
      <w:pPr>
        <w:adjustRightInd w:val="0"/>
        <w:spacing w:line="400" w:lineRule="exact"/>
        <w:ind w:left="658"/>
        <w:jc w:val="left"/>
        <w:rPr>
          <w:b/>
          <w:bCs/>
          <w:sz w:val="32"/>
          <w:szCs w:val="32"/>
        </w:rPr>
      </w:pPr>
      <w:r w:rsidRPr="00F7467D">
        <w:rPr>
          <w:b/>
          <w:bCs/>
          <w:sz w:val="32"/>
          <w:szCs w:val="32"/>
        </w:rPr>
        <w:t xml:space="preserve">Act on the Authority of the Minister of Justice </w:t>
      </w:r>
      <w:r w:rsidR="00E02782" w:rsidRPr="00F7467D">
        <w:rPr>
          <w:rFonts w:hint="eastAsia"/>
          <w:b/>
          <w:bCs/>
          <w:sz w:val="32"/>
          <w:szCs w:val="32"/>
        </w:rPr>
        <w:t>over</w:t>
      </w:r>
      <w:r w:rsidR="00757096" w:rsidRPr="00F7467D">
        <w:rPr>
          <w:b/>
          <w:bCs/>
          <w:sz w:val="32"/>
          <w:szCs w:val="32"/>
        </w:rPr>
        <w:t xml:space="preserve"> </w:t>
      </w:r>
      <w:r w:rsidRPr="00F7467D">
        <w:rPr>
          <w:b/>
          <w:bCs/>
          <w:sz w:val="32"/>
          <w:szCs w:val="32"/>
        </w:rPr>
        <w:t xml:space="preserve">Suits </w:t>
      </w:r>
      <w:r w:rsidR="00E02782" w:rsidRPr="00F7467D">
        <w:rPr>
          <w:rFonts w:hint="eastAsia"/>
          <w:b/>
          <w:bCs/>
          <w:sz w:val="32"/>
          <w:szCs w:val="32"/>
        </w:rPr>
        <w:t>Relating to</w:t>
      </w:r>
      <w:r w:rsidRPr="00F7467D">
        <w:rPr>
          <w:b/>
          <w:bCs/>
          <w:sz w:val="32"/>
          <w:szCs w:val="32"/>
        </w:rPr>
        <w:t xml:space="preserve"> the Interests of the </w:t>
      </w:r>
      <w:r w:rsidR="00033975" w:rsidRPr="00F7467D">
        <w:rPr>
          <w:rFonts w:hint="eastAsia"/>
          <w:b/>
          <w:bCs/>
          <w:sz w:val="32"/>
          <w:szCs w:val="32"/>
        </w:rPr>
        <w:t>State</w:t>
      </w:r>
    </w:p>
    <w:p w14:paraId="6B37F656" w14:textId="77777777" w:rsidR="00F7467D" w:rsidRDefault="00F7467D" w:rsidP="00F7467D">
      <w:pPr>
        <w:adjustRightInd w:val="0"/>
        <w:ind w:left="221" w:hanging="221"/>
        <w:jc w:val="right"/>
      </w:pPr>
    </w:p>
    <w:p w14:paraId="3CEC2A44" w14:textId="26CE7A34" w:rsidR="00F7467D" w:rsidRDefault="00F7467D" w:rsidP="00F7467D">
      <w:pPr>
        <w:adjustRightInd w:val="0"/>
        <w:ind w:left="221" w:hanging="221"/>
        <w:jc w:val="right"/>
      </w:pPr>
      <w:r w:rsidRPr="00F7467D">
        <w:t>(Act No. 194 of December 17, 1947)</w:t>
      </w:r>
    </w:p>
    <w:p w14:paraId="5158CBAE" w14:textId="77777777" w:rsidR="00F7467D" w:rsidRDefault="00F7467D" w:rsidP="00F7467D">
      <w:pPr>
        <w:adjustRightInd w:val="0"/>
        <w:ind w:left="221" w:hanging="221"/>
        <w:jc w:val="right"/>
      </w:pPr>
    </w:p>
    <w:p w14:paraId="57A3EA61" w14:textId="77777777" w:rsidR="00322E7D" w:rsidRDefault="00ED1583" w:rsidP="00F7467D">
      <w:pPr>
        <w:adjustRightInd w:val="0"/>
        <w:ind w:left="221" w:hanging="221"/>
        <w:jc w:val="left"/>
      </w:pPr>
      <w:r>
        <w:t>Article 1 The Minister of Justice represents the</w:t>
      </w:r>
      <w:r w:rsidR="00DE72A9">
        <w:rPr>
          <w:rFonts w:hint="eastAsia"/>
        </w:rPr>
        <w:t xml:space="preserve"> </w:t>
      </w:r>
      <w:r w:rsidR="00033975">
        <w:rPr>
          <w:rFonts w:hint="eastAsia"/>
        </w:rPr>
        <w:t>State</w:t>
      </w:r>
      <w:r>
        <w:t xml:space="preserve"> </w:t>
      </w:r>
      <w:r w:rsidR="0051708E">
        <w:rPr>
          <w:rFonts w:hint="eastAsia"/>
        </w:rPr>
        <w:t>in</w:t>
      </w:r>
      <w:r w:rsidR="009E6303">
        <w:rPr>
          <w:rFonts w:hint="eastAsia"/>
        </w:rPr>
        <w:t xml:space="preserve"> </w:t>
      </w:r>
      <w:r>
        <w:t xml:space="preserve">suits in which the </w:t>
      </w:r>
      <w:r w:rsidR="00033975">
        <w:rPr>
          <w:rFonts w:hint="eastAsia"/>
        </w:rPr>
        <w:t>State</w:t>
      </w:r>
      <w:r w:rsidR="00A5497E">
        <w:rPr>
          <w:rFonts w:hint="eastAsia"/>
        </w:rPr>
        <w:t xml:space="preserve"> </w:t>
      </w:r>
      <w:r>
        <w:t>is a party or an intervenor.</w:t>
      </w:r>
    </w:p>
    <w:p w14:paraId="3133F4D5" w14:textId="77777777" w:rsidR="00F7467D" w:rsidRDefault="00F7467D" w:rsidP="00F7467D">
      <w:pPr>
        <w:adjustRightInd w:val="0"/>
        <w:ind w:left="221" w:hanging="221"/>
        <w:jc w:val="left"/>
      </w:pPr>
    </w:p>
    <w:p w14:paraId="4C9EDF8D" w14:textId="77777777" w:rsidR="00322E7D" w:rsidRDefault="00ED1583" w:rsidP="00F7467D">
      <w:pPr>
        <w:adjustRightInd w:val="0"/>
        <w:ind w:left="221" w:hanging="221"/>
        <w:jc w:val="left"/>
      </w:pPr>
      <w:r>
        <w:t>Article 2 (1) The Minister of Justice may designate an official of the Ministry of Justice to conduct a suit referred to in the preceding Article.</w:t>
      </w:r>
    </w:p>
    <w:p w14:paraId="734E20F8" w14:textId="77777777" w:rsidR="00322E7D" w:rsidRDefault="00ED1583" w:rsidP="00F7467D">
      <w:pPr>
        <w:adjustRightInd w:val="0"/>
        <w:ind w:left="221" w:hanging="221"/>
        <w:jc w:val="left"/>
      </w:pPr>
      <w:r>
        <w:t xml:space="preserve">(2) If the Minister of Justice finds it necessary </w:t>
      </w:r>
      <w:r w:rsidR="00B76DDE">
        <w:rPr>
          <w:rFonts w:hint="eastAsia"/>
        </w:rPr>
        <w:t>with respect to</w:t>
      </w:r>
      <w:r>
        <w:t xml:space="preserve"> the suit referred to in the preceding Article </w:t>
      </w:r>
      <w:r w:rsidR="00D32B74">
        <w:rPr>
          <w:rFonts w:hint="eastAsia"/>
        </w:rPr>
        <w:t>that</w:t>
      </w:r>
      <w:r w:rsidR="00D32B74">
        <w:t xml:space="preserve"> </w:t>
      </w:r>
      <w:r>
        <w:t xml:space="preserve">relates to the </w:t>
      </w:r>
      <w:r w:rsidR="00872D43">
        <w:rPr>
          <w:rFonts w:hint="eastAsia"/>
        </w:rPr>
        <w:t xml:space="preserve">affairs </w:t>
      </w:r>
      <w:r>
        <w:t xml:space="preserve">under the jurisdiction or supervision of an administrative </w:t>
      </w:r>
      <w:r w:rsidR="00872D43">
        <w:rPr>
          <w:rFonts w:hint="eastAsia"/>
        </w:rPr>
        <w:t xml:space="preserve">authority </w:t>
      </w:r>
      <w:r>
        <w:t>(limited to those belong</w:t>
      </w:r>
      <w:r w:rsidR="005A7A82">
        <w:rPr>
          <w:rFonts w:hint="eastAsia"/>
        </w:rPr>
        <w:t>ing</w:t>
      </w:r>
      <w:r>
        <w:t xml:space="preserve"> to the</w:t>
      </w:r>
      <w:r w:rsidR="00872D43">
        <w:rPr>
          <w:rFonts w:hint="eastAsia"/>
        </w:rPr>
        <w:t xml:space="preserve"> </w:t>
      </w:r>
      <w:r w:rsidR="00113892">
        <w:rPr>
          <w:rFonts w:hint="eastAsia"/>
        </w:rPr>
        <w:t>State</w:t>
      </w:r>
      <w:r>
        <w:t>; the same applies in Articles 5, 6</w:t>
      </w:r>
      <w:r w:rsidR="008934C0">
        <w:rPr>
          <w:rFonts w:hint="eastAsia"/>
        </w:rPr>
        <w:t>,</w:t>
      </w:r>
      <w:r>
        <w:t xml:space="preserve"> and 8), after hearing </w:t>
      </w:r>
      <w:r w:rsidR="00753A5C">
        <w:rPr>
          <w:rFonts w:hint="eastAsia"/>
        </w:rPr>
        <w:t>the</w:t>
      </w:r>
      <w:r w:rsidR="00753A5C">
        <w:t xml:space="preserve"> </w:t>
      </w:r>
      <w:r>
        <w:t xml:space="preserve">opinion </w:t>
      </w:r>
      <w:r w:rsidR="007F7897">
        <w:rPr>
          <w:rFonts w:hint="eastAsia"/>
        </w:rPr>
        <w:t>of</w:t>
      </w:r>
      <w:r w:rsidR="007F7897">
        <w:t xml:space="preserve"> </w:t>
      </w:r>
      <w:r>
        <w:t>the administrative</w:t>
      </w:r>
      <w:r w:rsidR="00872D43">
        <w:rPr>
          <w:rFonts w:hint="eastAsia"/>
        </w:rPr>
        <w:t xml:space="preserve"> authority</w:t>
      </w:r>
      <w:r>
        <w:t xml:space="preserve">, the Minister may </w:t>
      </w:r>
      <w:r w:rsidR="00E34521">
        <w:rPr>
          <w:rFonts w:hint="eastAsia"/>
        </w:rPr>
        <w:t>have</w:t>
      </w:r>
      <w:r w:rsidR="00E34521">
        <w:t xml:space="preserve"> </w:t>
      </w:r>
      <w:r>
        <w:t xml:space="preserve">an official of </w:t>
      </w:r>
      <w:r w:rsidR="002367AE">
        <w:rPr>
          <w:rFonts w:hint="eastAsia"/>
        </w:rPr>
        <w:t>that</w:t>
      </w:r>
      <w:r w:rsidR="002367AE">
        <w:t xml:space="preserve"> </w:t>
      </w:r>
      <w:r>
        <w:t xml:space="preserve">administrative </w:t>
      </w:r>
      <w:r w:rsidR="00872D43">
        <w:rPr>
          <w:rFonts w:hint="eastAsia"/>
        </w:rPr>
        <w:t xml:space="preserve">authority </w:t>
      </w:r>
      <w:r w:rsidR="00633F3D" w:rsidRPr="00633F3D">
        <w:t>designated by the Minister of Justice</w:t>
      </w:r>
      <w:r>
        <w:t xml:space="preserve"> conduct the suit. In this case, the designated official is to be subject to the direction of the Minister of Justice </w:t>
      </w:r>
      <w:r w:rsidR="009F1E73">
        <w:rPr>
          <w:rFonts w:hint="eastAsia"/>
        </w:rPr>
        <w:t>with respect to</w:t>
      </w:r>
      <w:r>
        <w:t xml:space="preserve"> the suit.</w:t>
      </w:r>
    </w:p>
    <w:p w14:paraId="77DDDB95" w14:textId="77777777" w:rsidR="00322E7D" w:rsidRDefault="00ED1583" w:rsidP="00F7467D">
      <w:pPr>
        <w:adjustRightInd w:val="0"/>
        <w:ind w:left="221" w:hanging="221"/>
        <w:jc w:val="left"/>
      </w:pPr>
      <w:r>
        <w:t>(3) If the issue in the suit referred to in the preceding Article relates to the administration of an item (</w:t>
      </w:r>
      <w:proofErr w:type="spellStart"/>
      <w:r>
        <w:t>i</w:t>
      </w:r>
      <w:proofErr w:type="spellEnd"/>
      <w:r>
        <w:t xml:space="preserve">) statutory entrusted function </w:t>
      </w:r>
      <w:r w:rsidR="007D261E">
        <w:rPr>
          <w:rFonts w:hint="eastAsia"/>
        </w:rPr>
        <w:t>prescribed</w:t>
      </w:r>
      <w:r w:rsidR="007D261E">
        <w:t xml:space="preserve"> </w:t>
      </w:r>
      <w:r>
        <w:t>in Article 2, paragraph (9), item (</w:t>
      </w:r>
      <w:proofErr w:type="spellStart"/>
      <w:r>
        <w:t>i</w:t>
      </w:r>
      <w:proofErr w:type="spellEnd"/>
      <w:r>
        <w:t xml:space="preserve">) of the Local Autonomy Act (Act No. 67 of 1947; referred to </w:t>
      </w:r>
      <w:r w:rsidR="00872D43">
        <w:rPr>
          <w:rFonts w:hint="eastAsia"/>
        </w:rPr>
        <w:t xml:space="preserve">below </w:t>
      </w:r>
      <w:r>
        <w:t>as an "</w:t>
      </w:r>
      <w:r w:rsidR="00CF726E">
        <w:rPr>
          <w:rFonts w:hint="eastAsia"/>
        </w:rPr>
        <w:t>i</w:t>
      </w:r>
      <w:r>
        <w:t>tem (</w:t>
      </w:r>
      <w:proofErr w:type="spellStart"/>
      <w:r>
        <w:t>i</w:t>
      </w:r>
      <w:proofErr w:type="spellEnd"/>
      <w:r>
        <w:t xml:space="preserve">) </w:t>
      </w:r>
      <w:r w:rsidR="00D72E22">
        <w:rPr>
          <w:rFonts w:hint="eastAsia"/>
        </w:rPr>
        <w:t>s</w:t>
      </w:r>
      <w:r>
        <w:t xml:space="preserve">tatutory </w:t>
      </w:r>
      <w:r w:rsidR="00D72E22">
        <w:rPr>
          <w:rFonts w:hint="eastAsia"/>
        </w:rPr>
        <w:t>e</w:t>
      </w:r>
      <w:r>
        <w:t xml:space="preserve">ntrusted </w:t>
      </w:r>
      <w:r w:rsidR="00D72E22">
        <w:rPr>
          <w:rFonts w:hint="eastAsia"/>
        </w:rPr>
        <w:t>f</w:t>
      </w:r>
      <w:r>
        <w:t xml:space="preserve">unction"), and the Minister of Justice finds it particularly necessary, after hearing </w:t>
      </w:r>
      <w:r w:rsidR="00F01C0C">
        <w:rPr>
          <w:rFonts w:hint="eastAsia"/>
        </w:rPr>
        <w:t>the</w:t>
      </w:r>
      <w:r w:rsidR="00F01C0C">
        <w:t xml:space="preserve"> </w:t>
      </w:r>
      <w:r>
        <w:t xml:space="preserve">opinion </w:t>
      </w:r>
      <w:r w:rsidR="00F01C0C">
        <w:rPr>
          <w:rFonts w:hint="eastAsia"/>
        </w:rPr>
        <w:t>of</w:t>
      </w:r>
      <w:r w:rsidR="00F01C0C">
        <w:t xml:space="preserve"> </w:t>
      </w:r>
      <w:r w:rsidR="007763A8">
        <w:rPr>
          <w:rFonts w:hint="eastAsia"/>
        </w:rPr>
        <w:t>the</w:t>
      </w:r>
      <w:r w:rsidR="007763A8">
        <w:t xml:space="preserve"> </w:t>
      </w:r>
      <w:r>
        <w:t xml:space="preserve">local public entity that administers the </w:t>
      </w:r>
      <w:r w:rsidR="00CF726E">
        <w:rPr>
          <w:rFonts w:hint="eastAsia"/>
        </w:rPr>
        <w:t>i</w:t>
      </w:r>
      <w:r>
        <w:t>tem (</w:t>
      </w:r>
      <w:proofErr w:type="spellStart"/>
      <w:r>
        <w:t>i</w:t>
      </w:r>
      <w:proofErr w:type="spellEnd"/>
      <w:r>
        <w:t xml:space="preserve">) </w:t>
      </w:r>
      <w:r w:rsidR="005122FD">
        <w:rPr>
          <w:rFonts w:hint="eastAsia"/>
        </w:rPr>
        <w:t>s</w:t>
      </w:r>
      <w:r>
        <w:t xml:space="preserve">tatutory </w:t>
      </w:r>
      <w:r w:rsidR="0090075C">
        <w:rPr>
          <w:rFonts w:hint="eastAsia"/>
        </w:rPr>
        <w:t>e</w:t>
      </w:r>
      <w:r>
        <w:t xml:space="preserve">ntrusted </w:t>
      </w:r>
      <w:r w:rsidR="0090075C">
        <w:rPr>
          <w:rFonts w:hint="eastAsia"/>
        </w:rPr>
        <w:t>f</w:t>
      </w:r>
      <w:r>
        <w:t>unction, the Minister may designate an official from among the officials nominated by the local public entity to conduct the suit. In this case, the designated official is to be subject to the instruction</w:t>
      </w:r>
      <w:r w:rsidR="00EF4DB2">
        <w:rPr>
          <w:rFonts w:hint="eastAsia"/>
        </w:rPr>
        <w:t>s</w:t>
      </w:r>
      <w:r>
        <w:t xml:space="preserve"> of the Minister of Justice </w:t>
      </w:r>
      <w:r w:rsidR="00F76DA1">
        <w:rPr>
          <w:rFonts w:hint="eastAsia"/>
        </w:rPr>
        <w:t>with respect to</w:t>
      </w:r>
      <w:r>
        <w:t xml:space="preserve"> the suit.</w:t>
      </w:r>
    </w:p>
    <w:p w14:paraId="749B7FBC" w14:textId="77777777" w:rsidR="00322E7D" w:rsidRDefault="00ED1583" w:rsidP="00F7467D">
      <w:pPr>
        <w:adjustRightInd w:val="0"/>
        <w:ind w:left="221" w:hanging="221"/>
        <w:jc w:val="left"/>
      </w:pPr>
      <w:r w:rsidRPr="000A271D">
        <w:t>(4) If the issue in the s</w:t>
      </w:r>
      <w:r>
        <w:t xml:space="preserve">uit referred to in the preceding Article relates to the </w:t>
      </w:r>
      <w:r w:rsidR="00872D43">
        <w:rPr>
          <w:rFonts w:hint="eastAsia"/>
        </w:rPr>
        <w:t xml:space="preserve">affairs </w:t>
      </w:r>
      <w:r>
        <w:t xml:space="preserve">of an incorporated administrative agency </w:t>
      </w:r>
      <w:r w:rsidR="0022608C">
        <w:rPr>
          <w:rFonts w:hint="eastAsia"/>
        </w:rPr>
        <w:t>pres</w:t>
      </w:r>
      <w:r w:rsidR="00AA2679">
        <w:rPr>
          <w:rFonts w:hint="eastAsia"/>
        </w:rPr>
        <w:t>cribed</w:t>
      </w:r>
      <w:r w:rsidR="0022608C">
        <w:t xml:space="preserve"> </w:t>
      </w:r>
      <w:r>
        <w:t xml:space="preserve">in Article 2, paragraph (1) of the Act on General Rules for Incorporated Administrative Agencies (Act No. 103 of 1999; referred to </w:t>
      </w:r>
      <w:r w:rsidR="00872D43">
        <w:rPr>
          <w:rFonts w:hint="eastAsia"/>
        </w:rPr>
        <w:t xml:space="preserve">below </w:t>
      </w:r>
      <w:r>
        <w:t>as an "</w:t>
      </w:r>
      <w:r w:rsidR="00872D43">
        <w:rPr>
          <w:rFonts w:hint="eastAsia"/>
        </w:rPr>
        <w:t>i</w:t>
      </w:r>
      <w:r>
        <w:t xml:space="preserve">ncorporated </w:t>
      </w:r>
      <w:r w:rsidR="00872D43">
        <w:rPr>
          <w:rFonts w:hint="eastAsia"/>
        </w:rPr>
        <w:t>a</w:t>
      </w:r>
      <w:r>
        <w:t xml:space="preserve">dministrative </w:t>
      </w:r>
      <w:r w:rsidR="00872D43">
        <w:rPr>
          <w:rFonts w:hint="eastAsia"/>
        </w:rPr>
        <w:t>a</w:t>
      </w:r>
      <w:r>
        <w:t xml:space="preserve">gency"), and the Minister of Justice finds it particularly necessary, </w:t>
      </w:r>
      <w:r w:rsidR="0050477B">
        <w:t>the Minister may</w:t>
      </w:r>
      <w:r w:rsidR="0050477B">
        <w:rPr>
          <w:rFonts w:hint="eastAsia"/>
        </w:rPr>
        <w:t>,</w:t>
      </w:r>
      <w:r w:rsidR="0050477B">
        <w:t xml:space="preserve"> </w:t>
      </w:r>
      <w:r>
        <w:t xml:space="preserve">after hearing </w:t>
      </w:r>
      <w:r w:rsidR="00060114">
        <w:rPr>
          <w:rFonts w:hint="eastAsia"/>
        </w:rPr>
        <w:t>the</w:t>
      </w:r>
      <w:r w:rsidR="00060114">
        <w:t xml:space="preserve"> </w:t>
      </w:r>
      <w:r>
        <w:t xml:space="preserve">opinion </w:t>
      </w:r>
      <w:r w:rsidR="00060114">
        <w:rPr>
          <w:rFonts w:hint="eastAsia"/>
        </w:rPr>
        <w:t>of</w:t>
      </w:r>
      <w:r w:rsidR="00060114">
        <w:t xml:space="preserve"> </w:t>
      </w:r>
      <w:r>
        <w:t xml:space="preserve">the </w:t>
      </w:r>
      <w:r w:rsidR="001B295E">
        <w:rPr>
          <w:rFonts w:hint="eastAsia"/>
        </w:rPr>
        <w:t>i</w:t>
      </w:r>
      <w:r>
        <w:t xml:space="preserve">ncorporated </w:t>
      </w:r>
      <w:r w:rsidR="001B295E">
        <w:rPr>
          <w:rFonts w:hint="eastAsia"/>
        </w:rPr>
        <w:t>a</w:t>
      </w:r>
      <w:r>
        <w:t xml:space="preserve">dministrative </w:t>
      </w:r>
      <w:r w:rsidR="001B295E">
        <w:rPr>
          <w:rFonts w:hint="eastAsia"/>
        </w:rPr>
        <w:t>a</w:t>
      </w:r>
      <w:r>
        <w:t xml:space="preserve">gency, designate an </w:t>
      </w:r>
      <w:r w:rsidR="007A1134">
        <w:rPr>
          <w:rFonts w:hint="eastAsia"/>
        </w:rPr>
        <w:t>official</w:t>
      </w:r>
      <w:r w:rsidR="007A1134">
        <w:t xml:space="preserve"> </w:t>
      </w:r>
      <w:r>
        <w:t xml:space="preserve">from among </w:t>
      </w:r>
      <w:r w:rsidR="00090E8E">
        <w:rPr>
          <w:rFonts w:hint="eastAsia"/>
        </w:rPr>
        <w:t>the officials</w:t>
      </w:r>
      <w:r w:rsidR="00090E8E">
        <w:t xml:space="preserve"> </w:t>
      </w:r>
      <w:r>
        <w:t xml:space="preserve">nominated by the </w:t>
      </w:r>
      <w:r w:rsidR="00D91389">
        <w:rPr>
          <w:rFonts w:hint="eastAsia"/>
        </w:rPr>
        <w:t>i</w:t>
      </w:r>
      <w:r>
        <w:t xml:space="preserve">ncorporated </w:t>
      </w:r>
      <w:r w:rsidR="00076C93">
        <w:rPr>
          <w:rFonts w:hint="eastAsia"/>
        </w:rPr>
        <w:t>a</w:t>
      </w:r>
      <w:r>
        <w:t xml:space="preserve">dministrative </w:t>
      </w:r>
      <w:r w:rsidR="00FD5316">
        <w:rPr>
          <w:rFonts w:hint="eastAsia"/>
        </w:rPr>
        <w:t>a</w:t>
      </w:r>
      <w:r>
        <w:t xml:space="preserve">gency to conduct the suit. In this case, the designated </w:t>
      </w:r>
      <w:r w:rsidR="00245BB8">
        <w:rPr>
          <w:rFonts w:hint="eastAsia"/>
        </w:rPr>
        <w:t>official</w:t>
      </w:r>
      <w:r w:rsidR="00245BB8">
        <w:t xml:space="preserve"> </w:t>
      </w:r>
      <w:r>
        <w:t>is to be subject to the instruction</w:t>
      </w:r>
      <w:r w:rsidR="00E34755">
        <w:rPr>
          <w:rFonts w:hint="eastAsia"/>
        </w:rPr>
        <w:t>s</w:t>
      </w:r>
      <w:r>
        <w:t xml:space="preserve"> of the Minister of Justice </w:t>
      </w:r>
      <w:r w:rsidR="002D0281">
        <w:rPr>
          <w:rFonts w:hint="eastAsia"/>
        </w:rPr>
        <w:t>with respect to</w:t>
      </w:r>
      <w:r>
        <w:t xml:space="preserve"> the suit.</w:t>
      </w:r>
    </w:p>
    <w:p w14:paraId="6C8404E9" w14:textId="77777777" w:rsidR="00F7467D" w:rsidRDefault="00F7467D" w:rsidP="00F7467D">
      <w:pPr>
        <w:adjustRightInd w:val="0"/>
        <w:ind w:left="221" w:hanging="221"/>
        <w:jc w:val="left"/>
      </w:pPr>
    </w:p>
    <w:p w14:paraId="5F72D4FB" w14:textId="77777777" w:rsidR="00322E7D" w:rsidRDefault="00ED1583" w:rsidP="00F7467D">
      <w:pPr>
        <w:adjustRightInd w:val="0"/>
        <w:ind w:left="221" w:hanging="221"/>
        <w:jc w:val="left"/>
      </w:pPr>
      <w:r>
        <w:t>Article 3 The provisions of the preceding Article do not preclude the Minister of Justice from appointing an attorney as counsel and having the attorney conduct the suit referred to in Article 1.</w:t>
      </w:r>
    </w:p>
    <w:p w14:paraId="3C06DDF2" w14:textId="77777777" w:rsidR="00F7467D" w:rsidRDefault="00F7467D" w:rsidP="00F7467D">
      <w:pPr>
        <w:adjustRightInd w:val="0"/>
        <w:ind w:left="221" w:hanging="221"/>
        <w:jc w:val="left"/>
      </w:pPr>
    </w:p>
    <w:p w14:paraId="52504AA5" w14:textId="77777777" w:rsidR="00322E7D" w:rsidRDefault="00ED1583" w:rsidP="00F7467D">
      <w:pPr>
        <w:adjustRightInd w:val="0"/>
        <w:ind w:left="221" w:hanging="221"/>
        <w:jc w:val="left"/>
      </w:pPr>
      <w:r>
        <w:t xml:space="preserve">Article 4 </w:t>
      </w:r>
      <w:r w:rsidRPr="00C152EF">
        <w:t>In a suit</w:t>
      </w:r>
      <w:r>
        <w:t xml:space="preserve"> </w:t>
      </w:r>
      <w:r w:rsidR="00585AA9">
        <w:rPr>
          <w:rFonts w:hint="eastAsia"/>
        </w:rPr>
        <w:t>involving</w:t>
      </w:r>
      <w:r>
        <w:t xml:space="preserve"> </w:t>
      </w:r>
      <w:r w:rsidR="00585AA9">
        <w:rPr>
          <w:rFonts w:hint="eastAsia"/>
        </w:rPr>
        <w:t>significant</w:t>
      </w:r>
      <w:r w:rsidR="00585AA9">
        <w:t xml:space="preserve"> </w:t>
      </w:r>
      <w:r>
        <w:t xml:space="preserve">interests of the </w:t>
      </w:r>
      <w:r w:rsidR="00113892">
        <w:rPr>
          <w:rFonts w:hint="eastAsia"/>
        </w:rPr>
        <w:t>State</w:t>
      </w:r>
      <w:r w:rsidR="00DB27C2">
        <w:rPr>
          <w:rFonts w:hint="eastAsia"/>
        </w:rPr>
        <w:t xml:space="preserve"> </w:t>
      </w:r>
      <w:r>
        <w:t xml:space="preserve">or public welfare, with the permission of the court, the Minister of Justice may state </w:t>
      </w:r>
      <w:r w:rsidR="00063C52">
        <w:rPr>
          <w:rFonts w:hint="eastAsia"/>
        </w:rPr>
        <w:t>an</w:t>
      </w:r>
      <w:r>
        <w:t xml:space="preserve"> opinion </w:t>
      </w:r>
      <w:r w:rsidR="00AF036D">
        <w:rPr>
          <w:rFonts w:hint="eastAsia"/>
        </w:rPr>
        <w:t xml:space="preserve">to the court </w:t>
      </w:r>
      <w:r>
        <w:t xml:space="preserve">or </w:t>
      </w:r>
      <w:r w:rsidR="000357AF">
        <w:rPr>
          <w:rFonts w:hint="eastAsia"/>
        </w:rPr>
        <w:t>have</w:t>
      </w:r>
      <w:r w:rsidR="000357AF">
        <w:t xml:space="preserve"> </w:t>
      </w:r>
      <w:r>
        <w:t xml:space="preserve">an official of the Ministry of Justice </w:t>
      </w:r>
      <w:r w:rsidR="004A25B2" w:rsidRPr="004A25B2">
        <w:t>designated by the Minister</w:t>
      </w:r>
      <w:r w:rsidR="00164528">
        <w:rPr>
          <w:rFonts w:hint="eastAsia"/>
        </w:rPr>
        <w:t xml:space="preserve"> </w:t>
      </w:r>
      <w:r>
        <w:t xml:space="preserve">state </w:t>
      </w:r>
      <w:r w:rsidR="00164528">
        <w:rPr>
          <w:rFonts w:hint="eastAsia"/>
        </w:rPr>
        <w:t>an</w:t>
      </w:r>
      <w:r w:rsidR="00164528">
        <w:t xml:space="preserve"> </w:t>
      </w:r>
      <w:r>
        <w:t>opinion to the court.</w:t>
      </w:r>
    </w:p>
    <w:p w14:paraId="5B32336A" w14:textId="77777777" w:rsidR="00F7467D" w:rsidRDefault="00F7467D" w:rsidP="00F7467D">
      <w:pPr>
        <w:adjustRightInd w:val="0"/>
        <w:ind w:left="221" w:hanging="221"/>
        <w:jc w:val="left"/>
      </w:pPr>
    </w:p>
    <w:p w14:paraId="59A2C245" w14:textId="77777777" w:rsidR="00782D83" w:rsidRDefault="00782D83" w:rsidP="00F7467D">
      <w:pPr>
        <w:adjustRightInd w:val="0"/>
        <w:ind w:left="221" w:hanging="221"/>
        <w:jc w:val="left"/>
      </w:pPr>
      <w:r>
        <w:t>Article 5 (1) An administrative authority may designate one of its officials to conduct a suit in which the State is the defendant and which relates to the administrative authority's original administrative disposition (meaning the original administrative disposition prescribed in Article 3, paragraph (2) of the Administrative Case Litigation Act (Act No. 139 of 1962)) or administrative determination (meaning the administrative determination prescribed in Article 3, paragraph (3) of that Act) and that is filed pursuant to the provisions of Article 11, paragraph (1) of that Act (including cases where that paragraph applies mutatis mutandis pursuant to Article 38, paragraph (1) (including as applied mutatis mutandis pursuant to Article 43, paragraph (2)) or Article 43, paragraph (1) of that Act), or a suit in which the administrative authority is a party or an intervenor.</w:t>
      </w:r>
    </w:p>
    <w:p w14:paraId="451CC332" w14:textId="77777777" w:rsidR="00322E7D" w:rsidRDefault="00ED1583" w:rsidP="00F7467D">
      <w:pPr>
        <w:adjustRightInd w:val="0"/>
        <w:ind w:left="221" w:hanging="221"/>
        <w:jc w:val="left"/>
      </w:pPr>
      <w:r>
        <w:t xml:space="preserve">(2) </w:t>
      </w:r>
      <w:r w:rsidR="00F31ECB">
        <w:rPr>
          <w:rFonts w:hint="eastAsia"/>
        </w:rPr>
        <w:t>For the purposes of</w:t>
      </w:r>
      <w:r>
        <w:t xml:space="preserve"> appl</w:t>
      </w:r>
      <w:r w:rsidR="00F31ECB">
        <w:rPr>
          <w:rFonts w:hint="eastAsia"/>
        </w:rPr>
        <w:t>ying</w:t>
      </w:r>
      <w:r>
        <w:t xml:space="preserve"> the provisions of the preceding paragraph, an official of a higher administrative </w:t>
      </w:r>
      <w:r w:rsidR="00DB27C2">
        <w:rPr>
          <w:rFonts w:hint="eastAsia"/>
        </w:rPr>
        <w:t xml:space="preserve">authority </w:t>
      </w:r>
      <w:r>
        <w:t xml:space="preserve">of the administrative </w:t>
      </w:r>
      <w:r w:rsidR="00DB27C2">
        <w:rPr>
          <w:rFonts w:hint="eastAsia"/>
        </w:rPr>
        <w:t xml:space="preserve">authority </w:t>
      </w:r>
      <w:r>
        <w:t xml:space="preserve">involved in the suit referred to in </w:t>
      </w:r>
      <w:r w:rsidR="00753CC1">
        <w:rPr>
          <w:rFonts w:hint="eastAsia"/>
        </w:rPr>
        <w:t>that</w:t>
      </w:r>
      <w:r>
        <w:t xml:space="preserve"> paragraph is deemed to be an official of </w:t>
      </w:r>
      <w:r w:rsidR="00F108EF">
        <w:rPr>
          <w:rFonts w:hint="eastAsia"/>
        </w:rPr>
        <w:t>that</w:t>
      </w:r>
      <w:r w:rsidR="00F108EF">
        <w:t xml:space="preserve"> </w:t>
      </w:r>
      <w:r>
        <w:t>administrative</w:t>
      </w:r>
      <w:r w:rsidR="00DB27C2">
        <w:rPr>
          <w:rFonts w:hint="eastAsia"/>
        </w:rPr>
        <w:t xml:space="preserve"> authority</w:t>
      </w:r>
      <w:r>
        <w:t>.</w:t>
      </w:r>
    </w:p>
    <w:p w14:paraId="57430920" w14:textId="77777777" w:rsidR="00322E7D" w:rsidRDefault="00ED1583" w:rsidP="00F7467D">
      <w:pPr>
        <w:adjustRightInd w:val="0"/>
        <w:ind w:left="221" w:hanging="221"/>
        <w:jc w:val="left"/>
      </w:pPr>
      <w:r>
        <w:t xml:space="preserve">(3) The provisions of paragraph (1) do not preclude an administrative </w:t>
      </w:r>
      <w:r w:rsidR="00DB27C2">
        <w:rPr>
          <w:rFonts w:hint="eastAsia"/>
        </w:rPr>
        <w:t xml:space="preserve">authority </w:t>
      </w:r>
      <w:r>
        <w:t>from appointing an attorney as counsel and having the attorney conduct the suit referred to in paragraph</w:t>
      </w:r>
      <w:r w:rsidR="00AB4572">
        <w:rPr>
          <w:rFonts w:hint="eastAsia"/>
        </w:rPr>
        <w:t xml:space="preserve"> </w:t>
      </w:r>
      <w:r w:rsidR="00F60FF0">
        <w:rPr>
          <w:rFonts w:hint="eastAsia"/>
        </w:rPr>
        <w:t>(</w:t>
      </w:r>
      <w:r w:rsidR="00AB4572">
        <w:rPr>
          <w:rFonts w:hint="eastAsia"/>
        </w:rPr>
        <w:t>1</w:t>
      </w:r>
      <w:r w:rsidR="00F60FF0">
        <w:rPr>
          <w:rFonts w:hint="eastAsia"/>
        </w:rPr>
        <w:t>)</w:t>
      </w:r>
      <w:r>
        <w:t>.</w:t>
      </w:r>
    </w:p>
    <w:p w14:paraId="71666946" w14:textId="77777777" w:rsidR="00F7467D" w:rsidRDefault="00F7467D" w:rsidP="00F7467D">
      <w:pPr>
        <w:adjustRightInd w:val="0"/>
        <w:ind w:left="221" w:hanging="221"/>
        <w:jc w:val="left"/>
      </w:pPr>
    </w:p>
    <w:p w14:paraId="2E0B6AD2" w14:textId="77777777" w:rsidR="00322E7D" w:rsidRDefault="00ED1583" w:rsidP="00F7467D">
      <w:pPr>
        <w:adjustRightInd w:val="0"/>
        <w:ind w:left="221" w:hanging="221"/>
        <w:jc w:val="left"/>
      </w:pPr>
      <w:r>
        <w:t xml:space="preserve">Article 6 (1) </w:t>
      </w:r>
      <w:r w:rsidR="00526700">
        <w:rPr>
          <w:rFonts w:hint="eastAsia"/>
        </w:rPr>
        <w:t>With respect to</w:t>
      </w:r>
      <w:r>
        <w:t xml:space="preserve"> the suit referred to in paragraph (1) of the preceding Article, an administrative </w:t>
      </w:r>
      <w:r w:rsidR="00C075BD">
        <w:rPr>
          <w:rFonts w:hint="eastAsia"/>
        </w:rPr>
        <w:t xml:space="preserve">authority </w:t>
      </w:r>
      <w:r>
        <w:t>is to be subject to the direction of the Minister of Justice.</w:t>
      </w:r>
    </w:p>
    <w:p w14:paraId="3782AA4D" w14:textId="77777777" w:rsidR="00322E7D" w:rsidRDefault="00ED1583" w:rsidP="00F7467D">
      <w:pPr>
        <w:adjustRightInd w:val="0"/>
        <w:ind w:left="221" w:hanging="221"/>
        <w:jc w:val="left"/>
      </w:pPr>
      <w:r>
        <w:t xml:space="preserve">(2) If the Minister of Justice finds it necessary </w:t>
      </w:r>
      <w:r w:rsidR="00A7066B">
        <w:rPr>
          <w:rFonts w:hint="eastAsia"/>
        </w:rPr>
        <w:t>with respect to</w:t>
      </w:r>
      <w:r>
        <w:t xml:space="preserve"> the suit referred to in paragraph (1) of the preceding Article, the Minister may have an official of the </w:t>
      </w:r>
      <w:r w:rsidR="00F70D4F">
        <w:rPr>
          <w:rFonts w:hint="eastAsia"/>
        </w:rPr>
        <w:t>M</w:t>
      </w:r>
      <w:r>
        <w:t>inistry</w:t>
      </w:r>
      <w:r w:rsidR="00F70D4F">
        <w:rPr>
          <w:rFonts w:hint="eastAsia"/>
        </w:rPr>
        <w:t xml:space="preserve"> of Justice</w:t>
      </w:r>
      <w:r>
        <w:t xml:space="preserve"> designate</w:t>
      </w:r>
      <w:r w:rsidR="0001549B">
        <w:rPr>
          <w:rFonts w:hint="eastAsia"/>
        </w:rPr>
        <w:t>d by the Minister</w:t>
      </w:r>
      <w:r>
        <w:t xml:space="preserve"> or an attorney </w:t>
      </w:r>
      <w:r w:rsidR="00655CA4">
        <w:t xml:space="preserve">appointed </w:t>
      </w:r>
      <w:r w:rsidR="00655CA4">
        <w:rPr>
          <w:rFonts w:hint="eastAsia"/>
        </w:rPr>
        <w:t xml:space="preserve">by </w:t>
      </w:r>
      <w:r>
        <w:t>the Minister as counsel conduct the suit</w:t>
      </w:r>
      <w:r w:rsidR="00CF726E">
        <w:rPr>
          <w:rFonts w:hint="eastAsia"/>
        </w:rPr>
        <w:t>,</w:t>
      </w:r>
      <w:r>
        <w:t xml:space="preserve"> or may </w:t>
      </w:r>
      <w:r w:rsidR="000803E3">
        <w:rPr>
          <w:rFonts w:hint="eastAsia"/>
        </w:rPr>
        <w:t>remove</w:t>
      </w:r>
      <w:r w:rsidR="000803E3">
        <w:t xml:space="preserve"> </w:t>
      </w:r>
      <w:r w:rsidR="00301658">
        <w:rPr>
          <w:rFonts w:hint="eastAsia"/>
        </w:rPr>
        <w:t>a person</w:t>
      </w:r>
      <w:r>
        <w:t xml:space="preserve"> designated </w:t>
      </w:r>
      <w:r w:rsidR="00120A3B">
        <w:t xml:space="preserve">by the administrative </w:t>
      </w:r>
      <w:r w:rsidR="00120A3B">
        <w:rPr>
          <w:rFonts w:hint="eastAsia"/>
        </w:rPr>
        <w:t>authority</w:t>
      </w:r>
      <w:r w:rsidR="00120A3B">
        <w:t xml:space="preserve"> pursuant to paragraph</w:t>
      </w:r>
      <w:r w:rsidR="005A30D0">
        <w:rPr>
          <w:rFonts w:hint="eastAsia"/>
        </w:rPr>
        <w:t xml:space="preserve"> (1)</w:t>
      </w:r>
      <w:r w:rsidR="00120A3B">
        <w:t xml:space="preserve"> </w:t>
      </w:r>
      <w:r>
        <w:t xml:space="preserve">or appointed by the administrative </w:t>
      </w:r>
      <w:r w:rsidR="0039453E">
        <w:rPr>
          <w:rFonts w:hint="eastAsia"/>
        </w:rPr>
        <w:t>authority</w:t>
      </w:r>
      <w:r>
        <w:t xml:space="preserve"> pursuant to paragraph (3) of the </w:t>
      </w:r>
      <w:r w:rsidR="008D6A52">
        <w:rPr>
          <w:rFonts w:hint="eastAsia"/>
        </w:rPr>
        <w:t xml:space="preserve">preceding </w:t>
      </w:r>
      <w:r>
        <w:t>Article.</w:t>
      </w:r>
    </w:p>
    <w:p w14:paraId="3FA9DE2E" w14:textId="77777777" w:rsidR="00F7467D" w:rsidRDefault="00F7467D" w:rsidP="00F7467D">
      <w:pPr>
        <w:adjustRightInd w:val="0"/>
        <w:ind w:left="221" w:hanging="221"/>
        <w:jc w:val="left"/>
      </w:pPr>
    </w:p>
    <w:p w14:paraId="64B7A615" w14:textId="77777777" w:rsidR="00322E7D" w:rsidRDefault="00ED1583" w:rsidP="00F7467D">
      <w:pPr>
        <w:adjustRightInd w:val="0"/>
        <w:ind w:left="221" w:hanging="221"/>
        <w:jc w:val="left"/>
      </w:pPr>
      <w:r>
        <w:t xml:space="preserve">Article 6-2 (1) If a suit relating to an </w:t>
      </w:r>
      <w:r w:rsidR="00CF726E">
        <w:rPr>
          <w:rFonts w:hint="eastAsia"/>
        </w:rPr>
        <w:t>i</w:t>
      </w:r>
      <w:r>
        <w:t>tem (</w:t>
      </w:r>
      <w:proofErr w:type="spellStart"/>
      <w:r>
        <w:t>i</w:t>
      </w:r>
      <w:proofErr w:type="spellEnd"/>
      <w:r>
        <w:t xml:space="preserve">) </w:t>
      </w:r>
      <w:r w:rsidR="00BD6DFA">
        <w:rPr>
          <w:rFonts w:hint="eastAsia"/>
        </w:rPr>
        <w:t>s</w:t>
      </w:r>
      <w:r>
        <w:t xml:space="preserve">tatutory </w:t>
      </w:r>
      <w:r w:rsidR="00BD6DFA">
        <w:rPr>
          <w:rFonts w:hint="eastAsia"/>
        </w:rPr>
        <w:t>e</w:t>
      </w:r>
      <w:r>
        <w:t xml:space="preserve">ntrusted </w:t>
      </w:r>
      <w:r w:rsidR="00BD6DFA">
        <w:rPr>
          <w:rFonts w:hint="eastAsia"/>
        </w:rPr>
        <w:t>f</w:t>
      </w:r>
      <w:r>
        <w:t xml:space="preserve">unction in which a local public entity is </w:t>
      </w:r>
      <w:r w:rsidR="00AA5513">
        <w:rPr>
          <w:rFonts w:hint="eastAsia"/>
        </w:rPr>
        <w:t>the</w:t>
      </w:r>
      <w:r w:rsidR="00AA5513">
        <w:t xml:space="preserve"> </w:t>
      </w:r>
      <w:r>
        <w:t xml:space="preserve">defendant </w:t>
      </w:r>
      <w:r w:rsidR="003C1B8C">
        <w:rPr>
          <w:rFonts w:hint="eastAsia"/>
        </w:rPr>
        <w:t xml:space="preserve">is filed </w:t>
      </w:r>
      <w:r w:rsidR="00DF76E5">
        <w:rPr>
          <w:rFonts w:hint="eastAsia"/>
        </w:rPr>
        <w:t>pursuant to</w:t>
      </w:r>
      <w:r w:rsidR="00DF76E5">
        <w:t xml:space="preserve"> </w:t>
      </w:r>
      <w:r>
        <w:t xml:space="preserve">the provisions of Article 11, paragraph (1) of the Administrative Case Litigation Act (including </w:t>
      </w:r>
      <w:r w:rsidR="00DF76E5">
        <w:rPr>
          <w:rFonts w:hint="eastAsia"/>
        </w:rPr>
        <w:t>as</w:t>
      </w:r>
      <w:r>
        <w:t xml:space="preserve"> applied mutatis mutandis pursuant to Article 38, paragraph (1) of the Act (including </w:t>
      </w:r>
      <w:r w:rsidR="00AD0662">
        <w:rPr>
          <w:rFonts w:hint="eastAsia"/>
        </w:rPr>
        <w:t>as</w:t>
      </w:r>
      <w:r>
        <w:t xml:space="preserve"> applied mutatis mutandis pursuant to Article 43, paragraph (2) of the Act) or </w:t>
      </w:r>
      <w:r>
        <w:lastRenderedPageBreak/>
        <w:t>Article 43, paragraph (1) of the Act)</w:t>
      </w:r>
      <w:r w:rsidR="00DB302F">
        <w:rPr>
          <w:rFonts w:hint="eastAsia"/>
        </w:rPr>
        <w:t>,</w:t>
      </w:r>
      <w:r>
        <w:t xml:space="preserve"> or a suit relating to an </w:t>
      </w:r>
      <w:r w:rsidR="009227AC">
        <w:rPr>
          <w:rFonts w:hint="eastAsia"/>
        </w:rPr>
        <w:t>i</w:t>
      </w:r>
      <w:r>
        <w:t>tem (</w:t>
      </w:r>
      <w:proofErr w:type="spellStart"/>
      <w:r>
        <w:t>i</w:t>
      </w:r>
      <w:proofErr w:type="spellEnd"/>
      <w:r>
        <w:t xml:space="preserve">) </w:t>
      </w:r>
      <w:r w:rsidR="009227AC">
        <w:rPr>
          <w:rFonts w:hint="eastAsia"/>
        </w:rPr>
        <w:t>s</w:t>
      </w:r>
      <w:r>
        <w:t xml:space="preserve">tatutory </w:t>
      </w:r>
      <w:r w:rsidR="009227AC">
        <w:rPr>
          <w:rFonts w:hint="eastAsia"/>
        </w:rPr>
        <w:t>e</w:t>
      </w:r>
      <w:r>
        <w:t xml:space="preserve">ntrusted </w:t>
      </w:r>
      <w:r w:rsidR="009227AC">
        <w:rPr>
          <w:rFonts w:hint="eastAsia"/>
        </w:rPr>
        <w:t>f</w:t>
      </w:r>
      <w:r>
        <w:t xml:space="preserve">unction to which an administrative </w:t>
      </w:r>
      <w:r w:rsidR="0039453E">
        <w:rPr>
          <w:rFonts w:hint="eastAsia"/>
        </w:rPr>
        <w:t xml:space="preserve">authority </w:t>
      </w:r>
      <w:r>
        <w:t xml:space="preserve">of a local public entity is a party </w:t>
      </w:r>
      <w:r w:rsidR="003A0004">
        <w:rPr>
          <w:rFonts w:hint="eastAsia"/>
        </w:rPr>
        <w:t>is</w:t>
      </w:r>
      <w:r>
        <w:t xml:space="preserve"> filed, the local public entity must immediately report </w:t>
      </w:r>
      <w:r w:rsidR="005831A7">
        <w:rPr>
          <w:rFonts w:hint="eastAsia"/>
        </w:rPr>
        <w:t>that fact</w:t>
      </w:r>
      <w:r w:rsidR="005831A7">
        <w:t xml:space="preserve"> </w:t>
      </w:r>
      <w:r>
        <w:t>to the Minister of Justice.</w:t>
      </w:r>
    </w:p>
    <w:p w14:paraId="215C09C9" w14:textId="77777777" w:rsidR="00322E7D" w:rsidRDefault="00ED1583" w:rsidP="00F7467D">
      <w:pPr>
        <w:adjustRightInd w:val="0"/>
        <w:ind w:left="221" w:hanging="221"/>
        <w:jc w:val="left"/>
      </w:pPr>
      <w:r>
        <w:t xml:space="preserve">(2) If an administrative </w:t>
      </w:r>
      <w:r w:rsidR="00774EA5">
        <w:rPr>
          <w:rFonts w:hint="eastAsia"/>
        </w:rPr>
        <w:t xml:space="preserve">authority </w:t>
      </w:r>
      <w:r>
        <w:t xml:space="preserve">of a local public entity intends to intervene in a suit and the issue in the suit relates to the administration of an </w:t>
      </w:r>
      <w:r w:rsidR="009227AC">
        <w:rPr>
          <w:rFonts w:hint="eastAsia"/>
        </w:rPr>
        <w:t>i</w:t>
      </w:r>
      <w:r>
        <w:t>tem (</w:t>
      </w:r>
      <w:proofErr w:type="spellStart"/>
      <w:r>
        <w:t>i</w:t>
      </w:r>
      <w:proofErr w:type="spellEnd"/>
      <w:r>
        <w:t xml:space="preserve">) </w:t>
      </w:r>
      <w:r w:rsidR="009227AC">
        <w:rPr>
          <w:rFonts w:hint="eastAsia"/>
        </w:rPr>
        <w:t>s</w:t>
      </w:r>
      <w:r>
        <w:t xml:space="preserve">tatutory </w:t>
      </w:r>
      <w:r w:rsidR="009227AC">
        <w:rPr>
          <w:rFonts w:hint="eastAsia"/>
        </w:rPr>
        <w:t>e</w:t>
      </w:r>
      <w:r>
        <w:t xml:space="preserve">ntrusted </w:t>
      </w:r>
      <w:r w:rsidR="009227AC">
        <w:rPr>
          <w:rFonts w:hint="eastAsia"/>
        </w:rPr>
        <w:t>f</w:t>
      </w:r>
      <w:r>
        <w:t xml:space="preserve">unction, the local public entity must </w:t>
      </w:r>
      <w:r w:rsidR="00CD1C8D">
        <w:t xml:space="preserve">report </w:t>
      </w:r>
      <w:r>
        <w:t xml:space="preserve">in advance </w:t>
      </w:r>
      <w:r w:rsidR="0083455B">
        <w:t>to the Minister of Justice</w:t>
      </w:r>
      <w:r w:rsidR="0083455B" w:rsidDel="00CD1C8D">
        <w:t xml:space="preserve"> </w:t>
      </w:r>
      <w:r w:rsidR="002C5D8A">
        <w:rPr>
          <w:rFonts w:hint="eastAsia"/>
        </w:rPr>
        <w:t>that it will</w:t>
      </w:r>
      <w:r>
        <w:t xml:space="preserve"> intervene in the suit.</w:t>
      </w:r>
    </w:p>
    <w:p w14:paraId="3F30A9EE" w14:textId="77777777" w:rsidR="00322E7D" w:rsidRDefault="00ED1583" w:rsidP="00F7467D">
      <w:pPr>
        <w:adjustRightInd w:val="0"/>
        <w:ind w:left="221" w:hanging="221"/>
        <w:jc w:val="left"/>
      </w:pPr>
      <w:r>
        <w:t xml:space="preserve">(3) </w:t>
      </w:r>
      <w:r w:rsidR="005A1323">
        <w:rPr>
          <w:rFonts w:hint="eastAsia"/>
        </w:rPr>
        <w:t>With respect to</w:t>
      </w:r>
      <w:r w:rsidR="00F3047E">
        <w:rPr>
          <w:rFonts w:hint="eastAsia"/>
        </w:rPr>
        <w:t xml:space="preserve"> the affairs of</w:t>
      </w:r>
      <w:r>
        <w:t xml:space="preserve"> </w:t>
      </w:r>
      <w:r w:rsidR="00F3047E">
        <w:rPr>
          <w:rFonts w:hint="eastAsia"/>
        </w:rPr>
        <w:t>the</w:t>
      </w:r>
      <w:r w:rsidR="00F3047E">
        <w:t xml:space="preserve"> </w:t>
      </w:r>
      <w:r>
        <w:t xml:space="preserve">local public entity concerning the suits </w:t>
      </w:r>
      <w:r w:rsidR="00A77D05">
        <w:rPr>
          <w:rFonts w:hint="eastAsia"/>
        </w:rPr>
        <w:t>prescribed</w:t>
      </w:r>
      <w:r w:rsidR="00A77D05">
        <w:t xml:space="preserve"> </w:t>
      </w:r>
      <w:r>
        <w:t xml:space="preserve">in the preceding two paragraphs in which the local public entity is a party or an administrative </w:t>
      </w:r>
      <w:r w:rsidR="00774EA5">
        <w:rPr>
          <w:rFonts w:hint="eastAsia"/>
        </w:rPr>
        <w:t xml:space="preserve">authority </w:t>
      </w:r>
      <w:r>
        <w:t xml:space="preserve">of the local public entity is a party or </w:t>
      </w:r>
      <w:r w:rsidR="00A518D1">
        <w:rPr>
          <w:rFonts w:hint="eastAsia"/>
        </w:rPr>
        <w:t xml:space="preserve">an </w:t>
      </w:r>
      <w:r>
        <w:t xml:space="preserve">intervener (including the </w:t>
      </w:r>
      <w:r w:rsidR="00774EA5">
        <w:rPr>
          <w:rFonts w:hint="eastAsia"/>
        </w:rPr>
        <w:t xml:space="preserve">affairs </w:t>
      </w:r>
      <w:r>
        <w:t>concerning the intervention referred to in the preceding paragraph), the Minister of Justice may provide advice</w:t>
      </w:r>
      <w:r w:rsidR="00A11F55">
        <w:rPr>
          <w:rFonts w:hint="eastAsia"/>
        </w:rPr>
        <w:t>,</w:t>
      </w:r>
      <w:r>
        <w:t xml:space="preserve"> make recommendations, request the submission of materials, and give instructions</w:t>
      </w:r>
      <w:r w:rsidR="00B4619F">
        <w:rPr>
          <w:rFonts w:hint="eastAsia"/>
        </w:rPr>
        <w:t xml:space="preserve"> </w:t>
      </w:r>
      <w:r w:rsidR="00B4619F" w:rsidRPr="00B4619F">
        <w:t>to the local public entity</w:t>
      </w:r>
      <w:r>
        <w:t xml:space="preserve">; provided, however, that </w:t>
      </w:r>
      <w:r w:rsidR="007F1554" w:rsidRPr="007F1554">
        <w:t>the Minister of Justice may</w:t>
      </w:r>
      <w:r w:rsidR="007F1554">
        <w:rPr>
          <w:rFonts w:hint="eastAsia"/>
        </w:rPr>
        <w:t xml:space="preserve"> </w:t>
      </w:r>
      <w:r>
        <w:t>giv</w:t>
      </w:r>
      <w:r w:rsidR="007F1554">
        <w:rPr>
          <w:rFonts w:hint="eastAsia"/>
        </w:rPr>
        <w:t>e</w:t>
      </w:r>
      <w:r>
        <w:t xml:space="preserve"> instructions only when the Minister finds it necessary in consideration of the interests of the</w:t>
      </w:r>
      <w:r w:rsidR="00774EA5">
        <w:rPr>
          <w:rFonts w:hint="eastAsia"/>
        </w:rPr>
        <w:t xml:space="preserve"> </w:t>
      </w:r>
      <w:r w:rsidR="00113892">
        <w:rPr>
          <w:rFonts w:hint="eastAsia"/>
        </w:rPr>
        <w:t>State</w:t>
      </w:r>
      <w:r>
        <w:t>.</w:t>
      </w:r>
    </w:p>
    <w:p w14:paraId="254DB95E" w14:textId="77777777" w:rsidR="00322E7D" w:rsidRDefault="00ED1583" w:rsidP="00F7467D">
      <w:pPr>
        <w:adjustRightInd w:val="0"/>
        <w:ind w:left="221" w:hanging="221"/>
        <w:jc w:val="left"/>
      </w:pPr>
      <w:r>
        <w:t>(4) If the Minister of Justice finds it necessary</w:t>
      </w:r>
      <w:r w:rsidR="00FC56E6">
        <w:rPr>
          <w:rFonts w:hint="eastAsia"/>
        </w:rPr>
        <w:t>,</w:t>
      </w:r>
      <w:r>
        <w:t xml:space="preserve"> </w:t>
      </w:r>
      <w:r w:rsidR="00FC56E6">
        <w:t>in consideration of the interests of the</w:t>
      </w:r>
      <w:r w:rsidR="00FC56E6">
        <w:rPr>
          <w:rFonts w:hint="eastAsia"/>
        </w:rPr>
        <w:t xml:space="preserve"> State,</w:t>
      </w:r>
      <w:r w:rsidR="0034671C">
        <w:rPr>
          <w:rFonts w:hint="eastAsia"/>
        </w:rPr>
        <w:t xml:space="preserve"> with respect to</w:t>
      </w:r>
      <w:r>
        <w:t xml:space="preserve"> the suit referred to in the preceding paragraph, </w:t>
      </w:r>
      <w:r w:rsidR="00943C5E">
        <w:rPr>
          <w:rFonts w:hint="eastAsia"/>
        </w:rPr>
        <w:t>the Minister may</w:t>
      </w:r>
      <w:r w:rsidR="00DC5595">
        <w:rPr>
          <w:rFonts w:hint="eastAsia"/>
        </w:rPr>
        <w:t>,</w:t>
      </w:r>
      <w:r w:rsidR="00943C5E">
        <w:rPr>
          <w:rFonts w:hint="eastAsia"/>
        </w:rPr>
        <w:t xml:space="preserve"> </w:t>
      </w:r>
      <w:r w:rsidR="00DC5595">
        <w:rPr>
          <w:rFonts w:hint="eastAsia"/>
        </w:rPr>
        <w:t>in</w:t>
      </w:r>
      <w:r w:rsidR="00DC5595">
        <w:t xml:space="preserve"> </w:t>
      </w:r>
      <w:r>
        <w:t xml:space="preserve">consultation with the head of the local public entity referred to in </w:t>
      </w:r>
      <w:r w:rsidR="00DC5595">
        <w:rPr>
          <w:rFonts w:hint="eastAsia"/>
        </w:rPr>
        <w:t>that</w:t>
      </w:r>
      <w:r w:rsidR="00DC5595">
        <w:t xml:space="preserve"> </w:t>
      </w:r>
      <w:r>
        <w:t xml:space="preserve">paragraph, have an official of the </w:t>
      </w:r>
      <w:r w:rsidR="00964510">
        <w:rPr>
          <w:rFonts w:hint="eastAsia"/>
        </w:rPr>
        <w:t>M</w:t>
      </w:r>
      <w:r>
        <w:t>inistry</w:t>
      </w:r>
      <w:r w:rsidR="00964510">
        <w:rPr>
          <w:rFonts w:hint="eastAsia"/>
        </w:rPr>
        <w:t xml:space="preserve"> of Justice</w:t>
      </w:r>
      <w:r>
        <w:t xml:space="preserve"> </w:t>
      </w:r>
      <w:r w:rsidR="00D1743D">
        <w:t>designate</w:t>
      </w:r>
      <w:r w:rsidR="00D1743D">
        <w:rPr>
          <w:rFonts w:hint="eastAsia"/>
        </w:rPr>
        <w:t>d by</w:t>
      </w:r>
      <w:r>
        <w:t xml:space="preserve"> the Minister or an attorney </w:t>
      </w:r>
      <w:r w:rsidR="00EB04CD">
        <w:t xml:space="preserve">appointed </w:t>
      </w:r>
      <w:r w:rsidR="00EB04CD">
        <w:rPr>
          <w:rFonts w:hint="eastAsia"/>
        </w:rPr>
        <w:t>by</w:t>
      </w:r>
      <w:r w:rsidR="00EB04CD">
        <w:t xml:space="preserve"> </w:t>
      </w:r>
      <w:r>
        <w:t>the Minister as counsel conduct the suit.</w:t>
      </w:r>
    </w:p>
    <w:p w14:paraId="50F8AB1A" w14:textId="77777777" w:rsidR="00322E7D" w:rsidRDefault="00ED1583" w:rsidP="00F7467D">
      <w:pPr>
        <w:adjustRightInd w:val="0"/>
        <w:ind w:left="221" w:hanging="221"/>
        <w:jc w:val="left"/>
      </w:pPr>
      <w:r>
        <w:t xml:space="preserve">(5) If the Minister of Justice finds it necessary in the case referred to in the preceding paragraph, the Minister may consult with the head of the local public entity referred to in that paragraph and each minister </w:t>
      </w:r>
      <w:r w:rsidR="00E40AF0">
        <w:rPr>
          <w:rFonts w:hint="eastAsia"/>
        </w:rPr>
        <w:t>responsible for</w:t>
      </w:r>
      <w:r>
        <w:t xml:space="preserve"> the </w:t>
      </w:r>
      <w:r w:rsidR="005E1E06">
        <w:rPr>
          <w:rFonts w:hint="eastAsia"/>
        </w:rPr>
        <w:t>i</w:t>
      </w:r>
      <w:r w:rsidR="00774EA5">
        <w:rPr>
          <w:rFonts w:hint="eastAsia"/>
        </w:rPr>
        <w:t>tem (</w:t>
      </w:r>
      <w:proofErr w:type="spellStart"/>
      <w:r w:rsidR="00774EA5">
        <w:rPr>
          <w:rFonts w:hint="eastAsia"/>
        </w:rPr>
        <w:t>i</w:t>
      </w:r>
      <w:proofErr w:type="spellEnd"/>
      <w:r w:rsidR="00774EA5">
        <w:rPr>
          <w:rFonts w:hint="eastAsia"/>
        </w:rPr>
        <w:t xml:space="preserve">) </w:t>
      </w:r>
      <w:r w:rsidR="00360A41">
        <w:rPr>
          <w:rFonts w:hint="eastAsia"/>
        </w:rPr>
        <w:t>s</w:t>
      </w:r>
      <w:r>
        <w:t xml:space="preserve">tatutory </w:t>
      </w:r>
      <w:r w:rsidR="00360A41">
        <w:rPr>
          <w:rFonts w:hint="eastAsia"/>
        </w:rPr>
        <w:t>e</w:t>
      </w:r>
      <w:r>
        <w:t xml:space="preserve">ntrusted </w:t>
      </w:r>
      <w:r w:rsidR="00831AC4">
        <w:rPr>
          <w:rFonts w:hint="eastAsia"/>
        </w:rPr>
        <w:t>f</w:t>
      </w:r>
      <w:r>
        <w:t xml:space="preserve">unction </w:t>
      </w:r>
      <w:r w:rsidR="00B90532">
        <w:rPr>
          <w:rFonts w:hint="eastAsia"/>
        </w:rPr>
        <w:t>administered</w:t>
      </w:r>
      <w:r w:rsidR="00B90532">
        <w:t xml:space="preserve"> </w:t>
      </w:r>
      <w:r>
        <w:t xml:space="preserve">by the local public entity (meaning the Prime Minister who is the minister who takes charge of and manages the </w:t>
      </w:r>
      <w:r w:rsidR="00774EA5">
        <w:rPr>
          <w:rFonts w:hint="eastAsia"/>
        </w:rPr>
        <w:t xml:space="preserve">affairs </w:t>
      </w:r>
      <w:r>
        <w:t xml:space="preserve">prescribed in Article 4, paragraph (3) of the Act for Establishment of the Cabinet Office (Act No. 89 of 1999), Article 4, paragraph (2) of the Act for Establishment of the Digital Agency (Act No. 36 of 2021), or Article 4, paragraph (2) of the Act for Establishment of the </w:t>
      </w:r>
      <w:r w:rsidR="004B0E8E">
        <w:rPr>
          <w:rFonts w:hint="eastAsia"/>
        </w:rPr>
        <w:t xml:space="preserve">National </w:t>
      </w:r>
      <w:r>
        <w:t xml:space="preserve">Disaster </w:t>
      </w:r>
      <w:r w:rsidR="00CB031D">
        <w:rPr>
          <w:rFonts w:hint="eastAsia"/>
        </w:rPr>
        <w:t xml:space="preserve">Management </w:t>
      </w:r>
      <w:r w:rsidR="0014610D">
        <w:rPr>
          <w:rFonts w:hint="eastAsia"/>
        </w:rPr>
        <w:t xml:space="preserve">Agency </w:t>
      </w:r>
      <w:r>
        <w:t xml:space="preserve">(Act No. 61 of 2026), or each minister prescribed in Article 5, paragraph (1) of the National Government Organization Act (Act No. 120 of 1948)), and have an </w:t>
      </w:r>
      <w:r w:rsidR="005965EA">
        <w:rPr>
          <w:rFonts w:hint="eastAsia"/>
        </w:rPr>
        <w:t>official</w:t>
      </w:r>
      <w:r w:rsidR="005965EA">
        <w:t xml:space="preserve"> </w:t>
      </w:r>
      <w:r>
        <w:t>of the ministry of each of those ministers designated by the Minister of Justice conduct the suit. In this case, the designated person is to be subject to the direction of the Minister of Justice with respect to the suit.</w:t>
      </w:r>
    </w:p>
    <w:p w14:paraId="63632DF3" w14:textId="77777777" w:rsidR="00F7467D" w:rsidRDefault="00F7467D" w:rsidP="00F7467D">
      <w:pPr>
        <w:adjustRightInd w:val="0"/>
        <w:ind w:left="221" w:hanging="221"/>
        <w:jc w:val="left"/>
      </w:pPr>
    </w:p>
    <w:p w14:paraId="0A6A31C7" w14:textId="77777777" w:rsidR="00322E7D" w:rsidRDefault="00ED1583" w:rsidP="00F7467D">
      <w:pPr>
        <w:adjustRightInd w:val="0"/>
        <w:ind w:left="221" w:hanging="221"/>
        <w:jc w:val="left"/>
      </w:pPr>
      <w:r>
        <w:t xml:space="preserve">Article 6-3 (1) If a suit in which an </w:t>
      </w:r>
      <w:r w:rsidR="00D2633A">
        <w:rPr>
          <w:rFonts w:hint="eastAsia"/>
        </w:rPr>
        <w:t>i</w:t>
      </w:r>
      <w:r>
        <w:t xml:space="preserve">ncorporated </w:t>
      </w:r>
      <w:r w:rsidR="00D2633A">
        <w:rPr>
          <w:rFonts w:hint="eastAsia"/>
        </w:rPr>
        <w:t>a</w:t>
      </w:r>
      <w:r>
        <w:t xml:space="preserve">dministrative </w:t>
      </w:r>
      <w:r w:rsidR="00D2633A">
        <w:rPr>
          <w:rFonts w:hint="eastAsia"/>
        </w:rPr>
        <w:t>a</w:t>
      </w:r>
      <w:r>
        <w:t xml:space="preserve">gency or its administrative </w:t>
      </w:r>
      <w:r w:rsidR="00980896">
        <w:rPr>
          <w:rFonts w:hint="eastAsia"/>
        </w:rPr>
        <w:t>authority</w:t>
      </w:r>
      <w:r>
        <w:t xml:space="preserve"> is a party has been filed, the </w:t>
      </w:r>
      <w:r w:rsidR="00D2633A">
        <w:rPr>
          <w:rFonts w:hint="eastAsia"/>
        </w:rPr>
        <w:t>i</w:t>
      </w:r>
      <w:r>
        <w:t xml:space="preserve">ncorporated </w:t>
      </w:r>
      <w:r w:rsidR="00D2633A">
        <w:rPr>
          <w:rFonts w:hint="eastAsia"/>
        </w:rPr>
        <w:t>a</w:t>
      </w:r>
      <w:r>
        <w:t xml:space="preserve">dministrative </w:t>
      </w:r>
      <w:r w:rsidR="00D2633A">
        <w:rPr>
          <w:rFonts w:hint="eastAsia"/>
        </w:rPr>
        <w:t>a</w:t>
      </w:r>
      <w:r>
        <w:t>gency must immediately report this to the Minister of Justice.</w:t>
      </w:r>
    </w:p>
    <w:p w14:paraId="6D0B51B4" w14:textId="77777777" w:rsidR="00322E7D" w:rsidRDefault="00ED1583" w:rsidP="00F7467D">
      <w:pPr>
        <w:adjustRightInd w:val="0"/>
        <w:ind w:left="221" w:hanging="221"/>
        <w:jc w:val="left"/>
      </w:pPr>
      <w:r>
        <w:t xml:space="preserve">(2) If an </w:t>
      </w:r>
      <w:r w:rsidR="00D2633A">
        <w:rPr>
          <w:rFonts w:hint="eastAsia"/>
        </w:rPr>
        <w:t>i</w:t>
      </w:r>
      <w:r>
        <w:t xml:space="preserve">ncorporated </w:t>
      </w:r>
      <w:r w:rsidR="00D2633A">
        <w:rPr>
          <w:rFonts w:hint="eastAsia"/>
        </w:rPr>
        <w:t>a</w:t>
      </w:r>
      <w:r>
        <w:t xml:space="preserve">dministrative </w:t>
      </w:r>
      <w:r w:rsidR="00D2633A">
        <w:rPr>
          <w:rFonts w:hint="eastAsia"/>
        </w:rPr>
        <w:t>a</w:t>
      </w:r>
      <w:r>
        <w:t xml:space="preserve">gency intends to file a suit or </w:t>
      </w:r>
      <w:r w:rsidR="0002395B">
        <w:rPr>
          <w:rFonts w:hint="eastAsia"/>
        </w:rPr>
        <w:t>the</w:t>
      </w:r>
      <w:r w:rsidR="00872D43">
        <w:t xml:space="preserve"> </w:t>
      </w:r>
      <w:r w:rsidR="00872D43">
        <w:lastRenderedPageBreak/>
        <w:t>incorporated administrative agency</w:t>
      </w:r>
      <w:r>
        <w:t xml:space="preserve"> or its administrative </w:t>
      </w:r>
      <w:r w:rsidR="00980896">
        <w:rPr>
          <w:rFonts w:hint="eastAsia"/>
        </w:rPr>
        <w:t>authority</w:t>
      </w:r>
      <w:r>
        <w:t xml:space="preserve"> intends to intervene in a suit, the </w:t>
      </w:r>
      <w:r w:rsidR="00CF27A4">
        <w:rPr>
          <w:rFonts w:hint="eastAsia"/>
        </w:rPr>
        <w:t>i</w:t>
      </w:r>
      <w:r>
        <w:t xml:space="preserve">ncorporated </w:t>
      </w:r>
      <w:r w:rsidR="00CF27A4">
        <w:rPr>
          <w:rFonts w:hint="eastAsia"/>
        </w:rPr>
        <w:t>a</w:t>
      </w:r>
      <w:r>
        <w:t xml:space="preserve">dministrative </w:t>
      </w:r>
      <w:r w:rsidR="00CF27A4">
        <w:rPr>
          <w:rFonts w:hint="eastAsia"/>
        </w:rPr>
        <w:t>a</w:t>
      </w:r>
      <w:r>
        <w:t xml:space="preserve">gency must </w:t>
      </w:r>
      <w:r w:rsidR="000A4B97">
        <w:t xml:space="preserve">report </w:t>
      </w:r>
      <w:r>
        <w:t>in advance to the Minister of Justice</w:t>
      </w:r>
      <w:r w:rsidR="0088630C" w:rsidRPr="0088630C">
        <w:t xml:space="preserve"> </w:t>
      </w:r>
      <w:r w:rsidR="003026F6">
        <w:rPr>
          <w:rFonts w:hint="eastAsia"/>
        </w:rPr>
        <w:t>that it</w:t>
      </w:r>
      <w:r w:rsidR="0088630C">
        <w:t xml:space="preserve"> inten</w:t>
      </w:r>
      <w:r w:rsidR="003026F6">
        <w:rPr>
          <w:rFonts w:hint="eastAsia"/>
        </w:rPr>
        <w:t>ds to do so</w:t>
      </w:r>
      <w:r>
        <w:t>.</w:t>
      </w:r>
    </w:p>
    <w:p w14:paraId="56BCBDB7" w14:textId="77777777" w:rsidR="00322E7D" w:rsidRDefault="00ED1583" w:rsidP="00F7467D">
      <w:pPr>
        <w:adjustRightInd w:val="0"/>
        <w:ind w:left="221" w:hanging="221"/>
        <w:jc w:val="left"/>
      </w:pPr>
      <w:r>
        <w:t xml:space="preserve">(3) </w:t>
      </w:r>
      <w:r w:rsidR="00766381">
        <w:rPr>
          <w:rFonts w:hint="eastAsia"/>
        </w:rPr>
        <w:t>With respect to</w:t>
      </w:r>
      <w:r>
        <w:t xml:space="preserve"> </w:t>
      </w:r>
      <w:r w:rsidR="00ED211E">
        <w:rPr>
          <w:rFonts w:hint="eastAsia"/>
        </w:rPr>
        <w:t>the affairs of</w:t>
      </w:r>
      <w:r w:rsidR="00ED211E">
        <w:t xml:space="preserve"> </w:t>
      </w:r>
      <w:r w:rsidR="00ED211E">
        <w:rPr>
          <w:rFonts w:hint="eastAsia"/>
        </w:rPr>
        <w:t>the</w:t>
      </w:r>
      <w:r w:rsidR="00872D43">
        <w:t xml:space="preserve"> incorporated administrative agency</w:t>
      </w:r>
      <w:r>
        <w:t xml:space="preserve"> concerning the suits </w:t>
      </w:r>
      <w:r w:rsidR="00CB1F1D">
        <w:rPr>
          <w:rFonts w:hint="eastAsia"/>
        </w:rPr>
        <w:t>prescribed</w:t>
      </w:r>
      <w:r w:rsidR="00CB1F1D">
        <w:t xml:space="preserve"> </w:t>
      </w:r>
      <w:r>
        <w:t xml:space="preserve">in the preceding two paragraphs in which the </w:t>
      </w:r>
      <w:r w:rsidR="00E623CD">
        <w:rPr>
          <w:rFonts w:hint="eastAsia"/>
        </w:rPr>
        <w:t>i</w:t>
      </w:r>
      <w:r>
        <w:t xml:space="preserve">ncorporated </w:t>
      </w:r>
      <w:r w:rsidR="00E623CD">
        <w:rPr>
          <w:rFonts w:hint="eastAsia"/>
        </w:rPr>
        <w:t>a</w:t>
      </w:r>
      <w:r>
        <w:t xml:space="preserve">dministrative </w:t>
      </w:r>
      <w:r w:rsidR="00E623CD">
        <w:rPr>
          <w:rFonts w:hint="eastAsia"/>
        </w:rPr>
        <w:t>a</w:t>
      </w:r>
      <w:r>
        <w:t xml:space="preserve">gency or its administrative </w:t>
      </w:r>
      <w:r w:rsidR="00980896">
        <w:rPr>
          <w:rFonts w:hint="eastAsia"/>
        </w:rPr>
        <w:t xml:space="preserve">authority </w:t>
      </w:r>
      <w:r>
        <w:t xml:space="preserve">is a party or </w:t>
      </w:r>
      <w:r w:rsidR="00132C2E">
        <w:rPr>
          <w:rFonts w:hint="eastAsia"/>
        </w:rPr>
        <w:t xml:space="preserve">an </w:t>
      </w:r>
      <w:r>
        <w:t xml:space="preserve">intervener (including the </w:t>
      </w:r>
      <w:r w:rsidR="00980896">
        <w:rPr>
          <w:rFonts w:hint="eastAsia"/>
        </w:rPr>
        <w:t xml:space="preserve">affairs </w:t>
      </w:r>
      <w:r>
        <w:t xml:space="preserve">concerning the filing of </w:t>
      </w:r>
      <w:r w:rsidR="00736D85" w:rsidRPr="00736D85">
        <w:t xml:space="preserve">the suit referred to in the preceding paragraph </w:t>
      </w:r>
      <w:r>
        <w:t xml:space="preserve">and intervention in </w:t>
      </w:r>
      <w:r w:rsidR="008D47F9">
        <w:rPr>
          <w:rFonts w:hint="eastAsia"/>
        </w:rPr>
        <w:t>that</w:t>
      </w:r>
      <w:r w:rsidR="008D47F9">
        <w:t xml:space="preserve"> </w:t>
      </w:r>
      <w:r>
        <w:t xml:space="preserve">suit), the Minister of Justice may give instructions to the </w:t>
      </w:r>
      <w:r w:rsidR="00872D43">
        <w:t>incorporated administrative agency</w:t>
      </w:r>
      <w:r>
        <w:t xml:space="preserve"> if the Minister finds it necessary in consideration of the interests of the</w:t>
      </w:r>
      <w:r w:rsidR="00980896">
        <w:rPr>
          <w:rFonts w:hint="eastAsia"/>
        </w:rPr>
        <w:t xml:space="preserve"> </w:t>
      </w:r>
      <w:r w:rsidR="00AC6164">
        <w:rPr>
          <w:rFonts w:hint="eastAsia"/>
        </w:rPr>
        <w:t>State</w:t>
      </w:r>
      <w:r>
        <w:t>.</w:t>
      </w:r>
    </w:p>
    <w:p w14:paraId="015D8864" w14:textId="77777777" w:rsidR="00322E7D" w:rsidRDefault="00ED1583" w:rsidP="00F7467D">
      <w:pPr>
        <w:adjustRightInd w:val="0"/>
        <w:ind w:left="221" w:hanging="221"/>
        <w:jc w:val="left"/>
      </w:pPr>
      <w:r>
        <w:t>(4) If the Minister of Justice finds it necessary</w:t>
      </w:r>
      <w:r w:rsidR="00D93732">
        <w:rPr>
          <w:rFonts w:hint="eastAsia"/>
        </w:rPr>
        <w:t>,</w:t>
      </w:r>
      <w:r>
        <w:t xml:space="preserve"> in consideration of the interests of the </w:t>
      </w:r>
      <w:r w:rsidR="00AC6164">
        <w:rPr>
          <w:rFonts w:hint="eastAsia"/>
        </w:rPr>
        <w:t>State</w:t>
      </w:r>
      <w:r w:rsidR="003A5579">
        <w:rPr>
          <w:rFonts w:hint="eastAsia"/>
        </w:rPr>
        <w:t>,</w:t>
      </w:r>
      <w:r w:rsidR="0097254E">
        <w:rPr>
          <w:rFonts w:hint="eastAsia"/>
        </w:rPr>
        <w:t xml:space="preserve"> </w:t>
      </w:r>
      <w:r w:rsidR="003A5579">
        <w:rPr>
          <w:rFonts w:hint="eastAsia"/>
        </w:rPr>
        <w:t>with respect to</w:t>
      </w:r>
      <w:r>
        <w:t xml:space="preserve"> the suit referred to in the preceding paragraph, </w:t>
      </w:r>
      <w:r w:rsidR="00D631C2">
        <w:t>the Minister may</w:t>
      </w:r>
      <w:r w:rsidR="00D631C2">
        <w:rPr>
          <w:rFonts w:hint="eastAsia"/>
        </w:rPr>
        <w:t>,</w:t>
      </w:r>
      <w:r w:rsidR="00D631C2">
        <w:t xml:space="preserve"> </w:t>
      </w:r>
      <w:r w:rsidR="00D631C2">
        <w:rPr>
          <w:rFonts w:hint="eastAsia"/>
        </w:rPr>
        <w:t>in</w:t>
      </w:r>
      <w:r w:rsidR="00D631C2">
        <w:t xml:space="preserve"> </w:t>
      </w:r>
      <w:r>
        <w:t xml:space="preserve">consultation with the head of the </w:t>
      </w:r>
      <w:r w:rsidR="00054644">
        <w:rPr>
          <w:rFonts w:hint="eastAsia"/>
        </w:rPr>
        <w:t>i</w:t>
      </w:r>
      <w:r>
        <w:t xml:space="preserve">ncorporated </w:t>
      </w:r>
      <w:r w:rsidR="00054644">
        <w:rPr>
          <w:rFonts w:hint="eastAsia"/>
        </w:rPr>
        <w:t>a</w:t>
      </w:r>
      <w:r>
        <w:t xml:space="preserve">dministrative </w:t>
      </w:r>
      <w:r w:rsidR="00054644">
        <w:rPr>
          <w:rFonts w:hint="eastAsia"/>
        </w:rPr>
        <w:t>a</w:t>
      </w:r>
      <w:r>
        <w:t xml:space="preserve">gency referred to in that paragraph, have an official of the </w:t>
      </w:r>
      <w:r w:rsidR="000F47E1">
        <w:rPr>
          <w:rFonts w:hint="eastAsia"/>
        </w:rPr>
        <w:t>M</w:t>
      </w:r>
      <w:r>
        <w:t xml:space="preserve">inistry </w:t>
      </w:r>
      <w:r w:rsidR="000F47E1">
        <w:rPr>
          <w:rFonts w:hint="eastAsia"/>
        </w:rPr>
        <w:t>of Justice</w:t>
      </w:r>
      <w:r w:rsidR="001152BA">
        <w:rPr>
          <w:rFonts w:hint="eastAsia"/>
        </w:rPr>
        <w:t xml:space="preserve"> </w:t>
      </w:r>
      <w:r w:rsidR="001152BA">
        <w:t>designate</w:t>
      </w:r>
      <w:r w:rsidR="001152BA">
        <w:rPr>
          <w:rFonts w:hint="eastAsia"/>
        </w:rPr>
        <w:t>d by</w:t>
      </w:r>
      <w:r>
        <w:t xml:space="preserve"> the Minister or an attorney </w:t>
      </w:r>
      <w:r w:rsidR="00967ACC">
        <w:t xml:space="preserve">appointed </w:t>
      </w:r>
      <w:r w:rsidR="00967ACC">
        <w:rPr>
          <w:rFonts w:hint="eastAsia"/>
        </w:rPr>
        <w:t xml:space="preserve">by </w:t>
      </w:r>
      <w:r>
        <w:t>the Minister as counsel conduct the suit.</w:t>
      </w:r>
    </w:p>
    <w:p w14:paraId="71101936" w14:textId="77777777" w:rsidR="00322E7D" w:rsidRDefault="00ED1583" w:rsidP="00F7467D">
      <w:pPr>
        <w:adjustRightInd w:val="0"/>
        <w:ind w:left="221" w:hanging="221"/>
        <w:jc w:val="left"/>
      </w:pPr>
      <w:r>
        <w:t xml:space="preserve">(5) If the Minister of Justice finds it necessary in the case referred to in the preceding paragraph, after hearing </w:t>
      </w:r>
      <w:r w:rsidR="00C30F0D">
        <w:rPr>
          <w:rFonts w:hint="eastAsia"/>
        </w:rPr>
        <w:t>the</w:t>
      </w:r>
      <w:r w:rsidR="00C30F0D">
        <w:t xml:space="preserve"> </w:t>
      </w:r>
      <w:r>
        <w:t xml:space="preserve">opinion </w:t>
      </w:r>
      <w:r w:rsidR="00D419E0">
        <w:rPr>
          <w:rFonts w:hint="eastAsia"/>
        </w:rPr>
        <w:t>of</w:t>
      </w:r>
      <w:r w:rsidR="00D419E0">
        <w:t xml:space="preserve"> </w:t>
      </w:r>
      <w:r>
        <w:t xml:space="preserve">the minister who has jurisdiction over the </w:t>
      </w:r>
      <w:r w:rsidR="00054644">
        <w:rPr>
          <w:rFonts w:hint="eastAsia"/>
        </w:rPr>
        <w:t>i</w:t>
      </w:r>
      <w:r>
        <w:t xml:space="preserve">ncorporated </w:t>
      </w:r>
      <w:r w:rsidR="00054644">
        <w:rPr>
          <w:rFonts w:hint="eastAsia"/>
        </w:rPr>
        <w:t>a</w:t>
      </w:r>
      <w:r>
        <w:t xml:space="preserve">dministrative </w:t>
      </w:r>
      <w:r w:rsidR="00054644">
        <w:rPr>
          <w:rFonts w:hint="eastAsia"/>
        </w:rPr>
        <w:t>a</w:t>
      </w:r>
      <w:r>
        <w:t xml:space="preserve">gency referred to in that paragraph, the Minister may </w:t>
      </w:r>
      <w:r w:rsidR="00E917B6">
        <w:rPr>
          <w:rFonts w:hint="eastAsia"/>
        </w:rPr>
        <w:t>have</w:t>
      </w:r>
      <w:r w:rsidR="00E917B6">
        <w:t xml:space="preserve"> </w:t>
      </w:r>
      <w:r>
        <w:t xml:space="preserve">an official of </w:t>
      </w:r>
      <w:r w:rsidR="00537B29">
        <w:rPr>
          <w:rFonts w:hint="eastAsia"/>
        </w:rPr>
        <w:t>that</w:t>
      </w:r>
      <w:r w:rsidR="00537B29">
        <w:t xml:space="preserve"> </w:t>
      </w:r>
      <w:r>
        <w:t>minister's</w:t>
      </w:r>
      <w:r w:rsidR="004C3DE6">
        <w:rPr>
          <w:rFonts w:hint="eastAsia"/>
        </w:rPr>
        <w:t xml:space="preserve"> ministry </w:t>
      </w:r>
      <w:r w:rsidR="00AD6E29" w:rsidRPr="00AD6E29">
        <w:t>designated by the Minister of Justice</w:t>
      </w:r>
      <w:r>
        <w:t xml:space="preserve"> conduct the suit. In this case, the designated official is to be subject to the direction of the Minister of Justice </w:t>
      </w:r>
      <w:r w:rsidR="00F863E9">
        <w:rPr>
          <w:rFonts w:hint="eastAsia"/>
        </w:rPr>
        <w:t>with respect to</w:t>
      </w:r>
      <w:r>
        <w:t xml:space="preserve"> the suit.</w:t>
      </w:r>
    </w:p>
    <w:p w14:paraId="229EBD1F" w14:textId="77777777" w:rsidR="00F7467D" w:rsidRDefault="00F7467D" w:rsidP="00F7467D">
      <w:pPr>
        <w:adjustRightInd w:val="0"/>
        <w:ind w:left="221" w:hanging="221"/>
        <w:jc w:val="left"/>
      </w:pPr>
    </w:p>
    <w:p w14:paraId="7955C2EF" w14:textId="77777777" w:rsidR="00322E7D" w:rsidRDefault="00ED1583" w:rsidP="00F7467D">
      <w:pPr>
        <w:adjustRightInd w:val="0"/>
        <w:ind w:left="221" w:hanging="221"/>
        <w:jc w:val="left"/>
      </w:pPr>
      <w:r>
        <w:t xml:space="preserve">Article 7 (1) </w:t>
      </w:r>
      <w:r w:rsidR="00956C9B">
        <w:rPr>
          <w:rFonts w:hint="eastAsia"/>
        </w:rPr>
        <w:t>With respect to</w:t>
      </w:r>
      <w:r>
        <w:t xml:space="preserve"> a suit relating to the </w:t>
      </w:r>
      <w:r w:rsidR="00607EED">
        <w:rPr>
          <w:rFonts w:hint="eastAsia"/>
        </w:rPr>
        <w:t>affairs</w:t>
      </w:r>
      <w:r w:rsidR="00406533">
        <w:rPr>
          <w:rFonts w:hint="eastAsia"/>
        </w:rPr>
        <w:t xml:space="preserve"> of</w:t>
      </w:r>
      <w:r>
        <w:t xml:space="preserve"> a local public entity, </w:t>
      </w:r>
      <w:r w:rsidR="00A26CDC">
        <w:rPr>
          <w:rFonts w:hint="eastAsia"/>
        </w:rPr>
        <w:t>an</w:t>
      </w:r>
      <w:r w:rsidR="001E5D37">
        <w:rPr>
          <w:rFonts w:hint="eastAsia"/>
        </w:rPr>
        <w:t xml:space="preserve"> i</w:t>
      </w:r>
      <w:r>
        <w:t xml:space="preserve">ncorporated </w:t>
      </w:r>
      <w:r w:rsidR="001E5D37">
        <w:rPr>
          <w:rFonts w:hint="eastAsia"/>
        </w:rPr>
        <w:t>a</w:t>
      </w:r>
      <w:r>
        <w:t xml:space="preserve">dministrative </w:t>
      </w:r>
      <w:r w:rsidR="001E5D37">
        <w:rPr>
          <w:rFonts w:hint="eastAsia"/>
        </w:rPr>
        <w:t>a</w:t>
      </w:r>
      <w:r>
        <w:t>gency</w:t>
      </w:r>
      <w:r w:rsidR="00A26CDC">
        <w:rPr>
          <w:rFonts w:hint="eastAsia"/>
        </w:rPr>
        <w:t>,</w:t>
      </w:r>
      <w:r>
        <w:t xml:space="preserve"> </w:t>
      </w:r>
      <w:r w:rsidR="00A26CDC">
        <w:rPr>
          <w:rFonts w:hint="eastAsia"/>
        </w:rPr>
        <w:t>or</w:t>
      </w:r>
      <w:r w:rsidR="00A26CDC">
        <w:t xml:space="preserve"> </w:t>
      </w:r>
      <w:r>
        <w:t>any other public corporation specified by Cabinet Order</w:t>
      </w:r>
      <w:r w:rsidR="00533D16">
        <w:rPr>
          <w:rFonts w:hint="eastAsia"/>
        </w:rPr>
        <w:t>,</w:t>
      </w:r>
      <w:r w:rsidR="004F6386">
        <w:rPr>
          <w:rFonts w:hint="eastAsia"/>
        </w:rPr>
        <w:t xml:space="preserve"> such entity</w:t>
      </w:r>
      <w:r>
        <w:t xml:space="preserve"> may request the Minister of Justice to </w:t>
      </w:r>
      <w:r w:rsidR="004F6386">
        <w:rPr>
          <w:rFonts w:hint="eastAsia"/>
        </w:rPr>
        <w:t>have</w:t>
      </w:r>
      <w:r w:rsidR="004F6386">
        <w:t xml:space="preserve"> </w:t>
      </w:r>
      <w:r>
        <w:t xml:space="preserve">an official of the Ministry of Justice </w:t>
      </w:r>
      <w:r w:rsidR="000E4BE3" w:rsidRPr="000E4BE3">
        <w:t>designated by the Minister</w:t>
      </w:r>
      <w:r w:rsidR="000E4BE3">
        <w:rPr>
          <w:rFonts w:hint="eastAsia"/>
        </w:rPr>
        <w:t xml:space="preserve"> </w:t>
      </w:r>
      <w:r>
        <w:t>conduct the suit.</w:t>
      </w:r>
    </w:p>
    <w:p w14:paraId="02AF43DE" w14:textId="77777777" w:rsidR="00322E7D" w:rsidRDefault="00ED1583" w:rsidP="00F7467D">
      <w:pPr>
        <w:adjustRightInd w:val="0"/>
        <w:ind w:left="221" w:hanging="221"/>
        <w:jc w:val="left"/>
      </w:pPr>
      <w:r>
        <w:t xml:space="preserve">(2) If a local public entity makes </w:t>
      </w:r>
      <w:r w:rsidR="006463C5">
        <w:rPr>
          <w:rFonts w:hint="eastAsia"/>
        </w:rPr>
        <w:t>the</w:t>
      </w:r>
      <w:r w:rsidR="006463C5">
        <w:t xml:space="preserve"> </w:t>
      </w:r>
      <w:r>
        <w:t xml:space="preserve">request referred to in the preceding paragraph </w:t>
      </w:r>
      <w:r w:rsidR="006307AE">
        <w:rPr>
          <w:rFonts w:hint="eastAsia"/>
        </w:rPr>
        <w:t>with respect to</w:t>
      </w:r>
      <w:r>
        <w:t xml:space="preserve"> a suit relating to its</w:t>
      </w:r>
      <w:r w:rsidR="00607EED">
        <w:rPr>
          <w:rFonts w:hint="eastAsia"/>
        </w:rPr>
        <w:t xml:space="preserve"> affairs</w:t>
      </w:r>
      <w:r>
        <w:t xml:space="preserve">, it must also notify the Minister for Internal Affairs and Communications of </w:t>
      </w:r>
      <w:r w:rsidR="003C75BE">
        <w:rPr>
          <w:rFonts w:hint="eastAsia"/>
        </w:rPr>
        <w:t xml:space="preserve">that </w:t>
      </w:r>
      <w:r w:rsidR="009A1EEB">
        <w:rPr>
          <w:rFonts w:hint="eastAsia"/>
        </w:rPr>
        <w:t>fact</w:t>
      </w:r>
      <w:r>
        <w:t>.</w:t>
      </w:r>
    </w:p>
    <w:p w14:paraId="1D11AC06" w14:textId="77777777" w:rsidR="00322E7D" w:rsidRDefault="00ED1583" w:rsidP="00F7467D">
      <w:pPr>
        <w:adjustRightInd w:val="0"/>
        <w:ind w:left="221" w:hanging="221"/>
        <w:jc w:val="left"/>
      </w:pPr>
      <w:r>
        <w:t>(3) If the request referred to in paragraph (1) has been made and the Minister of Justice finds it necessary in consideration of the interests of the</w:t>
      </w:r>
      <w:r w:rsidR="00607EED">
        <w:rPr>
          <w:rFonts w:hint="eastAsia"/>
        </w:rPr>
        <w:t xml:space="preserve"> </w:t>
      </w:r>
      <w:r w:rsidR="00A1524B">
        <w:rPr>
          <w:rFonts w:hint="eastAsia"/>
        </w:rPr>
        <w:t>State</w:t>
      </w:r>
      <w:r>
        <w:t xml:space="preserve">, the Minister may </w:t>
      </w:r>
      <w:r w:rsidR="00B020F1">
        <w:rPr>
          <w:rFonts w:hint="eastAsia"/>
        </w:rPr>
        <w:t>have</w:t>
      </w:r>
      <w:r w:rsidR="00B020F1">
        <w:t xml:space="preserve"> </w:t>
      </w:r>
      <w:r>
        <w:t xml:space="preserve">an official of the Ministry of Justice </w:t>
      </w:r>
      <w:r w:rsidR="009E4A58" w:rsidRPr="009E4A58">
        <w:t>designated by the Minister</w:t>
      </w:r>
      <w:r>
        <w:t xml:space="preserve"> conduct the suit. In this case, </w:t>
      </w:r>
      <w:r w:rsidR="004261FB">
        <w:rPr>
          <w:rFonts w:hint="eastAsia"/>
        </w:rPr>
        <w:t>with respect to</w:t>
      </w:r>
      <w:r>
        <w:t xml:space="preserve"> a suit relating to the </w:t>
      </w:r>
      <w:r w:rsidR="00607EED">
        <w:rPr>
          <w:rFonts w:hint="eastAsia"/>
        </w:rPr>
        <w:t xml:space="preserve">affairs </w:t>
      </w:r>
      <w:r>
        <w:t>of a local public entity, the Minister of Justice is to seek an opinion from the Minister for Internal Affairs and Communications.</w:t>
      </w:r>
    </w:p>
    <w:p w14:paraId="291D34D7" w14:textId="77777777" w:rsidR="00322E7D" w:rsidRDefault="00ED1583" w:rsidP="00F7467D">
      <w:pPr>
        <w:adjustRightInd w:val="0"/>
        <w:ind w:left="221" w:hanging="221"/>
        <w:jc w:val="left"/>
      </w:pPr>
      <w:r>
        <w:t xml:space="preserve">(4) The provisions of the preceding paragraph do not preclude a local public entity, </w:t>
      </w:r>
      <w:r w:rsidR="00082108">
        <w:rPr>
          <w:rFonts w:hint="eastAsia"/>
        </w:rPr>
        <w:t xml:space="preserve">an </w:t>
      </w:r>
      <w:r w:rsidR="001E5D37">
        <w:rPr>
          <w:rFonts w:hint="eastAsia"/>
        </w:rPr>
        <w:t>i</w:t>
      </w:r>
      <w:r>
        <w:t xml:space="preserve">ncorporated </w:t>
      </w:r>
      <w:r w:rsidR="001E5D37">
        <w:rPr>
          <w:rFonts w:hint="eastAsia"/>
        </w:rPr>
        <w:t>a</w:t>
      </w:r>
      <w:r>
        <w:t xml:space="preserve">dministrative </w:t>
      </w:r>
      <w:r w:rsidR="001E5D37">
        <w:rPr>
          <w:rFonts w:hint="eastAsia"/>
        </w:rPr>
        <w:t>a</w:t>
      </w:r>
      <w:r>
        <w:t>gency</w:t>
      </w:r>
      <w:r w:rsidR="00F33D5E">
        <w:rPr>
          <w:rFonts w:hint="eastAsia"/>
        </w:rPr>
        <w:t>,</w:t>
      </w:r>
      <w:r>
        <w:t xml:space="preserve"> or any other public corporation from appointing an attorney as its counsel and having the attorney conduct the suit referred to in paragraph (1).</w:t>
      </w:r>
    </w:p>
    <w:p w14:paraId="68C26989" w14:textId="77777777" w:rsidR="00F7467D" w:rsidRDefault="00F7467D" w:rsidP="00F7467D">
      <w:pPr>
        <w:adjustRightInd w:val="0"/>
        <w:ind w:left="221" w:hanging="221"/>
        <w:jc w:val="left"/>
      </w:pPr>
    </w:p>
    <w:p w14:paraId="17CAAA58" w14:textId="77777777" w:rsidR="00322E7D" w:rsidRDefault="00ED1583" w:rsidP="00F7467D">
      <w:pPr>
        <w:adjustRightInd w:val="0"/>
        <w:ind w:left="221" w:hanging="221"/>
        <w:jc w:val="left"/>
      </w:pPr>
      <w:r>
        <w:t xml:space="preserve">Article 8 Persons designated by the Minister of Justice or an administrative </w:t>
      </w:r>
      <w:r w:rsidR="002F2848">
        <w:rPr>
          <w:rFonts w:hint="eastAsia"/>
        </w:rPr>
        <w:t xml:space="preserve">authority </w:t>
      </w:r>
      <w:r>
        <w:t xml:space="preserve">pursuant to the provisions of Article 2, Article 5, paragraph (1), Article 6, paragraph (2), Article 6-2, paragraph (4) or (5), Article 6-3, paragraph (4) or (5), or paragraph (3) of the preceding Article have the authority to perform any and all acts in court </w:t>
      </w:r>
      <w:r w:rsidR="00B463C3">
        <w:rPr>
          <w:rFonts w:hint="eastAsia"/>
        </w:rPr>
        <w:t>with respect to</w:t>
      </w:r>
      <w:r>
        <w:t xml:space="preserve"> the relevant suit, except for the appointment of a counsel; provided, however, that the provisions of Article 55, paragraph (2) (excluding item (v)) of the Code of Civil Procedure (Act No. 109 of 1996) apply mutatis mutandis to persons designated by the Minister of Justice pursuant to the provisions of paragraph (3) of the preceding Article </w:t>
      </w:r>
      <w:r w:rsidR="00A22180">
        <w:rPr>
          <w:rFonts w:hint="eastAsia"/>
        </w:rPr>
        <w:t>with respect to</w:t>
      </w:r>
      <w:r>
        <w:t xml:space="preserve"> a suit relating to the </w:t>
      </w:r>
      <w:r w:rsidR="00BD7BA6">
        <w:rPr>
          <w:rFonts w:hint="eastAsia"/>
        </w:rPr>
        <w:t xml:space="preserve">affairs </w:t>
      </w:r>
      <w:r>
        <w:t>of a local public entity.</w:t>
      </w:r>
    </w:p>
    <w:p w14:paraId="0B1B919B" w14:textId="77777777" w:rsidR="00F7467D" w:rsidRDefault="00F7467D" w:rsidP="00F7467D">
      <w:pPr>
        <w:adjustRightInd w:val="0"/>
        <w:ind w:left="221" w:hanging="221"/>
        <w:jc w:val="left"/>
      </w:pPr>
    </w:p>
    <w:p w14:paraId="42B86906" w14:textId="77777777" w:rsidR="00322E7D" w:rsidRDefault="00ED1583" w:rsidP="00F7467D">
      <w:pPr>
        <w:adjustRightInd w:val="0"/>
        <w:ind w:left="221" w:hanging="221"/>
        <w:jc w:val="left"/>
      </w:pPr>
      <w:r>
        <w:t xml:space="preserve">Article 9 The provisions of the preceding Articles apply mutatis mutandis to a conciliation case and other non-contentious cases. In this case, the </w:t>
      </w:r>
      <w:r w:rsidR="00BD7BA6">
        <w:rPr>
          <w:rFonts w:hint="eastAsia"/>
        </w:rPr>
        <w:t>phrase</w:t>
      </w:r>
      <w:r>
        <w:t xml:space="preserve"> "intervene in a suit" in Article 6-2, paragraph (2) </w:t>
      </w:r>
      <w:r w:rsidR="00691454">
        <w:rPr>
          <w:rFonts w:hint="eastAsia"/>
        </w:rPr>
        <w:t>is</w:t>
      </w:r>
      <w:r w:rsidR="00691454">
        <w:t xml:space="preserve"> </w:t>
      </w:r>
      <w:r>
        <w:t xml:space="preserve">deemed to be replaced with "file a petition </w:t>
      </w:r>
      <w:r w:rsidR="006B222B">
        <w:rPr>
          <w:rFonts w:hint="eastAsia"/>
        </w:rPr>
        <w:t>in</w:t>
      </w:r>
      <w:r w:rsidR="006B222B">
        <w:t xml:space="preserve"> </w:t>
      </w:r>
      <w:r>
        <w:t>a case"</w:t>
      </w:r>
      <w:r w:rsidR="00062C87">
        <w:rPr>
          <w:rFonts w:hint="eastAsia"/>
        </w:rPr>
        <w:t>,</w:t>
      </w:r>
      <w:r>
        <w:t xml:space="preserve"> and </w:t>
      </w:r>
      <w:r w:rsidR="00F50CE6">
        <w:t xml:space="preserve">the </w:t>
      </w:r>
      <w:r w:rsidR="00F50CE6">
        <w:rPr>
          <w:rFonts w:hint="eastAsia"/>
        </w:rPr>
        <w:t xml:space="preserve">phrase </w:t>
      </w:r>
      <w:r w:rsidR="00F50CE6">
        <w:t xml:space="preserve">"issue in the suit" </w:t>
      </w:r>
      <w:r w:rsidR="00A80221">
        <w:rPr>
          <w:rFonts w:hint="eastAsia"/>
        </w:rPr>
        <w:t xml:space="preserve">with </w:t>
      </w:r>
      <w:r>
        <w:t xml:space="preserve">"case </w:t>
      </w:r>
      <w:r w:rsidR="008C71D2">
        <w:rPr>
          <w:rFonts w:hint="eastAsia"/>
        </w:rPr>
        <w:t>relating to</w:t>
      </w:r>
      <w:r w:rsidR="008C71D2">
        <w:t xml:space="preserve"> </w:t>
      </w:r>
      <w:r>
        <w:t>the petition"</w:t>
      </w:r>
      <w:r w:rsidR="00664DE4">
        <w:rPr>
          <w:rFonts w:hint="eastAsia"/>
        </w:rPr>
        <w:t>.</w:t>
      </w:r>
    </w:p>
    <w:p w14:paraId="0C9C73C4" w14:textId="77777777" w:rsidR="00F7467D" w:rsidRDefault="00F7467D" w:rsidP="00F7467D">
      <w:pPr>
        <w:adjustRightInd w:val="0"/>
        <w:ind w:left="221" w:hanging="221"/>
        <w:jc w:val="left"/>
      </w:pPr>
    </w:p>
    <w:p w14:paraId="40D9BAA7" w14:textId="77777777" w:rsidR="00322E7D" w:rsidRDefault="00ED1583" w:rsidP="00F7467D">
      <w:pPr>
        <w:adjustRightInd w:val="0"/>
        <w:ind w:left="221" w:hanging="221"/>
        <w:jc w:val="left"/>
      </w:pPr>
      <w:r>
        <w:t xml:space="preserve">Article 10 Among the </w:t>
      </w:r>
      <w:r w:rsidR="00BD7BA6">
        <w:rPr>
          <w:rFonts w:hint="eastAsia"/>
        </w:rPr>
        <w:t xml:space="preserve">affairs </w:t>
      </w:r>
      <w:r>
        <w:t>that a local public entity is to administer pursuant to the provisions of this Act, those concerning the official</w:t>
      </w:r>
      <w:r w:rsidR="008E08BF">
        <w:rPr>
          <w:rFonts w:hint="eastAsia"/>
        </w:rPr>
        <w:t>s</w:t>
      </w:r>
      <w:r>
        <w:t xml:space="preserve"> prescribed in Article 2, paragraph (3) (including </w:t>
      </w:r>
      <w:r w:rsidR="00E525D1">
        <w:rPr>
          <w:rFonts w:hint="eastAsia"/>
        </w:rPr>
        <w:t>as</w:t>
      </w:r>
      <w:r>
        <w:t xml:space="preserve"> applied mutatis mutandis pursuant to the preceding Article) and those administered pursuant to Article 6-2, paragraphs (1) and (2) (including </w:t>
      </w:r>
      <w:r w:rsidR="00D72911">
        <w:rPr>
          <w:rFonts w:hint="eastAsia"/>
        </w:rPr>
        <w:t>as</w:t>
      </w:r>
      <w:r>
        <w:t xml:space="preserve"> applied mutatis mutandis pursuant to the preceding Article) are </w:t>
      </w:r>
      <w:r w:rsidR="001F1524">
        <w:rPr>
          <w:rFonts w:hint="eastAsia"/>
        </w:rPr>
        <w:t>i</w:t>
      </w:r>
      <w:r>
        <w:t>tem (</w:t>
      </w:r>
      <w:proofErr w:type="spellStart"/>
      <w:r>
        <w:t>i</w:t>
      </w:r>
      <w:proofErr w:type="spellEnd"/>
      <w:r>
        <w:t xml:space="preserve">) </w:t>
      </w:r>
      <w:r w:rsidR="00D72E22">
        <w:rPr>
          <w:rFonts w:hint="eastAsia"/>
        </w:rPr>
        <w:t>s</w:t>
      </w:r>
      <w:r>
        <w:t xml:space="preserve">tatutory </w:t>
      </w:r>
      <w:r w:rsidR="00D72E22">
        <w:rPr>
          <w:rFonts w:hint="eastAsia"/>
        </w:rPr>
        <w:t>e</w:t>
      </w:r>
      <w:r>
        <w:t xml:space="preserve">ntrusted </w:t>
      </w:r>
      <w:r w:rsidR="00D72E22">
        <w:rPr>
          <w:rFonts w:hint="eastAsia"/>
        </w:rPr>
        <w:t>f</w:t>
      </w:r>
      <w:r>
        <w:t>unctions.</w:t>
      </w:r>
    </w:p>
    <w:p w14:paraId="6DCFEEC2" w14:textId="77777777" w:rsidR="00F7467D" w:rsidRDefault="00F7467D" w:rsidP="00F7467D">
      <w:pPr>
        <w:adjustRightInd w:val="0"/>
        <w:ind w:left="221" w:hanging="221"/>
        <w:jc w:val="left"/>
      </w:pPr>
    </w:p>
    <w:p w14:paraId="16F44389" w14:textId="0125178E" w:rsidR="00322E7D" w:rsidRDefault="00ED1583" w:rsidP="00F7467D">
      <w:pPr>
        <w:adjustRightInd w:val="0"/>
        <w:ind w:leftChars="291" w:left="881" w:hanging="221"/>
        <w:jc w:val="left"/>
      </w:pPr>
      <w:r w:rsidRPr="00F7467D">
        <w:rPr>
          <w:b/>
          <w:bCs/>
        </w:rPr>
        <w:t xml:space="preserve">Supplementary Provisions </w:t>
      </w:r>
      <w:r w:rsidR="00F7467D" w:rsidRPr="00F7467D">
        <w:rPr>
          <w:b/>
          <w:bCs/>
        </w:rPr>
        <w:t>[</w:t>
      </w:r>
      <w:r w:rsidRPr="00F7467D">
        <w:rPr>
          <w:b/>
          <w:bCs/>
        </w:rPr>
        <w:t>Extract</w:t>
      </w:r>
      <w:r w:rsidR="00F7467D" w:rsidRPr="00F7467D">
        <w:rPr>
          <w:b/>
          <w:bCs/>
        </w:rPr>
        <w:t>]</w:t>
      </w:r>
    </w:p>
    <w:p w14:paraId="03A35D84" w14:textId="77777777" w:rsidR="00F7467D" w:rsidRDefault="00F7467D" w:rsidP="00F7467D">
      <w:pPr>
        <w:adjustRightInd w:val="0"/>
        <w:ind w:left="221" w:hanging="221"/>
        <w:jc w:val="left"/>
      </w:pPr>
    </w:p>
    <w:p w14:paraId="4E2CDEB6" w14:textId="77777777" w:rsidR="00322E7D" w:rsidRDefault="002D351A" w:rsidP="00F7467D">
      <w:pPr>
        <w:adjustRightInd w:val="0"/>
        <w:ind w:left="221" w:hanging="221"/>
        <w:jc w:val="left"/>
      </w:pPr>
      <w:r>
        <w:rPr>
          <w:rFonts w:hint="eastAsia"/>
        </w:rPr>
        <w:t xml:space="preserve">(1) </w:t>
      </w:r>
      <w:r w:rsidR="00ED1583">
        <w:t xml:space="preserve">This Act comes into effect </w:t>
      </w:r>
      <w:r w:rsidR="00BD7BA6">
        <w:rPr>
          <w:rFonts w:hint="eastAsia"/>
        </w:rPr>
        <w:t xml:space="preserve">on </w:t>
      </w:r>
      <w:r w:rsidR="00ED1583">
        <w:t xml:space="preserve">the date on which the Act for Establishment of the </w:t>
      </w:r>
      <w:r w:rsidR="005F3031" w:rsidRPr="005F3031">
        <w:t>Attorney-General's Office</w:t>
      </w:r>
      <w:r w:rsidR="005F3031">
        <w:rPr>
          <w:rFonts w:hint="eastAsia"/>
        </w:rPr>
        <w:t xml:space="preserve"> </w:t>
      </w:r>
      <w:r w:rsidR="00ED1583">
        <w:t>comes into effect.</w:t>
      </w:r>
    </w:p>
    <w:p w14:paraId="37DFA770" w14:textId="33CF8A74" w:rsidR="007174B4" w:rsidRDefault="007174B4" w:rsidP="00F7467D">
      <w:pPr>
        <w:adjustRightInd w:val="0"/>
        <w:ind w:left="221" w:hanging="221"/>
        <w:jc w:val="left"/>
      </w:pPr>
    </w:p>
    <w:sectPr w:rsidR="007174B4" w:rsidSect="00617B1B">
      <w:footerReference w:type="default" r:id="rId9"/>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DFB67" w14:textId="77777777" w:rsidR="000B6E69" w:rsidRDefault="000B6E69">
      <w:r>
        <w:separator/>
      </w:r>
    </w:p>
  </w:endnote>
  <w:endnote w:type="continuationSeparator" w:id="0">
    <w:p w14:paraId="6393108C" w14:textId="77777777" w:rsidR="000B6E69" w:rsidRDefault="000B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601589"/>
      <w:docPartObj>
        <w:docPartGallery w:val="Page Numbers (Bottom of Page)"/>
        <w:docPartUnique/>
      </w:docPartObj>
    </w:sdtPr>
    <w:sdtContent>
      <w:p w14:paraId="4282A44C" w14:textId="360E7A23" w:rsidR="00125AB4" w:rsidRDefault="00125AB4" w:rsidP="00125AB4">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0B988" w14:textId="77777777" w:rsidR="000B6E69" w:rsidRDefault="000B6E69">
      <w:r>
        <w:separator/>
      </w:r>
    </w:p>
  </w:footnote>
  <w:footnote w:type="continuationSeparator" w:id="0">
    <w:p w14:paraId="5815AD50" w14:textId="77777777" w:rsidR="000B6E69" w:rsidRDefault="000B6E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64DB"/>
    <w:rsid w:val="0001549B"/>
    <w:rsid w:val="00021278"/>
    <w:rsid w:val="00022031"/>
    <w:rsid w:val="00022889"/>
    <w:rsid w:val="0002395B"/>
    <w:rsid w:val="00030097"/>
    <w:rsid w:val="00033975"/>
    <w:rsid w:val="000357AF"/>
    <w:rsid w:val="00047C08"/>
    <w:rsid w:val="00054644"/>
    <w:rsid w:val="00060114"/>
    <w:rsid w:val="00062C87"/>
    <w:rsid w:val="00063C52"/>
    <w:rsid w:val="00071C65"/>
    <w:rsid w:val="00076C93"/>
    <w:rsid w:val="000803E3"/>
    <w:rsid w:val="000810A6"/>
    <w:rsid w:val="00082108"/>
    <w:rsid w:val="00082F02"/>
    <w:rsid w:val="00090E8E"/>
    <w:rsid w:val="000A271D"/>
    <w:rsid w:val="000A2BF2"/>
    <w:rsid w:val="000A4B97"/>
    <w:rsid w:val="000A6DF0"/>
    <w:rsid w:val="000B3581"/>
    <w:rsid w:val="000B363C"/>
    <w:rsid w:val="000B6E69"/>
    <w:rsid w:val="000C5E93"/>
    <w:rsid w:val="000C6E65"/>
    <w:rsid w:val="000D720D"/>
    <w:rsid w:val="000E4BE3"/>
    <w:rsid w:val="000F2E7D"/>
    <w:rsid w:val="000F47E1"/>
    <w:rsid w:val="00102BBF"/>
    <w:rsid w:val="001030A6"/>
    <w:rsid w:val="00113892"/>
    <w:rsid w:val="00113C2A"/>
    <w:rsid w:val="001152BA"/>
    <w:rsid w:val="0011672D"/>
    <w:rsid w:val="0012057C"/>
    <w:rsid w:val="00120A3B"/>
    <w:rsid w:val="00125AB4"/>
    <w:rsid w:val="00132C2E"/>
    <w:rsid w:val="0014610D"/>
    <w:rsid w:val="00156D88"/>
    <w:rsid w:val="00156E96"/>
    <w:rsid w:val="00164528"/>
    <w:rsid w:val="001974DE"/>
    <w:rsid w:val="001A55D6"/>
    <w:rsid w:val="001B226B"/>
    <w:rsid w:val="001B295E"/>
    <w:rsid w:val="001D54A0"/>
    <w:rsid w:val="001E3802"/>
    <w:rsid w:val="001E5D37"/>
    <w:rsid w:val="001E7D42"/>
    <w:rsid w:val="001F1524"/>
    <w:rsid w:val="00203996"/>
    <w:rsid w:val="0021680F"/>
    <w:rsid w:val="00222201"/>
    <w:rsid w:val="0022608C"/>
    <w:rsid w:val="002367AE"/>
    <w:rsid w:val="00244E1B"/>
    <w:rsid w:val="00245BB8"/>
    <w:rsid w:val="002467B3"/>
    <w:rsid w:val="002533AA"/>
    <w:rsid w:val="0026208F"/>
    <w:rsid w:val="0026541E"/>
    <w:rsid w:val="00276EBE"/>
    <w:rsid w:val="002964B9"/>
    <w:rsid w:val="00297F0F"/>
    <w:rsid w:val="002B0419"/>
    <w:rsid w:val="002C5D8A"/>
    <w:rsid w:val="002D0281"/>
    <w:rsid w:val="002D351A"/>
    <w:rsid w:val="002D7514"/>
    <w:rsid w:val="002F119C"/>
    <w:rsid w:val="002F1851"/>
    <w:rsid w:val="002F278E"/>
    <w:rsid w:val="002F2848"/>
    <w:rsid w:val="00301658"/>
    <w:rsid w:val="003026F6"/>
    <w:rsid w:val="003037E9"/>
    <w:rsid w:val="00322E7D"/>
    <w:rsid w:val="0034671C"/>
    <w:rsid w:val="00360A41"/>
    <w:rsid w:val="003830EF"/>
    <w:rsid w:val="003909FB"/>
    <w:rsid w:val="00393580"/>
    <w:rsid w:val="0039453E"/>
    <w:rsid w:val="003A0004"/>
    <w:rsid w:val="003A5579"/>
    <w:rsid w:val="003A6BAB"/>
    <w:rsid w:val="003A725D"/>
    <w:rsid w:val="003A7FA2"/>
    <w:rsid w:val="003B551A"/>
    <w:rsid w:val="003C083D"/>
    <w:rsid w:val="003C1B8C"/>
    <w:rsid w:val="003C1D06"/>
    <w:rsid w:val="003C239C"/>
    <w:rsid w:val="003C415B"/>
    <w:rsid w:val="003C5A11"/>
    <w:rsid w:val="003C75BE"/>
    <w:rsid w:val="0040498F"/>
    <w:rsid w:val="00406533"/>
    <w:rsid w:val="0041264C"/>
    <w:rsid w:val="0041360A"/>
    <w:rsid w:val="004146A4"/>
    <w:rsid w:val="004261FB"/>
    <w:rsid w:val="004349A0"/>
    <w:rsid w:val="00437B43"/>
    <w:rsid w:val="0044514C"/>
    <w:rsid w:val="00451168"/>
    <w:rsid w:val="00464D1C"/>
    <w:rsid w:val="004667A2"/>
    <w:rsid w:val="00472CE9"/>
    <w:rsid w:val="00486F99"/>
    <w:rsid w:val="004911E5"/>
    <w:rsid w:val="004944F1"/>
    <w:rsid w:val="004A25B2"/>
    <w:rsid w:val="004A26D3"/>
    <w:rsid w:val="004B0E8E"/>
    <w:rsid w:val="004C1D7A"/>
    <w:rsid w:val="004C3DE6"/>
    <w:rsid w:val="004E1772"/>
    <w:rsid w:val="004E67A0"/>
    <w:rsid w:val="004F6386"/>
    <w:rsid w:val="005003AA"/>
    <w:rsid w:val="005030F2"/>
    <w:rsid w:val="0050477B"/>
    <w:rsid w:val="005122FD"/>
    <w:rsid w:val="0051708E"/>
    <w:rsid w:val="00526700"/>
    <w:rsid w:val="00533D16"/>
    <w:rsid w:val="00537B29"/>
    <w:rsid w:val="005432A8"/>
    <w:rsid w:val="00554F31"/>
    <w:rsid w:val="00557A4A"/>
    <w:rsid w:val="0056084A"/>
    <w:rsid w:val="0057098D"/>
    <w:rsid w:val="00572EE5"/>
    <w:rsid w:val="0058052C"/>
    <w:rsid w:val="005831A7"/>
    <w:rsid w:val="00585AA9"/>
    <w:rsid w:val="005906C1"/>
    <w:rsid w:val="005965EA"/>
    <w:rsid w:val="005A1323"/>
    <w:rsid w:val="005A30D0"/>
    <w:rsid w:val="005A7A82"/>
    <w:rsid w:val="005C353D"/>
    <w:rsid w:val="005C5354"/>
    <w:rsid w:val="005D20EF"/>
    <w:rsid w:val="005D3231"/>
    <w:rsid w:val="005E1E06"/>
    <w:rsid w:val="005F3031"/>
    <w:rsid w:val="005F536D"/>
    <w:rsid w:val="006044F6"/>
    <w:rsid w:val="00604B08"/>
    <w:rsid w:val="00607EED"/>
    <w:rsid w:val="00614763"/>
    <w:rsid w:val="00616A7A"/>
    <w:rsid w:val="00617B1B"/>
    <w:rsid w:val="00621184"/>
    <w:rsid w:val="006307AE"/>
    <w:rsid w:val="00633F3D"/>
    <w:rsid w:val="00637769"/>
    <w:rsid w:val="0064012A"/>
    <w:rsid w:val="006463C5"/>
    <w:rsid w:val="00654A2D"/>
    <w:rsid w:val="00655CA4"/>
    <w:rsid w:val="006563F0"/>
    <w:rsid w:val="006605BB"/>
    <w:rsid w:val="00664DE4"/>
    <w:rsid w:val="00686EFD"/>
    <w:rsid w:val="00691454"/>
    <w:rsid w:val="00692309"/>
    <w:rsid w:val="006A0574"/>
    <w:rsid w:val="006A714F"/>
    <w:rsid w:val="006B222B"/>
    <w:rsid w:val="006B6C96"/>
    <w:rsid w:val="006C7837"/>
    <w:rsid w:val="00706DA6"/>
    <w:rsid w:val="0071321C"/>
    <w:rsid w:val="00714ED1"/>
    <w:rsid w:val="007174B4"/>
    <w:rsid w:val="007251CD"/>
    <w:rsid w:val="00733624"/>
    <w:rsid w:val="00735921"/>
    <w:rsid w:val="00736C1B"/>
    <w:rsid w:val="00736D85"/>
    <w:rsid w:val="007522B7"/>
    <w:rsid w:val="00753A5C"/>
    <w:rsid w:val="00753CC1"/>
    <w:rsid w:val="00757096"/>
    <w:rsid w:val="0076146B"/>
    <w:rsid w:val="00766381"/>
    <w:rsid w:val="00774512"/>
    <w:rsid w:val="00774EA5"/>
    <w:rsid w:val="007763A8"/>
    <w:rsid w:val="00782D83"/>
    <w:rsid w:val="0079060D"/>
    <w:rsid w:val="00795BD2"/>
    <w:rsid w:val="007A1134"/>
    <w:rsid w:val="007A6D1C"/>
    <w:rsid w:val="007B1C0D"/>
    <w:rsid w:val="007B7E11"/>
    <w:rsid w:val="007C0E55"/>
    <w:rsid w:val="007D261E"/>
    <w:rsid w:val="007D6CF4"/>
    <w:rsid w:val="007F08E8"/>
    <w:rsid w:val="007F1554"/>
    <w:rsid w:val="007F7897"/>
    <w:rsid w:val="00815A7F"/>
    <w:rsid w:val="00831AC4"/>
    <w:rsid w:val="0083455B"/>
    <w:rsid w:val="00846F02"/>
    <w:rsid w:val="00872D43"/>
    <w:rsid w:val="0088630C"/>
    <w:rsid w:val="008922CA"/>
    <w:rsid w:val="008934C0"/>
    <w:rsid w:val="008B0AD7"/>
    <w:rsid w:val="008B26EF"/>
    <w:rsid w:val="008C2DA4"/>
    <w:rsid w:val="008C71D2"/>
    <w:rsid w:val="008D0ECB"/>
    <w:rsid w:val="008D47F9"/>
    <w:rsid w:val="008D4C3E"/>
    <w:rsid w:val="008D5164"/>
    <w:rsid w:val="008D6A52"/>
    <w:rsid w:val="008E08BF"/>
    <w:rsid w:val="0090075C"/>
    <w:rsid w:val="009227AC"/>
    <w:rsid w:val="00942FAA"/>
    <w:rsid w:val="00943C5E"/>
    <w:rsid w:val="0094536A"/>
    <w:rsid w:val="00956C9B"/>
    <w:rsid w:val="00957D95"/>
    <w:rsid w:val="00964510"/>
    <w:rsid w:val="00967ACC"/>
    <w:rsid w:val="0097254E"/>
    <w:rsid w:val="00980896"/>
    <w:rsid w:val="009821F2"/>
    <w:rsid w:val="009831CE"/>
    <w:rsid w:val="00995C1E"/>
    <w:rsid w:val="00995C46"/>
    <w:rsid w:val="00996034"/>
    <w:rsid w:val="009A1EEB"/>
    <w:rsid w:val="009B16EA"/>
    <w:rsid w:val="009D046A"/>
    <w:rsid w:val="009D5F7E"/>
    <w:rsid w:val="009E4A58"/>
    <w:rsid w:val="009E6303"/>
    <w:rsid w:val="009E6E9E"/>
    <w:rsid w:val="009E75B5"/>
    <w:rsid w:val="009E7C73"/>
    <w:rsid w:val="009F1E73"/>
    <w:rsid w:val="009F2A54"/>
    <w:rsid w:val="00A11F55"/>
    <w:rsid w:val="00A13C94"/>
    <w:rsid w:val="00A1524B"/>
    <w:rsid w:val="00A22180"/>
    <w:rsid w:val="00A26CDC"/>
    <w:rsid w:val="00A518D1"/>
    <w:rsid w:val="00A51E9B"/>
    <w:rsid w:val="00A5376B"/>
    <w:rsid w:val="00A54252"/>
    <w:rsid w:val="00A5497E"/>
    <w:rsid w:val="00A54EA5"/>
    <w:rsid w:val="00A66951"/>
    <w:rsid w:val="00A66DE6"/>
    <w:rsid w:val="00A7066B"/>
    <w:rsid w:val="00A707D2"/>
    <w:rsid w:val="00A77D05"/>
    <w:rsid w:val="00A80221"/>
    <w:rsid w:val="00A90258"/>
    <w:rsid w:val="00A91B71"/>
    <w:rsid w:val="00A91E16"/>
    <w:rsid w:val="00A9300D"/>
    <w:rsid w:val="00A9304F"/>
    <w:rsid w:val="00AA2679"/>
    <w:rsid w:val="00AA5513"/>
    <w:rsid w:val="00AB3F94"/>
    <w:rsid w:val="00AB4572"/>
    <w:rsid w:val="00AB495F"/>
    <w:rsid w:val="00AC4890"/>
    <w:rsid w:val="00AC5B41"/>
    <w:rsid w:val="00AC6164"/>
    <w:rsid w:val="00AD0662"/>
    <w:rsid w:val="00AD6E29"/>
    <w:rsid w:val="00AD70FB"/>
    <w:rsid w:val="00AE1A42"/>
    <w:rsid w:val="00AE201E"/>
    <w:rsid w:val="00AE4CEB"/>
    <w:rsid w:val="00AF036D"/>
    <w:rsid w:val="00B020F1"/>
    <w:rsid w:val="00B15706"/>
    <w:rsid w:val="00B305C8"/>
    <w:rsid w:val="00B32384"/>
    <w:rsid w:val="00B34B92"/>
    <w:rsid w:val="00B4619F"/>
    <w:rsid w:val="00B463C3"/>
    <w:rsid w:val="00B512AB"/>
    <w:rsid w:val="00B55005"/>
    <w:rsid w:val="00B561CA"/>
    <w:rsid w:val="00B66D6B"/>
    <w:rsid w:val="00B76DDE"/>
    <w:rsid w:val="00B86CD8"/>
    <w:rsid w:val="00B86FF3"/>
    <w:rsid w:val="00B90532"/>
    <w:rsid w:val="00BA4D46"/>
    <w:rsid w:val="00BA7A0C"/>
    <w:rsid w:val="00BB067E"/>
    <w:rsid w:val="00BB2C69"/>
    <w:rsid w:val="00BC1936"/>
    <w:rsid w:val="00BC362E"/>
    <w:rsid w:val="00BD521F"/>
    <w:rsid w:val="00BD6DFA"/>
    <w:rsid w:val="00BD7BA6"/>
    <w:rsid w:val="00BF177A"/>
    <w:rsid w:val="00BF65C7"/>
    <w:rsid w:val="00C075BD"/>
    <w:rsid w:val="00C12BB2"/>
    <w:rsid w:val="00C152EF"/>
    <w:rsid w:val="00C30F0D"/>
    <w:rsid w:val="00C3121B"/>
    <w:rsid w:val="00C41CBD"/>
    <w:rsid w:val="00C50412"/>
    <w:rsid w:val="00C529D0"/>
    <w:rsid w:val="00C5308B"/>
    <w:rsid w:val="00C72AEE"/>
    <w:rsid w:val="00C73B37"/>
    <w:rsid w:val="00C74588"/>
    <w:rsid w:val="00C7690E"/>
    <w:rsid w:val="00C805E0"/>
    <w:rsid w:val="00C85C4A"/>
    <w:rsid w:val="00CA0260"/>
    <w:rsid w:val="00CA620C"/>
    <w:rsid w:val="00CB031D"/>
    <w:rsid w:val="00CB1F1D"/>
    <w:rsid w:val="00CC50CA"/>
    <w:rsid w:val="00CD1C8D"/>
    <w:rsid w:val="00CD327A"/>
    <w:rsid w:val="00CE7A28"/>
    <w:rsid w:val="00CF27A4"/>
    <w:rsid w:val="00CF339A"/>
    <w:rsid w:val="00CF5CF4"/>
    <w:rsid w:val="00CF726E"/>
    <w:rsid w:val="00D11213"/>
    <w:rsid w:val="00D1743D"/>
    <w:rsid w:val="00D20057"/>
    <w:rsid w:val="00D2633A"/>
    <w:rsid w:val="00D32B74"/>
    <w:rsid w:val="00D32CEA"/>
    <w:rsid w:val="00D419E0"/>
    <w:rsid w:val="00D5780C"/>
    <w:rsid w:val="00D631C2"/>
    <w:rsid w:val="00D63B60"/>
    <w:rsid w:val="00D72911"/>
    <w:rsid w:val="00D72E22"/>
    <w:rsid w:val="00D90AA5"/>
    <w:rsid w:val="00D91389"/>
    <w:rsid w:val="00D93732"/>
    <w:rsid w:val="00DA6A68"/>
    <w:rsid w:val="00DB27C2"/>
    <w:rsid w:val="00DB302F"/>
    <w:rsid w:val="00DB655A"/>
    <w:rsid w:val="00DC2FF8"/>
    <w:rsid w:val="00DC5595"/>
    <w:rsid w:val="00DD1332"/>
    <w:rsid w:val="00DE39ED"/>
    <w:rsid w:val="00DE72A9"/>
    <w:rsid w:val="00DF76E5"/>
    <w:rsid w:val="00E00563"/>
    <w:rsid w:val="00E0273C"/>
    <w:rsid w:val="00E02782"/>
    <w:rsid w:val="00E117F8"/>
    <w:rsid w:val="00E27D82"/>
    <w:rsid w:val="00E34521"/>
    <w:rsid w:val="00E34755"/>
    <w:rsid w:val="00E40AF0"/>
    <w:rsid w:val="00E5176A"/>
    <w:rsid w:val="00E525D1"/>
    <w:rsid w:val="00E55E33"/>
    <w:rsid w:val="00E601C5"/>
    <w:rsid w:val="00E61AD2"/>
    <w:rsid w:val="00E623CD"/>
    <w:rsid w:val="00E672B3"/>
    <w:rsid w:val="00E7756C"/>
    <w:rsid w:val="00E84E53"/>
    <w:rsid w:val="00E87FF3"/>
    <w:rsid w:val="00E917B6"/>
    <w:rsid w:val="00E95F3B"/>
    <w:rsid w:val="00EA09AA"/>
    <w:rsid w:val="00EB04CD"/>
    <w:rsid w:val="00EB658E"/>
    <w:rsid w:val="00EC151E"/>
    <w:rsid w:val="00EC7EE7"/>
    <w:rsid w:val="00ED1583"/>
    <w:rsid w:val="00ED211E"/>
    <w:rsid w:val="00EE270A"/>
    <w:rsid w:val="00EE3CAA"/>
    <w:rsid w:val="00EE4A2E"/>
    <w:rsid w:val="00EF4DB2"/>
    <w:rsid w:val="00EF4E6C"/>
    <w:rsid w:val="00F01C0C"/>
    <w:rsid w:val="00F06EEC"/>
    <w:rsid w:val="00F108EF"/>
    <w:rsid w:val="00F11FE5"/>
    <w:rsid w:val="00F15B68"/>
    <w:rsid w:val="00F17934"/>
    <w:rsid w:val="00F20588"/>
    <w:rsid w:val="00F2655E"/>
    <w:rsid w:val="00F3047E"/>
    <w:rsid w:val="00F31ECB"/>
    <w:rsid w:val="00F33D5E"/>
    <w:rsid w:val="00F40AAB"/>
    <w:rsid w:val="00F42865"/>
    <w:rsid w:val="00F50CE6"/>
    <w:rsid w:val="00F60FF0"/>
    <w:rsid w:val="00F70D4F"/>
    <w:rsid w:val="00F7467D"/>
    <w:rsid w:val="00F76DA1"/>
    <w:rsid w:val="00F83D78"/>
    <w:rsid w:val="00F863E9"/>
    <w:rsid w:val="00FB468F"/>
    <w:rsid w:val="00FB695D"/>
    <w:rsid w:val="00FC56E6"/>
    <w:rsid w:val="00FC6197"/>
    <w:rsid w:val="00FD5316"/>
    <w:rsid w:val="00FF7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16064E2F-6431-4263-948A-2EBA529E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6A0574"/>
    <w:rPr>
      <w:kern w:val="2"/>
      <w:sz w:val="22"/>
      <w:szCs w:val="21"/>
    </w:rPr>
  </w:style>
  <w:style w:type="character" w:styleId="af1">
    <w:name w:val="Hyperlink"/>
    <w:basedOn w:val="a0"/>
    <w:uiPriority w:val="99"/>
    <w:unhideWhenUsed/>
    <w:rsid w:val="0014610D"/>
    <w:rPr>
      <w:color w:val="0563C1" w:themeColor="hyperlink"/>
      <w:u w:val="single"/>
    </w:rPr>
  </w:style>
  <w:style w:type="character" w:styleId="af2">
    <w:name w:val="Unresolved Mention"/>
    <w:basedOn w:val="a0"/>
    <w:uiPriority w:val="99"/>
    <w:semiHidden/>
    <w:unhideWhenUsed/>
    <w:rsid w:val="00146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A7A21F-43F6-4A46-86F4-482D53C0AE76}">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2.xml><?xml version="1.0" encoding="utf-8"?>
<ds:datastoreItem xmlns:ds="http://schemas.openxmlformats.org/officeDocument/2006/customXml" ds:itemID="{6953279E-8DA2-49D8-BE44-D7517FCFCD47}">
  <ds:schemaRefs>
    <ds:schemaRef ds:uri="http://schemas.microsoft.com/sharepoint/v3/contenttype/forms"/>
  </ds:schemaRefs>
</ds:datastoreItem>
</file>

<file path=customXml/itemProps3.xml><?xml version="1.0" encoding="utf-8"?>
<ds:datastoreItem xmlns:ds="http://schemas.openxmlformats.org/officeDocument/2006/customXml" ds:itemID="{64CF4E36-BF6B-4A20-B62D-296A0402E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5</TotalTime>
  <Pages>5</Pages>
  <Words>1950</Words>
  <Characters>11119</Characters>
  <Application>Microsoft Office Word</Application>
  <DocSecurity>0</DocSecurity>
  <Lines>92</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2012-09-27T07:03:00Z</cp:lastPrinted>
  <dcterms:created xsi:type="dcterms:W3CDTF">2026-09-10T05:36:00Z</dcterms:created>
  <dcterms:modified xsi:type="dcterms:W3CDTF">2026-09-11T02:51:00Z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