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97ABE" w14:textId="63CA54DF" w:rsidR="00322E7D" w:rsidRPr="00F7467D" w:rsidRDefault="00C73B37" w:rsidP="00F7467D">
      <w:pPr>
        <w:adjustRightInd w:val="0"/>
        <w:spacing w:line="400" w:lineRule="exact"/>
        <w:ind w:left="658"/>
        <w:jc w:val="left"/>
        <w:rPr>
          <w:b/>
          <w:bCs/>
          <w:sz w:val="32"/>
          <w:szCs w:val="32"/>
        </w:rPr>
      </w:pPr>
      <w:r w:rsidRPr="00F7467D">
        <w:rPr>
          <w:b/>
          <w:bCs/>
          <w:sz w:val="32"/>
          <w:szCs w:val="32"/>
        </w:rPr>
        <w:t>国の利害に関係のある訴訟についての法務大臣の権限等に関する法律</w:t>
      </w:r>
    </w:p>
    <w:p w14:paraId="3628E66A" w14:textId="1EA5FCF5" w:rsidR="00322E7D" w:rsidRPr="00F7467D" w:rsidRDefault="003C415B" w:rsidP="00F7467D">
      <w:pPr>
        <w:adjustRightInd w:val="0"/>
        <w:spacing w:line="400" w:lineRule="exact"/>
        <w:ind w:left="658"/>
        <w:jc w:val="left"/>
        <w:rPr>
          <w:b/>
          <w:bCs/>
          <w:sz w:val="32"/>
          <w:szCs w:val="32"/>
        </w:rPr>
      </w:pPr>
      <w:r w:rsidRPr="00F7467D">
        <w:rPr>
          <w:b/>
          <w:bCs/>
          <w:sz w:val="32"/>
          <w:szCs w:val="32"/>
        </w:rPr>
        <w:t xml:space="preserve">Act on the Authority of the Minister of Justice </w:t>
      </w:r>
      <w:r w:rsidR="00E02782" w:rsidRPr="00F7467D">
        <w:rPr>
          <w:rFonts w:hint="eastAsia"/>
          <w:b/>
          <w:bCs/>
          <w:sz w:val="32"/>
          <w:szCs w:val="32"/>
        </w:rPr>
        <w:t>over</w:t>
      </w:r>
      <w:r w:rsidR="00757096" w:rsidRPr="00F7467D">
        <w:rPr>
          <w:b/>
          <w:bCs/>
          <w:sz w:val="32"/>
          <w:szCs w:val="32"/>
        </w:rPr>
        <w:t xml:space="preserve"> </w:t>
      </w:r>
      <w:r w:rsidRPr="00F7467D">
        <w:rPr>
          <w:b/>
          <w:bCs/>
          <w:sz w:val="32"/>
          <w:szCs w:val="32"/>
        </w:rPr>
        <w:t xml:space="preserve">Suits </w:t>
      </w:r>
      <w:r w:rsidR="00E02782" w:rsidRPr="00F7467D">
        <w:rPr>
          <w:rFonts w:hint="eastAsia"/>
          <w:b/>
          <w:bCs/>
          <w:sz w:val="32"/>
          <w:szCs w:val="32"/>
        </w:rPr>
        <w:t>Relating to</w:t>
      </w:r>
      <w:r w:rsidRPr="00F7467D">
        <w:rPr>
          <w:b/>
          <w:bCs/>
          <w:sz w:val="32"/>
          <w:szCs w:val="32"/>
        </w:rPr>
        <w:t xml:space="preserve"> the Interests of the </w:t>
      </w:r>
      <w:r w:rsidR="00033975" w:rsidRPr="00F7467D">
        <w:rPr>
          <w:rFonts w:hint="eastAsia"/>
          <w:b/>
          <w:bCs/>
          <w:sz w:val="32"/>
          <w:szCs w:val="32"/>
        </w:rPr>
        <w:t>State</w:t>
      </w:r>
    </w:p>
    <w:p w14:paraId="6B37F656" w14:textId="77777777" w:rsidR="00F7467D" w:rsidRDefault="00F7467D" w:rsidP="00F7467D">
      <w:pPr>
        <w:adjustRightInd w:val="0"/>
        <w:ind w:left="221" w:hanging="221"/>
        <w:jc w:val="right"/>
      </w:pPr>
    </w:p>
    <w:p w14:paraId="25E948FE" w14:textId="11404F89" w:rsidR="00F7467D" w:rsidRDefault="00F7467D" w:rsidP="00F7467D">
      <w:pPr>
        <w:adjustRightInd w:val="0"/>
        <w:ind w:left="221" w:hanging="221"/>
        <w:jc w:val="right"/>
      </w:pPr>
      <w:r w:rsidRPr="00F7467D">
        <w:t>（昭和二十二年十二月十七日法律第百九十四号）</w:t>
      </w:r>
    </w:p>
    <w:p w14:paraId="3CEC2A44" w14:textId="26CE7A34" w:rsidR="00F7467D" w:rsidRDefault="00F7467D" w:rsidP="00F7467D">
      <w:pPr>
        <w:adjustRightInd w:val="0"/>
        <w:ind w:left="221" w:hanging="221"/>
        <w:jc w:val="right"/>
      </w:pPr>
      <w:r w:rsidRPr="00F7467D">
        <w:t>(Act No. 194 of December 17, 1947)</w:t>
      </w:r>
    </w:p>
    <w:p w14:paraId="5158CBAE" w14:textId="77777777" w:rsidR="00F7467D" w:rsidRDefault="00F7467D" w:rsidP="00F7467D">
      <w:pPr>
        <w:adjustRightInd w:val="0"/>
        <w:ind w:left="221" w:hanging="221"/>
        <w:jc w:val="right"/>
      </w:pPr>
    </w:p>
    <w:p w14:paraId="0A882811" w14:textId="01A1F2CC" w:rsidR="00322E7D" w:rsidRDefault="00ED1583" w:rsidP="00F7467D">
      <w:pPr>
        <w:adjustRightInd w:val="0"/>
        <w:ind w:left="221" w:hanging="221"/>
        <w:jc w:val="left"/>
      </w:pPr>
      <w:r>
        <w:t>第一条　国を当事者又は参加人とする訴訟については、法務大臣が、国を代表する。</w:t>
      </w:r>
    </w:p>
    <w:p w14:paraId="57A3EA61" w14:textId="77777777" w:rsidR="00322E7D" w:rsidRDefault="00ED1583" w:rsidP="00F7467D">
      <w:pPr>
        <w:adjustRightInd w:val="0"/>
        <w:ind w:left="221" w:hanging="221"/>
        <w:jc w:val="left"/>
      </w:pPr>
      <w:r>
        <w:t>Article 1 The Minister of Justice represents the</w:t>
      </w:r>
      <w:r w:rsidR="00DE72A9">
        <w:rPr>
          <w:rFonts w:hint="eastAsia"/>
        </w:rPr>
        <w:t xml:space="preserve"> </w:t>
      </w:r>
      <w:r w:rsidR="00033975">
        <w:rPr>
          <w:rFonts w:hint="eastAsia"/>
        </w:rPr>
        <w:t>State</w:t>
      </w:r>
      <w:r>
        <w:t xml:space="preserve"> </w:t>
      </w:r>
      <w:r w:rsidR="0051708E">
        <w:rPr>
          <w:rFonts w:hint="eastAsia"/>
        </w:rPr>
        <w:t>in</w:t>
      </w:r>
      <w:r w:rsidR="009E6303">
        <w:rPr>
          <w:rFonts w:hint="eastAsia"/>
        </w:rPr>
        <w:t xml:space="preserve"> </w:t>
      </w:r>
      <w:r>
        <w:t xml:space="preserve">suits in which the </w:t>
      </w:r>
      <w:r w:rsidR="00033975">
        <w:rPr>
          <w:rFonts w:hint="eastAsia"/>
        </w:rPr>
        <w:t>State</w:t>
      </w:r>
      <w:r w:rsidR="00A5497E">
        <w:rPr>
          <w:rFonts w:hint="eastAsia"/>
        </w:rPr>
        <w:t xml:space="preserve"> </w:t>
      </w:r>
      <w:r>
        <w:t>is a party or an intervenor.</w:t>
      </w:r>
    </w:p>
    <w:p w14:paraId="3133F4D5" w14:textId="77777777" w:rsidR="00F7467D" w:rsidRDefault="00F7467D" w:rsidP="00F7467D">
      <w:pPr>
        <w:adjustRightInd w:val="0"/>
        <w:ind w:left="221" w:hanging="221"/>
        <w:jc w:val="left"/>
      </w:pPr>
    </w:p>
    <w:p w14:paraId="6FA210FE" w14:textId="5DAC2C7F" w:rsidR="00322E7D" w:rsidRDefault="00ED1583" w:rsidP="00F7467D">
      <w:pPr>
        <w:adjustRightInd w:val="0"/>
        <w:ind w:left="221" w:hanging="221"/>
        <w:jc w:val="left"/>
      </w:pPr>
      <w:r>
        <w:t>第二条　法務大臣は、所部の職員でその指定するものに前条の訴訟を行わせることができる。</w:t>
      </w:r>
    </w:p>
    <w:p w14:paraId="4C9EDF8D" w14:textId="77777777" w:rsidR="00322E7D" w:rsidRDefault="00ED1583" w:rsidP="00F7467D">
      <w:pPr>
        <w:adjustRightInd w:val="0"/>
        <w:ind w:left="221" w:hanging="221"/>
        <w:jc w:val="left"/>
      </w:pPr>
      <w:r>
        <w:t>Article 2 (1) The Minister of Justice may designate an official of the Ministry of Justice to conduct a suit referred to in the preceding Article.</w:t>
      </w:r>
    </w:p>
    <w:p w14:paraId="59877543" w14:textId="77777777" w:rsidR="00322E7D" w:rsidRDefault="00ED1583" w:rsidP="00F7467D">
      <w:pPr>
        <w:adjustRightInd w:val="0"/>
        <w:ind w:left="221" w:hanging="221"/>
        <w:jc w:val="left"/>
      </w:pPr>
      <w:r>
        <w:t>２　法務大臣は、行政庁（国に所属するものに限る。第五条、第六条及び第八条において同じ。）の所管し、又は監督する事務に係る前条の訴訟について、必要があると認めるときは、当該行政庁の意見を聴いた上、当該行政庁の職員で法務大臣の指定するものにその訴訟を行わせることができる。この場合には、指定された者は、その訴訟については、法務大臣の指揮を受けるものとする。</w:t>
      </w:r>
    </w:p>
    <w:p w14:paraId="734E20F8" w14:textId="77777777" w:rsidR="00322E7D" w:rsidRDefault="00ED1583" w:rsidP="00F7467D">
      <w:pPr>
        <w:adjustRightInd w:val="0"/>
        <w:ind w:left="221" w:hanging="221"/>
        <w:jc w:val="left"/>
      </w:pPr>
      <w:r>
        <w:t xml:space="preserve">(2) If the Minister of Justice finds it necessary </w:t>
      </w:r>
      <w:r w:rsidR="00B76DDE">
        <w:rPr>
          <w:rFonts w:hint="eastAsia"/>
        </w:rPr>
        <w:t>with respect to</w:t>
      </w:r>
      <w:r>
        <w:t xml:space="preserve"> the suit referred to in the preceding Article </w:t>
      </w:r>
      <w:r w:rsidR="00D32B74">
        <w:rPr>
          <w:rFonts w:hint="eastAsia"/>
        </w:rPr>
        <w:t>that</w:t>
      </w:r>
      <w:r w:rsidR="00D32B74">
        <w:t xml:space="preserve"> </w:t>
      </w:r>
      <w:r>
        <w:t xml:space="preserve">relates to the </w:t>
      </w:r>
      <w:r w:rsidR="00872D43">
        <w:rPr>
          <w:rFonts w:hint="eastAsia"/>
        </w:rPr>
        <w:t xml:space="preserve">affairs </w:t>
      </w:r>
      <w:r>
        <w:t xml:space="preserve">under the jurisdiction or supervision of an administrative </w:t>
      </w:r>
      <w:r w:rsidR="00872D43">
        <w:rPr>
          <w:rFonts w:hint="eastAsia"/>
        </w:rPr>
        <w:t xml:space="preserve">authority </w:t>
      </w:r>
      <w:r>
        <w:t>(limited to those belong</w:t>
      </w:r>
      <w:r w:rsidR="005A7A82">
        <w:rPr>
          <w:rFonts w:hint="eastAsia"/>
        </w:rPr>
        <w:t>ing</w:t>
      </w:r>
      <w:r>
        <w:t xml:space="preserve"> to the</w:t>
      </w:r>
      <w:r w:rsidR="00872D43">
        <w:rPr>
          <w:rFonts w:hint="eastAsia"/>
        </w:rPr>
        <w:t xml:space="preserve"> </w:t>
      </w:r>
      <w:r w:rsidR="00113892">
        <w:rPr>
          <w:rFonts w:hint="eastAsia"/>
        </w:rPr>
        <w:t>State</w:t>
      </w:r>
      <w:r>
        <w:t>; the same applies in Articles 5, 6</w:t>
      </w:r>
      <w:r w:rsidR="008934C0">
        <w:rPr>
          <w:rFonts w:hint="eastAsia"/>
        </w:rPr>
        <w:t>,</w:t>
      </w:r>
      <w:r>
        <w:t xml:space="preserve"> and 8), after hearing </w:t>
      </w:r>
      <w:r w:rsidR="00753A5C">
        <w:rPr>
          <w:rFonts w:hint="eastAsia"/>
        </w:rPr>
        <w:t>the</w:t>
      </w:r>
      <w:r w:rsidR="00753A5C">
        <w:t xml:space="preserve"> </w:t>
      </w:r>
      <w:r>
        <w:t xml:space="preserve">opinion </w:t>
      </w:r>
      <w:r w:rsidR="007F7897">
        <w:rPr>
          <w:rFonts w:hint="eastAsia"/>
        </w:rPr>
        <w:t>of</w:t>
      </w:r>
      <w:r w:rsidR="007F7897">
        <w:t xml:space="preserve"> </w:t>
      </w:r>
      <w:r>
        <w:t>the administrative</w:t>
      </w:r>
      <w:r w:rsidR="00872D43">
        <w:rPr>
          <w:rFonts w:hint="eastAsia"/>
        </w:rPr>
        <w:t xml:space="preserve"> authority</w:t>
      </w:r>
      <w:r>
        <w:t xml:space="preserve">, the Minister may </w:t>
      </w:r>
      <w:r w:rsidR="00E34521">
        <w:rPr>
          <w:rFonts w:hint="eastAsia"/>
        </w:rPr>
        <w:t>have</w:t>
      </w:r>
      <w:r w:rsidR="00E34521">
        <w:t xml:space="preserve"> </w:t>
      </w:r>
      <w:r>
        <w:t xml:space="preserve">an official of </w:t>
      </w:r>
      <w:r w:rsidR="002367AE">
        <w:rPr>
          <w:rFonts w:hint="eastAsia"/>
        </w:rPr>
        <w:t>that</w:t>
      </w:r>
      <w:r w:rsidR="002367AE">
        <w:t xml:space="preserve"> </w:t>
      </w:r>
      <w:r>
        <w:t xml:space="preserve">administrative </w:t>
      </w:r>
      <w:r w:rsidR="00872D43">
        <w:rPr>
          <w:rFonts w:hint="eastAsia"/>
        </w:rPr>
        <w:t xml:space="preserve">authority </w:t>
      </w:r>
      <w:r w:rsidR="00633F3D" w:rsidRPr="00633F3D">
        <w:t>designated by the Minister of Justice</w:t>
      </w:r>
      <w:r>
        <w:t xml:space="preserve"> conduct the suit. In this case, the designated official is to be subject to the direction of the Minister of Justice </w:t>
      </w:r>
      <w:r w:rsidR="009F1E73">
        <w:rPr>
          <w:rFonts w:hint="eastAsia"/>
        </w:rPr>
        <w:t>with respect to</w:t>
      </w:r>
      <w:r>
        <w:t xml:space="preserve"> the suit.</w:t>
      </w:r>
    </w:p>
    <w:p w14:paraId="050031E0" w14:textId="77777777" w:rsidR="00322E7D" w:rsidRDefault="00ED1583" w:rsidP="00F7467D">
      <w:pPr>
        <w:adjustRightInd w:val="0"/>
        <w:ind w:left="221" w:hanging="221"/>
        <w:jc w:val="left"/>
      </w:pPr>
      <w:r>
        <w:t>３　法務大臣は、前条の訴訟の争点が地方自治法（昭和二十二年法律第六十七号）第二条第九項第一号に規定する第一号法定受託事務（以下「第一号法定受託事務」という。）の処理に関するものである場合において、特に必要があると認めるときは、当該第一号法定受託事務を処理する地方公共団体の意見を聴いた上、当該地方公共団体の指名する職員の中から指定する者に当該訴訟を行わせることができる。この場合には、指定された者は、その訴訟については、法務大臣の指示を受けるものとする。</w:t>
      </w:r>
    </w:p>
    <w:p w14:paraId="77DDDB95" w14:textId="77777777" w:rsidR="00322E7D" w:rsidRDefault="00ED1583" w:rsidP="00F7467D">
      <w:pPr>
        <w:adjustRightInd w:val="0"/>
        <w:ind w:left="221" w:hanging="221"/>
        <w:jc w:val="left"/>
      </w:pPr>
      <w:r>
        <w:t>(3) If the issue in the suit referred to in the preceding Article relates to the administration of an item (</w:t>
      </w:r>
      <w:proofErr w:type="spellStart"/>
      <w:r>
        <w:t>i</w:t>
      </w:r>
      <w:proofErr w:type="spellEnd"/>
      <w:r>
        <w:t xml:space="preserve">) statutory entrusted function </w:t>
      </w:r>
      <w:r w:rsidR="007D261E">
        <w:rPr>
          <w:rFonts w:hint="eastAsia"/>
        </w:rPr>
        <w:t>prescribed</w:t>
      </w:r>
      <w:r w:rsidR="007D261E">
        <w:t xml:space="preserve"> </w:t>
      </w:r>
      <w:r>
        <w:t>in Article 2, paragraph (9), item (</w:t>
      </w:r>
      <w:proofErr w:type="spellStart"/>
      <w:r>
        <w:t>i</w:t>
      </w:r>
      <w:proofErr w:type="spellEnd"/>
      <w:r>
        <w:t xml:space="preserve">) of the Local Autonomy Act (Act No. 67 of 1947; referred to </w:t>
      </w:r>
      <w:r w:rsidR="00872D43">
        <w:rPr>
          <w:rFonts w:hint="eastAsia"/>
        </w:rPr>
        <w:t xml:space="preserve">below </w:t>
      </w:r>
      <w:r>
        <w:t>as an "</w:t>
      </w:r>
      <w:r w:rsidR="00CF726E">
        <w:rPr>
          <w:rFonts w:hint="eastAsia"/>
        </w:rPr>
        <w:t>i</w:t>
      </w:r>
      <w:r>
        <w:t>tem (</w:t>
      </w:r>
      <w:proofErr w:type="spellStart"/>
      <w:r>
        <w:t>i</w:t>
      </w:r>
      <w:proofErr w:type="spellEnd"/>
      <w:r>
        <w:t xml:space="preserve">) </w:t>
      </w:r>
      <w:r w:rsidR="00D72E22">
        <w:rPr>
          <w:rFonts w:hint="eastAsia"/>
        </w:rPr>
        <w:t>s</w:t>
      </w:r>
      <w:r>
        <w:t xml:space="preserve">tatutory </w:t>
      </w:r>
      <w:r w:rsidR="00D72E22">
        <w:rPr>
          <w:rFonts w:hint="eastAsia"/>
        </w:rPr>
        <w:t>e</w:t>
      </w:r>
      <w:r>
        <w:t xml:space="preserve">ntrusted </w:t>
      </w:r>
      <w:r w:rsidR="00D72E22">
        <w:rPr>
          <w:rFonts w:hint="eastAsia"/>
        </w:rPr>
        <w:t>f</w:t>
      </w:r>
      <w:r>
        <w:t xml:space="preserve">unction"), and the Minister of Justice finds it particularly necessary, after hearing </w:t>
      </w:r>
      <w:r w:rsidR="00F01C0C">
        <w:rPr>
          <w:rFonts w:hint="eastAsia"/>
        </w:rPr>
        <w:t>the</w:t>
      </w:r>
      <w:r w:rsidR="00F01C0C">
        <w:t xml:space="preserve"> </w:t>
      </w:r>
      <w:r>
        <w:t xml:space="preserve">opinion </w:t>
      </w:r>
      <w:r w:rsidR="00F01C0C">
        <w:rPr>
          <w:rFonts w:hint="eastAsia"/>
        </w:rPr>
        <w:t>of</w:t>
      </w:r>
      <w:r w:rsidR="00F01C0C">
        <w:t xml:space="preserve"> </w:t>
      </w:r>
      <w:r w:rsidR="007763A8">
        <w:rPr>
          <w:rFonts w:hint="eastAsia"/>
        </w:rPr>
        <w:t>the</w:t>
      </w:r>
      <w:r w:rsidR="007763A8">
        <w:t xml:space="preserve"> </w:t>
      </w:r>
      <w:r>
        <w:t xml:space="preserve">local public entity </w:t>
      </w:r>
      <w:r>
        <w:lastRenderedPageBreak/>
        <w:t xml:space="preserve">that administers the </w:t>
      </w:r>
      <w:r w:rsidR="00CF726E">
        <w:rPr>
          <w:rFonts w:hint="eastAsia"/>
        </w:rPr>
        <w:t>i</w:t>
      </w:r>
      <w:r>
        <w:t>tem (</w:t>
      </w:r>
      <w:proofErr w:type="spellStart"/>
      <w:r>
        <w:t>i</w:t>
      </w:r>
      <w:proofErr w:type="spellEnd"/>
      <w:r>
        <w:t xml:space="preserve">) </w:t>
      </w:r>
      <w:r w:rsidR="005122FD">
        <w:rPr>
          <w:rFonts w:hint="eastAsia"/>
        </w:rPr>
        <w:t>s</w:t>
      </w:r>
      <w:r>
        <w:t xml:space="preserve">tatutory </w:t>
      </w:r>
      <w:r w:rsidR="0090075C">
        <w:rPr>
          <w:rFonts w:hint="eastAsia"/>
        </w:rPr>
        <w:t>e</w:t>
      </w:r>
      <w:r>
        <w:t xml:space="preserve">ntrusted </w:t>
      </w:r>
      <w:r w:rsidR="0090075C">
        <w:rPr>
          <w:rFonts w:hint="eastAsia"/>
        </w:rPr>
        <w:t>f</w:t>
      </w:r>
      <w:r>
        <w:t>unction, the Minister may designate an official from among the officials nominated by the local public entity to conduct the suit. In this case, the designated official is to be subject to the instruction</w:t>
      </w:r>
      <w:r w:rsidR="00EF4DB2">
        <w:rPr>
          <w:rFonts w:hint="eastAsia"/>
        </w:rPr>
        <w:t>s</w:t>
      </w:r>
      <w:r>
        <w:t xml:space="preserve"> of the Minister of Justice </w:t>
      </w:r>
      <w:r w:rsidR="00F76DA1">
        <w:rPr>
          <w:rFonts w:hint="eastAsia"/>
        </w:rPr>
        <w:t>with respect to</w:t>
      </w:r>
      <w:r>
        <w:t xml:space="preserve"> the suit.</w:t>
      </w:r>
    </w:p>
    <w:p w14:paraId="0097D907" w14:textId="77777777" w:rsidR="00322E7D" w:rsidRDefault="00ED1583" w:rsidP="00F7467D">
      <w:pPr>
        <w:adjustRightInd w:val="0"/>
        <w:ind w:left="221" w:hanging="221"/>
        <w:jc w:val="left"/>
      </w:pPr>
      <w:r>
        <w:t>４　法務大臣は、前条の訴訟の争点が独立行政法人通則法（平成十一年法律第百三号）第二条第一項に規定する独立行政法人（以下「独立行政法人」という。）の事務に関するものである場合において、特に必要があると認めるときは、当該独立行政法人の意見を聴いた上、当該独立行政法人の指名する職員の中から指定する者に当該訴訟を行わせることができる。この場合には、指定された者は、その訴訟については、法務大臣の指示を受けるものとする。</w:t>
      </w:r>
    </w:p>
    <w:p w14:paraId="749B7FBC" w14:textId="77777777" w:rsidR="00322E7D" w:rsidRDefault="00ED1583" w:rsidP="00F7467D">
      <w:pPr>
        <w:adjustRightInd w:val="0"/>
        <w:ind w:left="221" w:hanging="221"/>
        <w:jc w:val="left"/>
      </w:pPr>
      <w:r w:rsidRPr="000A271D">
        <w:t>(4) If the issue in the s</w:t>
      </w:r>
      <w:r>
        <w:t xml:space="preserve">uit referred to in the preceding Article relates to the </w:t>
      </w:r>
      <w:r w:rsidR="00872D43">
        <w:rPr>
          <w:rFonts w:hint="eastAsia"/>
        </w:rPr>
        <w:t xml:space="preserve">affairs </w:t>
      </w:r>
      <w:r>
        <w:t xml:space="preserve">of an incorporated administrative agency </w:t>
      </w:r>
      <w:r w:rsidR="0022608C">
        <w:rPr>
          <w:rFonts w:hint="eastAsia"/>
        </w:rPr>
        <w:t>pres</w:t>
      </w:r>
      <w:r w:rsidR="00AA2679">
        <w:rPr>
          <w:rFonts w:hint="eastAsia"/>
        </w:rPr>
        <w:t>cribed</w:t>
      </w:r>
      <w:r w:rsidR="0022608C">
        <w:t xml:space="preserve"> </w:t>
      </w:r>
      <w:r>
        <w:t xml:space="preserve">in Article 2, paragraph (1) of the Act on General Rules for Incorporated Administrative Agencies (Act No. 103 of 1999; referred to </w:t>
      </w:r>
      <w:r w:rsidR="00872D43">
        <w:rPr>
          <w:rFonts w:hint="eastAsia"/>
        </w:rPr>
        <w:t xml:space="preserve">below </w:t>
      </w:r>
      <w:r>
        <w:t>as an "</w:t>
      </w:r>
      <w:r w:rsidR="00872D43">
        <w:rPr>
          <w:rFonts w:hint="eastAsia"/>
        </w:rPr>
        <w:t>i</w:t>
      </w:r>
      <w:r>
        <w:t xml:space="preserve">ncorporated </w:t>
      </w:r>
      <w:r w:rsidR="00872D43">
        <w:rPr>
          <w:rFonts w:hint="eastAsia"/>
        </w:rPr>
        <w:t>a</w:t>
      </w:r>
      <w:r>
        <w:t xml:space="preserve">dministrative </w:t>
      </w:r>
      <w:r w:rsidR="00872D43">
        <w:rPr>
          <w:rFonts w:hint="eastAsia"/>
        </w:rPr>
        <w:t>a</w:t>
      </w:r>
      <w:r>
        <w:t xml:space="preserve">gency"), and the Minister of Justice finds it particularly necessary, </w:t>
      </w:r>
      <w:r w:rsidR="0050477B">
        <w:t>the Minister may</w:t>
      </w:r>
      <w:r w:rsidR="0050477B">
        <w:rPr>
          <w:rFonts w:hint="eastAsia"/>
        </w:rPr>
        <w:t>,</w:t>
      </w:r>
      <w:r w:rsidR="0050477B">
        <w:t xml:space="preserve"> </w:t>
      </w:r>
      <w:r>
        <w:t xml:space="preserve">after hearing </w:t>
      </w:r>
      <w:r w:rsidR="00060114">
        <w:rPr>
          <w:rFonts w:hint="eastAsia"/>
        </w:rPr>
        <w:t>the</w:t>
      </w:r>
      <w:r w:rsidR="00060114">
        <w:t xml:space="preserve"> </w:t>
      </w:r>
      <w:r>
        <w:t xml:space="preserve">opinion </w:t>
      </w:r>
      <w:r w:rsidR="00060114">
        <w:rPr>
          <w:rFonts w:hint="eastAsia"/>
        </w:rPr>
        <w:t>of</w:t>
      </w:r>
      <w:r w:rsidR="00060114">
        <w:t xml:space="preserve"> </w:t>
      </w:r>
      <w:r>
        <w:t xml:space="preserve">the </w:t>
      </w:r>
      <w:r w:rsidR="001B295E">
        <w:rPr>
          <w:rFonts w:hint="eastAsia"/>
        </w:rPr>
        <w:t>i</w:t>
      </w:r>
      <w:r>
        <w:t xml:space="preserve">ncorporated </w:t>
      </w:r>
      <w:r w:rsidR="001B295E">
        <w:rPr>
          <w:rFonts w:hint="eastAsia"/>
        </w:rPr>
        <w:t>a</w:t>
      </w:r>
      <w:r>
        <w:t xml:space="preserve">dministrative </w:t>
      </w:r>
      <w:r w:rsidR="001B295E">
        <w:rPr>
          <w:rFonts w:hint="eastAsia"/>
        </w:rPr>
        <w:t>a</w:t>
      </w:r>
      <w:r>
        <w:t xml:space="preserve">gency, designate an </w:t>
      </w:r>
      <w:r w:rsidR="007A1134">
        <w:rPr>
          <w:rFonts w:hint="eastAsia"/>
        </w:rPr>
        <w:t>official</w:t>
      </w:r>
      <w:r w:rsidR="007A1134">
        <w:t xml:space="preserve"> </w:t>
      </w:r>
      <w:r>
        <w:t xml:space="preserve">from among </w:t>
      </w:r>
      <w:r w:rsidR="00090E8E">
        <w:rPr>
          <w:rFonts w:hint="eastAsia"/>
        </w:rPr>
        <w:t>the officials</w:t>
      </w:r>
      <w:r w:rsidR="00090E8E">
        <w:t xml:space="preserve"> </w:t>
      </w:r>
      <w:r>
        <w:t xml:space="preserve">nominated by the </w:t>
      </w:r>
      <w:r w:rsidR="00D91389">
        <w:rPr>
          <w:rFonts w:hint="eastAsia"/>
        </w:rPr>
        <w:t>i</w:t>
      </w:r>
      <w:r>
        <w:t xml:space="preserve">ncorporated </w:t>
      </w:r>
      <w:r w:rsidR="00076C93">
        <w:rPr>
          <w:rFonts w:hint="eastAsia"/>
        </w:rPr>
        <w:t>a</w:t>
      </w:r>
      <w:r>
        <w:t xml:space="preserve">dministrative </w:t>
      </w:r>
      <w:r w:rsidR="00FD5316">
        <w:rPr>
          <w:rFonts w:hint="eastAsia"/>
        </w:rPr>
        <w:t>a</w:t>
      </w:r>
      <w:r>
        <w:t xml:space="preserve">gency to conduct the suit. In this case, the designated </w:t>
      </w:r>
      <w:r w:rsidR="00245BB8">
        <w:rPr>
          <w:rFonts w:hint="eastAsia"/>
        </w:rPr>
        <w:t>official</w:t>
      </w:r>
      <w:r w:rsidR="00245BB8">
        <w:t xml:space="preserve"> </w:t>
      </w:r>
      <w:r>
        <w:t>is to be subject to the instruction</w:t>
      </w:r>
      <w:r w:rsidR="00E34755">
        <w:rPr>
          <w:rFonts w:hint="eastAsia"/>
        </w:rPr>
        <w:t>s</w:t>
      </w:r>
      <w:r>
        <w:t xml:space="preserve"> of the Minister of Justice </w:t>
      </w:r>
      <w:r w:rsidR="002D0281">
        <w:rPr>
          <w:rFonts w:hint="eastAsia"/>
        </w:rPr>
        <w:t>with respect to</w:t>
      </w:r>
      <w:r>
        <w:t xml:space="preserve"> the suit.</w:t>
      </w:r>
    </w:p>
    <w:p w14:paraId="6C8404E9" w14:textId="77777777" w:rsidR="00F7467D" w:rsidRDefault="00F7467D" w:rsidP="00F7467D">
      <w:pPr>
        <w:adjustRightInd w:val="0"/>
        <w:ind w:left="221" w:hanging="221"/>
        <w:jc w:val="left"/>
      </w:pPr>
    </w:p>
    <w:p w14:paraId="2FCD4663" w14:textId="64856517" w:rsidR="00322E7D" w:rsidRDefault="00ED1583" w:rsidP="00F7467D">
      <w:pPr>
        <w:adjustRightInd w:val="0"/>
        <w:ind w:left="221" w:hanging="221"/>
        <w:jc w:val="left"/>
      </w:pPr>
      <w:r>
        <w:t>第三条　前条の規定は、法務大臣が弁護士を訴訟代理人に選任し、第一条の訴訟を行わせることを妨げない。</w:t>
      </w:r>
    </w:p>
    <w:p w14:paraId="5F72D4FB" w14:textId="77777777" w:rsidR="00322E7D" w:rsidRDefault="00ED1583" w:rsidP="00F7467D">
      <w:pPr>
        <w:adjustRightInd w:val="0"/>
        <w:ind w:left="221" w:hanging="221"/>
        <w:jc w:val="left"/>
      </w:pPr>
      <w:r>
        <w:t>Article 3 The provisions of the preceding Article do not preclude the Minister of Justice from appointing an attorney as counsel and having the attorney conduct the suit referred to in Article 1.</w:t>
      </w:r>
    </w:p>
    <w:p w14:paraId="3C06DDF2" w14:textId="77777777" w:rsidR="00F7467D" w:rsidRDefault="00F7467D" w:rsidP="00F7467D">
      <w:pPr>
        <w:adjustRightInd w:val="0"/>
        <w:ind w:left="221" w:hanging="221"/>
        <w:jc w:val="left"/>
      </w:pPr>
    </w:p>
    <w:p w14:paraId="5F0C9797" w14:textId="1FBD4B85" w:rsidR="00322E7D" w:rsidRDefault="00ED1583" w:rsidP="00F7467D">
      <w:pPr>
        <w:adjustRightInd w:val="0"/>
        <w:ind w:left="221" w:hanging="221"/>
        <w:jc w:val="left"/>
      </w:pPr>
      <w:r>
        <w:t>第四条　法務大臣は、国の利害又は公共の福祉に重大な関係のある訴訟において、裁判所の許可を得て、裁判所に対し、自ら意見を述べ、又はその指定する所部の職員に意見を述べさせることができる。</w:t>
      </w:r>
    </w:p>
    <w:p w14:paraId="52504AA5" w14:textId="77777777" w:rsidR="00322E7D" w:rsidRDefault="00ED1583" w:rsidP="00F7467D">
      <w:pPr>
        <w:adjustRightInd w:val="0"/>
        <w:ind w:left="221" w:hanging="221"/>
        <w:jc w:val="left"/>
      </w:pPr>
      <w:r>
        <w:t xml:space="preserve">Article 4 </w:t>
      </w:r>
      <w:r w:rsidRPr="00C152EF">
        <w:t>In a suit</w:t>
      </w:r>
      <w:r>
        <w:t xml:space="preserve"> </w:t>
      </w:r>
      <w:r w:rsidR="00585AA9">
        <w:rPr>
          <w:rFonts w:hint="eastAsia"/>
        </w:rPr>
        <w:t>involving</w:t>
      </w:r>
      <w:r>
        <w:t xml:space="preserve"> </w:t>
      </w:r>
      <w:r w:rsidR="00585AA9">
        <w:rPr>
          <w:rFonts w:hint="eastAsia"/>
        </w:rPr>
        <w:t>significant</w:t>
      </w:r>
      <w:r w:rsidR="00585AA9">
        <w:t xml:space="preserve"> </w:t>
      </w:r>
      <w:r>
        <w:t xml:space="preserve">interests of the </w:t>
      </w:r>
      <w:r w:rsidR="00113892">
        <w:rPr>
          <w:rFonts w:hint="eastAsia"/>
        </w:rPr>
        <w:t>State</w:t>
      </w:r>
      <w:r w:rsidR="00DB27C2">
        <w:rPr>
          <w:rFonts w:hint="eastAsia"/>
        </w:rPr>
        <w:t xml:space="preserve"> </w:t>
      </w:r>
      <w:r>
        <w:t xml:space="preserve">or public welfare, with the permission of the court, the Minister of Justice may state </w:t>
      </w:r>
      <w:r w:rsidR="00063C52">
        <w:rPr>
          <w:rFonts w:hint="eastAsia"/>
        </w:rPr>
        <w:t>an</w:t>
      </w:r>
      <w:r>
        <w:t xml:space="preserve"> opinion </w:t>
      </w:r>
      <w:r w:rsidR="00AF036D">
        <w:rPr>
          <w:rFonts w:hint="eastAsia"/>
        </w:rPr>
        <w:t xml:space="preserve">to the court </w:t>
      </w:r>
      <w:r>
        <w:t xml:space="preserve">or </w:t>
      </w:r>
      <w:r w:rsidR="000357AF">
        <w:rPr>
          <w:rFonts w:hint="eastAsia"/>
        </w:rPr>
        <w:t>have</w:t>
      </w:r>
      <w:r w:rsidR="000357AF">
        <w:t xml:space="preserve"> </w:t>
      </w:r>
      <w:r>
        <w:t xml:space="preserve">an official of the Ministry of Justice </w:t>
      </w:r>
      <w:r w:rsidR="004A25B2" w:rsidRPr="004A25B2">
        <w:t>designated by the Minister</w:t>
      </w:r>
      <w:r w:rsidR="00164528">
        <w:rPr>
          <w:rFonts w:hint="eastAsia"/>
        </w:rPr>
        <w:t xml:space="preserve"> </w:t>
      </w:r>
      <w:r>
        <w:t xml:space="preserve">state </w:t>
      </w:r>
      <w:r w:rsidR="00164528">
        <w:rPr>
          <w:rFonts w:hint="eastAsia"/>
        </w:rPr>
        <w:t>an</w:t>
      </w:r>
      <w:r w:rsidR="00164528">
        <w:t xml:space="preserve"> </w:t>
      </w:r>
      <w:r>
        <w:t>opinion to the court.</w:t>
      </w:r>
    </w:p>
    <w:p w14:paraId="5B32336A" w14:textId="77777777" w:rsidR="00F7467D" w:rsidRDefault="00F7467D" w:rsidP="00F7467D">
      <w:pPr>
        <w:adjustRightInd w:val="0"/>
        <w:ind w:left="221" w:hanging="221"/>
        <w:jc w:val="left"/>
      </w:pPr>
    </w:p>
    <w:p w14:paraId="282A23FC" w14:textId="6E7D6254" w:rsidR="00322E7D" w:rsidRDefault="00ED1583" w:rsidP="00F7467D">
      <w:pPr>
        <w:adjustRightInd w:val="0"/>
        <w:ind w:left="221" w:hanging="221"/>
        <w:jc w:val="left"/>
      </w:pPr>
      <w:r>
        <w:t>第五条　行政庁は、所部の職員でその指定するものに、当該行政庁の処分（行政事件訴訟法（昭和三十七年法律第百三十九号）第三条第二項に規定する処分をいう。）又は裁決（同条第三項に規定する裁決をいう。）に係る同法第十一条第一項（同法第三十八条第一項（同法第四十三条第二項において準用する場合を含む。）又は同法第四十三条第一項において準用する場合を含む。）の規定による国を被告とする訴訟又は当該行政庁を当事者若しくは参加人とする訴訟を行わせることができる。</w:t>
      </w:r>
    </w:p>
    <w:p w14:paraId="59A2C245" w14:textId="77777777" w:rsidR="00782D83" w:rsidRDefault="00782D83" w:rsidP="00F7467D">
      <w:pPr>
        <w:adjustRightInd w:val="0"/>
        <w:ind w:left="221" w:hanging="221"/>
        <w:jc w:val="left"/>
      </w:pPr>
      <w:r>
        <w:t xml:space="preserve">Article 5 (1) An administrative authority may designate one of its officials to </w:t>
      </w:r>
      <w:r>
        <w:lastRenderedPageBreak/>
        <w:t>conduct a suit in which the State is the defendant and which relates to the administrative authority's original administrative disposition (meaning the original administrative disposition prescribed in Article 3, paragraph (2) of the Administrative Case Litigation Act (Act No. 139 of 1962)) or administrative determination (meaning the administrative determination prescribed in Article 3, paragraph (3) of that Act) and that is filed pursuant to the provisions of Article 11, paragraph (1) of that Act (including cases where that paragraph applies mutatis mutandis pursuant to Article 38, paragraph (1) (including as applied mutatis mutandis pursuant to Article 43, paragraph (2)) or Article 43, paragraph (1) of that Act), or a suit in which the administrative authority is a party or an intervenor.</w:t>
      </w:r>
    </w:p>
    <w:p w14:paraId="2A423E5D" w14:textId="446B0B71" w:rsidR="00322E7D" w:rsidRDefault="00ED1583" w:rsidP="00F7467D">
      <w:pPr>
        <w:adjustRightInd w:val="0"/>
        <w:ind w:left="221" w:hanging="221"/>
        <w:jc w:val="left"/>
      </w:pPr>
      <w:r>
        <w:t>２　前項の訴訟に係る行政庁の上級行政庁の職員は、同項の規定の適用については、当該行政庁の所部の職員とみなす。</w:t>
      </w:r>
    </w:p>
    <w:p w14:paraId="451CC332" w14:textId="77777777" w:rsidR="00322E7D" w:rsidRDefault="00ED1583" w:rsidP="00F7467D">
      <w:pPr>
        <w:adjustRightInd w:val="0"/>
        <w:ind w:left="221" w:hanging="221"/>
        <w:jc w:val="left"/>
      </w:pPr>
      <w:r>
        <w:t xml:space="preserve">(2) </w:t>
      </w:r>
      <w:r w:rsidR="00F31ECB">
        <w:rPr>
          <w:rFonts w:hint="eastAsia"/>
        </w:rPr>
        <w:t>For the purposes of</w:t>
      </w:r>
      <w:r>
        <w:t xml:space="preserve"> appl</w:t>
      </w:r>
      <w:r w:rsidR="00F31ECB">
        <w:rPr>
          <w:rFonts w:hint="eastAsia"/>
        </w:rPr>
        <w:t>ying</w:t>
      </w:r>
      <w:r>
        <w:t xml:space="preserve"> the provisions of the preceding paragraph, an official of a higher administrative </w:t>
      </w:r>
      <w:r w:rsidR="00DB27C2">
        <w:rPr>
          <w:rFonts w:hint="eastAsia"/>
        </w:rPr>
        <w:t xml:space="preserve">authority </w:t>
      </w:r>
      <w:r>
        <w:t xml:space="preserve">of the administrative </w:t>
      </w:r>
      <w:r w:rsidR="00DB27C2">
        <w:rPr>
          <w:rFonts w:hint="eastAsia"/>
        </w:rPr>
        <w:t xml:space="preserve">authority </w:t>
      </w:r>
      <w:r>
        <w:t xml:space="preserve">involved in the suit referred to in </w:t>
      </w:r>
      <w:r w:rsidR="00753CC1">
        <w:rPr>
          <w:rFonts w:hint="eastAsia"/>
        </w:rPr>
        <w:t>that</w:t>
      </w:r>
      <w:r>
        <w:t xml:space="preserve"> paragraph is deemed to be an official of </w:t>
      </w:r>
      <w:r w:rsidR="00F108EF">
        <w:rPr>
          <w:rFonts w:hint="eastAsia"/>
        </w:rPr>
        <w:t>that</w:t>
      </w:r>
      <w:r w:rsidR="00F108EF">
        <w:t xml:space="preserve"> </w:t>
      </w:r>
      <w:r>
        <w:t>administrative</w:t>
      </w:r>
      <w:r w:rsidR="00DB27C2">
        <w:rPr>
          <w:rFonts w:hint="eastAsia"/>
        </w:rPr>
        <w:t xml:space="preserve"> authority</w:t>
      </w:r>
      <w:r>
        <w:t>.</w:t>
      </w:r>
    </w:p>
    <w:p w14:paraId="70FC22D4" w14:textId="77777777" w:rsidR="00322E7D" w:rsidRDefault="00ED1583" w:rsidP="00F7467D">
      <w:pPr>
        <w:adjustRightInd w:val="0"/>
        <w:ind w:left="221" w:hanging="221"/>
        <w:jc w:val="left"/>
      </w:pPr>
      <w:r>
        <w:t>３　第一項の規定は、行政庁が弁護士を訴訟代理人に選任し、同項の訴訟を行わせることを妨げない。</w:t>
      </w:r>
    </w:p>
    <w:p w14:paraId="57430920" w14:textId="77777777" w:rsidR="00322E7D" w:rsidRDefault="00ED1583" w:rsidP="00F7467D">
      <w:pPr>
        <w:adjustRightInd w:val="0"/>
        <w:ind w:left="221" w:hanging="221"/>
        <w:jc w:val="left"/>
      </w:pPr>
      <w:r>
        <w:t xml:space="preserve">(3) The provisions of paragraph (1) do not preclude an administrative </w:t>
      </w:r>
      <w:r w:rsidR="00DB27C2">
        <w:rPr>
          <w:rFonts w:hint="eastAsia"/>
        </w:rPr>
        <w:t xml:space="preserve">authority </w:t>
      </w:r>
      <w:r>
        <w:t>from appointing an attorney as counsel and having the attorney conduct the suit referred to in paragraph</w:t>
      </w:r>
      <w:r w:rsidR="00AB4572">
        <w:rPr>
          <w:rFonts w:hint="eastAsia"/>
        </w:rPr>
        <w:t xml:space="preserve"> </w:t>
      </w:r>
      <w:r w:rsidR="00F60FF0">
        <w:rPr>
          <w:rFonts w:hint="eastAsia"/>
        </w:rPr>
        <w:t>(</w:t>
      </w:r>
      <w:r w:rsidR="00AB4572">
        <w:rPr>
          <w:rFonts w:hint="eastAsia"/>
        </w:rPr>
        <w:t>1</w:t>
      </w:r>
      <w:r w:rsidR="00F60FF0">
        <w:rPr>
          <w:rFonts w:hint="eastAsia"/>
        </w:rPr>
        <w:t>)</w:t>
      </w:r>
      <w:r>
        <w:t>.</w:t>
      </w:r>
    </w:p>
    <w:p w14:paraId="71666946" w14:textId="77777777" w:rsidR="00F7467D" w:rsidRDefault="00F7467D" w:rsidP="00F7467D">
      <w:pPr>
        <w:adjustRightInd w:val="0"/>
        <w:ind w:left="221" w:hanging="221"/>
        <w:jc w:val="left"/>
      </w:pPr>
    </w:p>
    <w:p w14:paraId="4A1E2871" w14:textId="2FEB4FF0" w:rsidR="00322E7D" w:rsidRDefault="00ED1583" w:rsidP="00F7467D">
      <w:pPr>
        <w:adjustRightInd w:val="0"/>
        <w:ind w:left="221" w:hanging="221"/>
        <w:jc w:val="left"/>
      </w:pPr>
      <w:r>
        <w:t>第六条　前条第一項の訴訟については、行政庁は、法務大臣の指揮を受けるものとする。</w:t>
      </w:r>
    </w:p>
    <w:p w14:paraId="2E0B6AD2" w14:textId="77777777" w:rsidR="00322E7D" w:rsidRDefault="00ED1583" w:rsidP="00F7467D">
      <w:pPr>
        <w:adjustRightInd w:val="0"/>
        <w:ind w:left="221" w:hanging="221"/>
        <w:jc w:val="left"/>
      </w:pPr>
      <w:r>
        <w:t xml:space="preserve">Article 6 (1) </w:t>
      </w:r>
      <w:r w:rsidR="00526700">
        <w:rPr>
          <w:rFonts w:hint="eastAsia"/>
        </w:rPr>
        <w:t>With respect to</w:t>
      </w:r>
      <w:r>
        <w:t xml:space="preserve"> the suit referred to in paragraph (1) of the preceding Article, an administrative </w:t>
      </w:r>
      <w:r w:rsidR="00C075BD">
        <w:rPr>
          <w:rFonts w:hint="eastAsia"/>
        </w:rPr>
        <w:t xml:space="preserve">authority </w:t>
      </w:r>
      <w:r>
        <w:t>is to be subject to the direction of the Minister of Justice.</w:t>
      </w:r>
    </w:p>
    <w:p w14:paraId="363719B1" w14:textId="77777777" w:rsidR="00322E7D" w:rsidRDefault="00ED1583" w:rsidP="00F7467D">
      <w:pPr>
        <w:adjustRightInd w:val="0"/>
        <w:ind w:left="221" w:hanging="221"/>
        <w:jc w:val="left"/>
      </w:pPr>
      <w:r>
        <w:t>２　法務大臣は、前条第一項の訴訟について、必要があると認めるときは、所部の職員でその指定するもの若しくは訴訟代理人に選任する弁護士にその訴訟を行わせ、又は同項若しくは同条第三項の規定により行政庁の指定し、若しくは選任した者を解任することができる。</w:t>
      </w:r>
    </w:p>
    <w:p w14:paraId="3782AA4D" w14:textId="77777777" w:rsidR="00322E7D" w:rsidRDefault="00ED1583" w:rsidP="00F7467D">
      <w:pPr>
        <w:adjustRightInd w:val="0"/>
        <w:ind w:left="221" w:hanging="221"/>
        <w:jc w:val="left"/>
      </w:pPr>
      <w:r>
        <w:t xml:space="preserve">(2) If the Minister of Justice finds it necessary </w:t>
      </w:r>
      <w:r w:rsidR="00A7066B">
        <w:rPr>
          <w:rFonts w:hint="eastAsia"/>
        </w:rPr>
        <w:t>with respect to</w:t>
      </w:r>
      <w:r>
        <w:t xml:space="preserve"> the suit referred to in paragraph (1) of the preceding Article, the Minister may have an official of the </w:t>
      </w:r>
      <w:r w:rsidR="00F70D4F">
        <w:rPr>
          <w:rFonts w:hint="eastAsia"/>
        </w:rPr>
        <w:t>M</w:t>
      </w:r>
      <w:r>
        <w:t>inistry</w:t>
      </w:r>
      <w:r w:rsidR="00F70D4F">
        <w:rPr>
          <w:rFonts w:hint="eastAsia"/>
        </w:rPr>
        <w:t xml:space="preserve"> of Justice</w:t>
      </w:r>
      <w:r>
        <w:t xml:space="preserve"> designate</w:t>
      </w:r>
      <w:r w:rsidR="0001549B">
        <w:rPr>
          <w:rFonts w:hint="eastAsia"/>
        </w:rPr>
        <w:t>d by the Minister</w:t>
      </w:r>
      <w:r>
        <w:t xml:space="preserve"> or an attorney </w:t>
      </w:r>
      <w:r w:rsidR="00655CA4">
        <w:t xml:space="preserve">appointed </w:t>
      </w:r>
      <w:r w:rsidR="00655CA4">
        <w:rPr>
          <w:rFonts w:hint="eastAsia"/>
        </w:rPr>
        <w:t xml:space="preserve">by </w:t>
      </w:r>
      <w:r>
        <w:t>the Minister as counsel conduct the suit</w:t>
      </w:r>
      <w:r w:rsidR="00CF726E">
        <w:rPr>
          <w:rFonts w:hint="eastAsia"/>
        </w:rPr>
        <w:t>,</w:t>
      </w:r>
      <w:r>
        <w:t xml:space="preserve"> or may </w:t>
      </w:r>
      <w:r w:rsidR="000803E3">
        <w:rPr>
          <w:rFonts w:hint="eastAsia"/>
        </w:rPr>
        <w:t>remove</w:t>
      </w:r>
      <w:r w:rsidR="000803E3">
        <w:t xml:space="preserve"> </w:t>
      </w:r>
      <w:r w:rsidR="00301658">
        <w:rPr>
          <w:rFonts w:hint="eastAsia"/>
        </w:rPr>
        <w:t>a person</w:t>
      </w:r>
      <w:r>
        <w:t xml:space="preserve"> designated </w:t>
      </w:r>
      <w:r w:rsidR="00120A3B">
        <w:t xml:space="preserve">by the administrative </w:t>
      </w:r>
      <w:r w:rsidR="00120A3B">
        <w:rPr>
          <w:rFonts w:hint="eastAsia"/>
        </w:rPr>
        <w:t>authority</w:t>
      </w:r>
      <w:r w:rsidR="00120A3B">
        <w:t xml:space="preserve"> pursuant to paragraph</w:t>
      </w:r>
      <w:r w:rsidR="005A30D0">
        <w:rPr>
          <w:rFonts w:hint="eastAsia"/>
        </w:rPr>
        <w:t xml:space="preserve"> (1)</w:t>
      </w:r>
      <w:r w:rsidR="00120A3B">
        <w:t xml:space="preserve"> </w:t>
      </w:r>
      <w:r>
        <w:t xml:space="preserve">or appointed by the administrative </w:t>
      </w:r>
      <w:r w:rsidR="0039453E">
        <w:rPr>
          <w:rFonts w:hint="eastAsia"/>
        </w:rPr>
        <w:t>authority</w:t>
      </w:r>
      <w:r>
        <w:t xml:space="preserve"> pursuant to paragraph (3) of the </w:t>
      </w:r>
      <w:r w:rsidR="008D6A52">
        <w:rPr>
          <w:rFonts w:hint="eastAsia"/>
        </w:rPr>
        <w:t xml:space="preserve">preceding </w:t>
      </w:r>
      <w:r>
        <w:t>Article.</w:t>
      </w:r>
    </w:p>
    <w:p w14:paraId="3FA9DE2E" w14:textId="77777777" w:rsidR="00F7467D" w:rsidRDefault="00F7467D" w:rsidP="00F7467D">
      <w:pPr>
        <w:adjustRightInd w:val="0"/>
        <w:ind w:left="221" w:hanging="221"/>
        <w:jc w:val="left"/>
      </w:pPr>
    </w:p>
    <w:p w14:paraId="73CAFA21" w14:textId="19DC9E19" w:rsidR="00322E7D" w:rsidRDefault="00ED1583" w:rsidP="00F7467D">
      <w:pPr>
        <w:adjustRightInd w:val="0"/>
        <w:ind w:left="221" w:hanging="221"/>
        <w:jc w:val="left"/>
      </w:pPr>
      <w:r>
        <w:t>第六条の二　行政事件訴訟法第十一条第一項（同法第三十八条第一項（同法第四十三条第二項において準用する場合を含む。）又は同法第四十三条第一項において準用する</w:t>
      </w:r>
      <w:r>
        <w:lastRenderedPageBreak/>
        <w:t>場合を含む。）の規定による地方公共団体を被告とする第一号法定受託事務に関する訴訟又は地方公共団体の行政庁を当事者とする第一号法定受託事務に関する訴訟が提起されたときは、当該地方公共団体は、法務大臣に対し、直ちに、その旨を報告しなければならない。</w:t>
      </w:r>
    </w:p>
    <w:p w14:paraId="64B7A615" w14:textId="77777777" w:rsidR="00322E7D" w:rsidRDefault="00ED1583" w:rsidP="00F7467D">
      <w:pPr>
        <w:adjustRightInd w:val="0"/>
        <w:ind w:left="221" w:hanging="221"/>
        <w:jc w:val="left"/>
      </w:pPr>
      <w:r>
        <w:t xml:space="preserve">Article 6-2 (1) If a suit relating to an </w:t>
      </w:r>
      <w:r w:rsidR="00CF726E">
        <w:rPr>
          <w:rFonts w:hint="eastAsia"/>
        </w:rPr>
        <w:t>i</w:t>
      </w:r>
      <w:r>
        <w:t>tem (</w:t>
      </w:r>
      <w:proofErr w:type="spellStart"/>
      <w:r>
        <w:t>i</w:t>
      </w:r>
      <w:proofErr w:type="spellEnd"/>
      <w:r>
        <w:t xml:space="preserve">) </w:t>
      </w:r>
      <w:r w:rsidR="00BD6DFA">
        <w:rPr>
          <w:rFonts w:hint="eastAsia"/>
        </w:rPr>
        <w:t>s</w:t>
      </w:r>
      <w:r>
        <w:t xml:space="preserve">tatutory </w:t>
      </w:r>
      <w:r w:rsidR="00BD6DFA">
        <w:rPr>
          <w:rFonts w:hint="eastAsia"/>
        </w:rPr>
        <w:t>e</w:t>
      </w:r>
      <w:r>
        <w:t xml:space="preserve">ntrusted </w:t>
      </w:r>
      <w:r w:rsidR="00BD6DFA">
        <w:rPr>
          <w:rFonts w:hint="eastAsia"/>
        </w:rPr>
        <w:t>f</w:t>
      </w:r>
      <w:r>
        <w:t xml:space="preserve">unction in which a local public entity is </w:t>
      </w:r>
      <w:r w:rsidR="00AA5513">
        <w:rPr>
          <w:rFonts w:hint="eastAsia"/>
        </w:rPr>
        <w:t>the</w:t>
      </w:r>
      <w:r w:rsidR="00AA5513">
        <w:t xml:space="preserve"> </w:t>
      </w:r>
      <w:r>
        <w:t xml:space="preserve">defendant </w:t>
      </w:r>
      <w:r w:rsidR="003C1B8C">
        <w:rPr>
          <w:rFonts w:hint="eastAsia"/>
        </w:rPr>
        <w:t xml:space="preserve">is filed </w:t>
      </w:r>
      <w:r w:rsidR="00DF76E5">
        <w:rPr>
          <w:rFonts w:hint="eastAsia"/>
        </w:rPr>
        <w:t>pursuant to</w:t>
      </w:r>
      <w:r w:rsidR="00DF76E5">
        <w:t xml:space="preserve"> </w:t>
      </w:r>
      <w:r>
        <w:t xml:space="preserve">the provisions of Article 11, paragraph (1) of the Administrative Case Litigation Act (including </w:t>
      </w:r>
      <w:r w:rsidR="00DF76E5">
        <w:rPr>
          <w:rFonts w:hint="eastAsia"/>
        </w:rPr>
        <w:t>as</w:t>
      </w:r>
      <w:r>
        <w:t xml:space="preserve"> applied mutatis mutandis pursuant to Article 38, paragraph (1) of the Act (including </w:t>
      </w:r>
      <w:r w:rsidR="00AD0662">
        <w:rPr>
          <w:rFonts w:hint="eastAsia"/>
        </w:rPr>
        <w:t>as</w:t>
      </w:r>
      <w:r>
        <w:t xml:space="preserve"> applied mutatis mutandis pursuant to Article 43, paragraph (2) of the Act) or Article 43, paragraph (1) of the Act)</w:t>
      </w:r>
      <w:r w:rsidR="00DB302F">
        <w:rPr>
          <w:rFonts w:hint="eastAsia"/>
        </w:rPr>
        <w:t>,</w:t>
      </w:r>
      <w:r>
        <w:t xml:space="preserve"> or a suit relating to an </w:t>
      </w:r>
      <w:r w:rsidR="009227AC">
        <w:rPr>
          <w:rFonts w:hint="eastAsia"/>
        </w:rPr>
        <w:t>i</w:t>
      </w:r>
      <w:r>
        <w:t>tem (</w:t>
      </w:r>
      <w:proofErr w:type="spellStart"/>
      <w:r>
        <w:t>i</w:t>
      </w:r>
      <w:proofErr w:type="spellEnd"/>
      <w:r>
        <w:t xml:space="preserve">) </w:t>
      </w:r>
      <w:r w:rsidR="009227AC">
        <w:rPr>
          <w:rFonts w:hint="eastAsia"/>
        </w:rPr>
        <w:t>s</w:t>
      </w:r>
      <w:r>
        <w:t xml:space="preserve">tatutory </w:t>
      </w:r>
      <w:r w:rsidR="009227AC">
        <w:rPr>
          <w:rFonts w:hint="eastAsia"/>
        </w:rPr>
        <w:t>e</w:t>
      </w:r>
      <w:r>
        <w:t xml:space="preserve">ntrusted </w:t>
      </w:r>
      <w:r w:rsidR="009227AC">
        <w:rPr>
          <w:rFonts w:hint="eastAsia"/>
        </w:rPr>
        <w:t>f</w:t>
      </w:r>
      <w:r>
        <w:t xml:space="preserve">unction to which an administrative </w:t>
      </w:r>
      <w:r w:rsidR="0039453E">
        <w:rPr>
          <w:rFonts w:hint="eastAsia"/>
        </w:rPr>
        <w:t xml:space="preserve">authority </w:t>
      </w:r>
      <w:r>
        <w:t xml:space="preserve">of a local public entity is a party </w:t>
      </w:r>
      <w:r w:rsidR="003A0004">
        <w:rPr>
          <w:rFonts w:hint="eastAsia"/>
        </w:rPr>
        <w:t>is</w:t>
      </w:r>
      <w:r>
        <w:t xml:space="preserve"> filed, the local public entity must immediately report </w:t>
      </w:r>
      <w:r w:rsidR="005831A7">
        <w:rPr>
          <w:rFonts w:hint="eastAsia"/>
        </w:rPr>
        <w:t>that fact</w:t>
      </w:r>
      <w:r w:rsidR="005831A7">
        <w:t xml:space="preserve"> </w:t>
      </w:r>
      <w:r>
        <w:t>to the Minister of Justice.</w:t>
      </w:r>
    </w:p>
    <w:p w14:paraId="55061510" w14:textId="77777777" w:rsidR="00322E7D" w:rsidRDefault="00ED1583" w:rsidP="00F7467D">
      <w:pPr>
        <w:adjustRightInd w:val="0"/>
        <w:ind w:left="221" w:hanging="221"/>
        <w:jc w:val="left"/>
      </w:pPr>
      <w:r>
        <w:t>２　地方公共団体の行政庁が訴訟に参加しようとする場合において、当該訴訟の争点が第一号法定受託事務の処理に関するものであるときは、当該地方公共団体は、法務大臣に対し、あらかじめ、訴訟に参加する旨を報告しなければならない。</w:t>
      </w:r>
    </w:p>
    <w:p w14:paraId="215C09C9" w14:textId="77777777" w:rsidR="00322E7D" w:rsidRDefault="00ED1583" w:rsidP="00F7467D">
      <w:pPr>
        <w:adjustRightInd w:val="0"/>
        <w:ind w:left="221" w:hanging="221"/>
        <w:jc w:val="left"/>
      </w:pPr>
      <w:r>
        <w:t xml:space="preserve">(2) If an administrative </w:t>
      </w:r>
      <w:r w:rsidR="00774EA5">
        <w:rPr>
          <w:rFonts w:hint="eastAsia"/>
        </w:rPr>
        <w:t xml:space="preserve">authority </w:t>
      </w:r>
      <w:r>
        <w:t xml:space="preserve">of a local public entity intends to intervene in a suit and the issue in the suit relates to the administration of an </w:t>
      </w:r>
      <w:r w:rsidR="009227AC">
        <w:rPr>
          <w:rFonts w:hint="eastAsia"/>
        </w:rPr>
        <w:t>i</w:t>
      </w:r>
      <w:r>
        <w:t>tem (</w:t>
      </w:r>
      <w:proofErr w:type="spellStart"/>
      <w:r>
        <w:t>i</w:t>
      </w:r>
      <w:proofErr w:type="spellEnd"/>
      <w:r>
        <w:t xml:space="preserve">) </w:t>
      </w:r>
      <w:r w:rsidR="009227AC">
        <w:rPr>
          <w:rFonts w:hint="eastAsia"/>
        </w:rPr>
        <w:t>s</w:t>
      </w:r>
      <w:r>
        <w:t xml:space="preserve">tatutory </w:t>
      </w:r>
      <w:r w:rsidR="009227AC">
        <w:rPr>
          <w:rFonts w:hint="eastAsia"/>
        </w:rPr>
        <w:t>e</w:t>
      </w:r>
      <w:r>
        <w:t xml:space="preserve">ntrusted </w:t>
      </w:r>
      <w:r w:rsidR="009227AC">
        <w:rPr>
          <w:rFonts w:hint="eastAsia"/>
        </w:rPr>
        <w:t>f</w:t>
      </w:r>
      <w:r>
        <w:t xml:space="preserve">unction, the local public entity must </w:t>
      </w:r>
      <w:r w:rsidR="00CD1C8D">
        <w:t xml:space="preserve">report </w:t>
      </w:r>
      <w:r>
        <w:t xml:space="preserve">in advance </w:t>
      </w:r>
      <w:r w:rsidR="0083455B">
        <w:t>to the Minister of Justice</w:t>
      </w:r>
      <w:r w:rsidR="0083455B" w:rsidDel="00CD1C8D">
        <w:t xml:space="preserve"> </w:t>
      </w:r>
      <w:r w:rsidR="002C5D8A">
        <w:rPr>
          <w:rFonts w:hint="eastAsia"/>
        </w:rPr>
        <w:t>that it will</w:t>
      </w:r>
      <w:r>
        <w:t xml:space="preserve"> intervene in the suit.</w:t>
      </w:r>
    </w:p>
    <w:p w14:paraId="3193DFDC" w14:textId="77777777" w:rsidR="00322E7D" w:rsidRDefault="00ED1583" w:rsidP="00F7467D">
      <w:pPr>
        <w:adjustRightInd w:val="0"/>
        <w:ind w:left="221" w:hanging="221"/>
        <w:jc w:val="left"/>
      </w:pPr>
      <w:r>
        <w:t>３　地方公共団体を当事者とし又は地方公共団体の行政庁を当事者若しくは参加人とする前二項に規定する訴訟に係る当該地方公共団体の事務（前項の参加に係る事務を含む。）については、法務大臣は、当該地方公共団体に対し、助言、勧告、資料提出の要求及び指示をすることができる。ただし、指示については、法務大臣が国の利害を考慮して必要があると認める場合に限る。</w:t>
      </w:r>
    </w:p>
    <w:p w14:paraId="3F30A9EE" w14:textId="77777777" w:rsidR="00322E7D" w:rsidRDefault="00ED1583" w:rsidP="00F7467D">
      <w:pPr>
        <w:adjustRightInd w:val="0"/>
        <w:ind w:left="221" w:hanging="221"/>
        <w:jc w:val="left"/>
      </w:pPr>
      <w:r>
        <w:t xml:space="preserve">(3) </w:t>
      </w:r>
      <w:r w:rsidR="005A1323">
        <w:rPr>
          <w:rFonts w:hint="eastAsia"/>
        </w:rPr>
        <w:t>With respect to</w:t>
      </w:r>
      <w:r w:rsidR="00F3047E">
        <w:rPr>
          <w:rFonts w:hint="eastAsia"/>
        </w:rPr>
        <w:t xml:space="preserve"> the affairs of</w:t>
      </w:r>
      <w:r>
        <w:t xml:space="preserve"> </w:t>
      </w:r>
      <w:r w:rsidR="00F3047E">
        <w:rPr>
          <w:rFonts w:hint="eastAsia"/>
        </w:rPr>
        <w:t>the</w:t>
      </w:r>
      <w:r w:rsidR="00F3047E">
        <w:t xml:space="preserve"> </w:t>
      </w:r>
      <w:r>
        <w:t xml:space="preserve">local public entity concerning the suits </w:t>
      </w:r>
      <w:r w:rsidR="00A77D05">
        <w:rPr>
          <w:rFonts w:hint="eastAsia"/>
        </w:rPr>
        <w:t>prescribed</w:t>
      </w:r>
      <w:r w:rsidR="00A77D05">
        <w:t xml:space="preserve"> </w:t>
      </w:r>
      <w:r>
        <w:t xml:space="preserve">in the preceding two paragraphs in which the local public entity is a party or an administrative </w:t>
      </w:r>
      <w:r w:rsidR="00774EA5">
        <w:rPr>
          <w:rFonts w:hint="eastAsia"/>
        </w:rPr>
        <w:t xml:space="preserve">authority </w:t>
      </w:r>
      <w:r>
        <w:t xml:space="preserve">of the local public entity is a party or </w:t>
      </w:r>
      <w:r w:rsidR="00A518D1">
        <w:rPr>
          <w:rFonts w:hint="eastAsia"/>
        </w:rPr>
        <w:t xml:space="preserve">an </w:t>
      </w:r>
      <w:r>
        <w:t xml:space="preserve">intervener (including the </w:t>
      </w:r>
      <w:r w:rsidR="00774EA5">
        <w:rPr>
          <w:rFonts w:hint="eastAsia"/>
        </w:rPr>
        <w:t xml:space="preserve">affairs </w:t>
      </w:r>
      <w:r>
        <w:t>concerning the intervention referred to in the preceding paragraph), the Minister of Justice may provide advice</w:t>
      </w:r>
      <w:r w:rsidR="00A11F55">
        <w:rPr>
          <w:rFonts w:hint="eastAsia"/>
        </w:rPr>
        <w:t>,</w:t>
      </w:r>
      <w:r>
        <w:t xml:space="preserve"> make recommendations, request the submission of materials, and give instructions</w:t>
      </w:r>
      <w:r w:rsidR="00B4619F">
        <w:rPr>
          <w:rFonts w:hint="eastAsia"/>
        </w:rPr>
        <w:t xml:space="preserve"> </w:t>
      </w:r>
      <w:r w:rsidR="00B4619F" w:rsidRPr="00B4619F">
        <w:t>to the local public entity</w:t>
      </w:r>
      <w:r>
        <w:t xml:space="preserve">; provided, however, that </w:t>
      </w:r>
      <w:r w:rsidR="007F1554" w:rsidRPr="007F1554">
        <w:t>the Minister of Justice may</w:t>
      </w:r>
      <w:r w:rsidR="007F1554">
        <w:rPr>
          <w:rFonts w:hint="eastAsia"/>
        </w:rPr>
        <w:t xml:space="preserve"> </w:t>
      </w:r>
      <w:r>
        <w:t>giv</w:t>
      </w:r>
      <w:r w:rsidR="007F1554">
        <w:rPr>
          <w:rFonts w:hint="eastAsia"/>
        </w:rPr>
        <w:t>e</w:t>
      </w:r>
      <w:r>
        <w:t xml:space="preserve"> instructions only when the Minister finds it necessary in consideration of the interests of the</w:t>
      </w:r>
      <w:r w:rsidR="00774EA5">
        <w:rPr>
          <w:rFonts w:hint="eastAsia"/>
        </w:rPr>
        <w:t xml:space="preserve"> </w:t>
      </w:r>
      <w:r w:rsidR="00113892">
        <w:rPr>
          <w:rFonts w:hint="eastAsia"/>
        </w:rPr>
        <w:t>State</w:t>
      </w:r>
      <w:r>
        <w:t>.</w:t>
      </w:r>
    </w:p>
    <w:p w14:paraId="4EEB506C" w14:textId="77777777" w:rsidR="00322E7D" w:rsidRDefault="00ED1583" w:rsidP="00F7467D">
      <w:pPr>
        <w:adjustRightInd w:val="0"/>
        <w:ind w:left="221" w:hanging="221"/>
        <w:jc w:val="left"/>
      </w:pPr>
      <w:r>
        <w:t>４　法務大臣は、前項の訴訟について、国の利害を考慮して必要があると認めるときは、同項の地方公共団体の長に協議して、所部の職員でその指定するもの又は訴訟代理人に選任する弁護士にその訴訟を行わせることができる。</w:t>
      </w:r>
    </w:p>
    <w:p w14:paraId="254DB95E" w14:textId="77777777" w:rsidR="00322E7D" w:rsidRDefault="00ED1583" w:rsidP="00F7467D">
      <w:pPr>
        <w:adjustRightInd w:val="0"/>
        <w:ind w:left="221" w:hanging="221"/>
        <w:jc w:val="left"/>
      </w:pPr>
      <w:r>
        <w:t>(4) If the Minister of Justice finds it necessary</w:t>
      </w:r>
      <w:r w:rsidR="00FC56E6">
        <w:rPr>
          <w:rFonts w:hint="eastAsia"/>
        </w:rPr>
        <w:t>,</w:t>
      </w:r>
      <w:r>
        <w:t xml:space="preserve"> </w:t>
      </w:r>
      <w:r w:rsidR="00FC56E6">
        <w:t>in consideration of the interests of the</w:t>
      </w:r>
      <w:r w:rsidR="00FC56E6">
        <w:rPr>
          <w:rFonts w:hint="eastAsia"/>
        </w:rPr>
        <w:t xml:space="preserve"> State,</w:t>
      </w:r>
      <w:r w:rsidR="0034671C">
        <w:rPr>
          <w:rFonts w:hint="eastAsia"/>
        </w:rPr>
        <w:t xml:space="preserve"> with respect to</w:t>
      </w:r>
      <w:r>
        <w:t xml:space="preserve"> the suit referred to in the preceding paragraph, </w:t>
      </w:r>
      <w:r w:rsidR="00943C5E">
        <w:rPr>
          <w:rFonts w:hint="eastAsia"/>
        </w:rPr>
        <w:t>the Minister may</w:t>
      </w:r>
      <w:r w:rsidR="00DC5595">
        <w:rPr>
          <w:rFonts w:hint="eastAsia"/>
        </w:rPr>
        <w:t>,</w:t>
      </w:r>
      <w:r w:rsidR="00943C5E">
        <w:rPr>
          <w:rFonts w:hint="eastAsia"/>
        </w:rPr>
        <w:t xml:space="preserve"> </w:t>
      </w:r>
      <w:r w:rsidR="00DC5595">
        <w:rPr>
          <w:rFonts w:hint="eastAsia"/>
        </w:rPr>
        <w:t>in</w:t>
      </w:r>
      <w:r w:rsidR="00DC5595">
        <w:t xml:space="preserve"> </w:t>
      </w:r>
      <w:r>
        <w:t xml:space="preserve">consultation with the head of the local public entity referred to in </w:t>
      </w:r>
      <w:r w:rsidR="00DC5595">
        <w:rPr>
          <w:rFonts w:hint="eastAsia"/>
        </w:rPr>
        <w:t>that</w:t>
      </w:r>
      <w:r w:rsidR="00DC5595">
        <w:t xml:space="preserve"> </w:t>
      </w:r>
      <w:r>
        <w:t xml:space="preserve">paragraph, have an official of the </w:t>
      </w:r>
      <w:r w:rsidR="00964510">
        <w:rPr>
          <w:rFonts w:hint="eastAsia"/>
        </w:rPr>
        <w:t>M</w:t>
      </w:r>
      <w:r>
        <w:t>inistry</w:t>
      </w:r>
      <w:r w:rsidR="00964510">
        <w:rPr>
          <w:rFonts w:hint="eastAsia"/>
        </w:rPr>
        <w:t xml:space="preserve"> of Justice</w:t>
      </w:r>
      <w:r>
        <w:t xml:space="preserve"> </w:t>
      </w:r>
      <w:r w:rsidR="00D1743D">
        <w:t>designate</w:t>
      </w:r>
      <w:r w:rsidR="00D1743D">
        <w:rPr>
          <w:rFonts w:hint="eastAsia"/>
        </w:rPr>
        <w:t>d by</w:t>
      </w:r>
      <w:r>
        <w:t xml:space="preserve"> the </w:t>
      </w:r>
      <w:r>
        <w:lastRenderedPageBreak/>
        <w:t xml:space="preserve">Minister or an attorney </w:t>
      </w:r>
      <w:r w:rsidR="00EB04CD">
        <w:t xml:space="preserve">appointed </w:t>
      </w:r>
      <w:r w:rsidR="00EB04CD">
        <w:rPr>
          <w:rFonts w:hint="eastAsia"/>
        </w:rPr>
        <w:t>by</w:t>
      </w:r>
      <w:r w:rsidR="00EB04CD">
        <w:t xml:space="preserve"> </w:t>
      </w:r>
      <w:r>
        <w:t>the Minister as counsel conduct the suit.</w:t>
      </w:r>
    </w:p>
    <w:p w14:paraId="25199AB5" w14:textId="77777777" w:rsidR="00322E7D" w:rsidRDefault="00ED1583" w:rsidP="00F7467D">
      <w:pPr>
        <w:adjustRightInd w:val="0"/>
        <w:ind w:left="221" w:hanging="221"/>
        <w:jc w:val="left"/>
      </w:pPr>
      <w:r>
        <w:t>５　法務大臣は、前項の場合において、必要があると認めるときは、同項の地方公共団体の長及び当該地方公共団体が処理する第一号法定受託事務に係る各大臣（内閣府設置法（平成十一年法律第八十九号）第四条第三項、デジタル庁設置法（令和三年法律第三十六号）第四条第二項若しくは防災庁設置法（令和八年法律第六十一号）第四条第二項に規定する事務を分担管理する大臣たる内閣総理大臣又は国家行政組織法（昭和二十三年法律第百二十号）第五条第一項に規定する各省大臣をいう。）に協議して、当該各大臣の所部の職員で法務大臣の指定するものにその訴訟を行わせることができる。この場合には、指定された者は、その訴訟については、法務大臣の指揮を受けるものとする。</w:t>
      </w:r>
    </w:p>
    <w:p w14:paraId="50F8AB1A" w14:textId="77777777" w:rsidR="00322E7D" w:rsidRDefault="00ED1583" w:rsidP="00F7467D">
      <w:pPr>
        <w:adjustRightInd w:val="0"/>
        <w:ind w:left="221" w:hanging="221"/>
        <w:jc w:val="left"/>
      </w:pPr>
      <w:r>
        <w:t xml:space="preserve">(5) If the Minister of Justice finds it necessary in the case referred to in the preceding paragraph, the Minister may consult with the head of the local public entity referred to in that paragraph and each minister </w:t>
      </w:r>
      <w:r w:rsidR="00E40AF0">
        <w:rPr>
          <w:rFonts w:hint="eastAsia"/>
        </w:rPr>
        <w:t>responsible for</w:t>
      </w:r>
      <w:r>
        <w:t xml:space="preserve"> the </w:t>
      </w:r>
      <w:r w:rsidR="005E1E06">
        <w:rPr>
          <w:rFonts w:hint="eastAsia"/>
        </w:rPr>
        <w:t>i</w:t>
      </w:r>
      <w:r w:rsidR="00774EA5">
        <w:rPr>
          <w:rFonts w:hint="eastAsia"/>
        </w:rPr>
        <w:t>tem (</w:t>
      </w:r>
      <w:proofErr w:type="spellStart"/>
      <w:r w:rsidR="00774EA5">
        <w:rPr>
          <w:rFonts w:hint="eastAsia"/>
        </w:rPr>
        <w:t>i</w:t>
      </w:r>
      <w:proofErr w:type="spellEnd"/>
      <w:r w:rsidR="00774EA5">
        <w:rPr>
          <w:rFonts w:hint="eastAsia"/>
        </w:rPr>
        <w:t xml:space="preserve">) </w:t>
      </w:r>
      <w:r w:rsidR="00360A41">
        <w:rPr>
          <w:rFonts w:hint="eastAsia"/>
        </w:rPr>
        <w:t>s</w:t>
      </w:r>
      <w:r>
        <w:t xml:space="preserve">tatutory </w:t>
      </w:r>
      <w:r w:rsidR="00360A41">
        <w:rPr>
          <w:rFonts w:hint="eastAsia"/>
        </w:rPr>
        <w:t>e</w:t>
      </w:r>
      <w:r>
        <w:t xml:space="preserve">ntrusted </w:t>
      </w:r>
      <w:r w:rsidR="00831AC4">
        <w:rPr>
          <w:rFonts w:hint="eastAsia"/>
        </w:rPr>
        <w:t>f</w:t>
      </w:r>
      <w:r>
        <w:t xml:space="preserve">unction </w:t>
      </w:r>
      <w:r w:rsidR="00B90532">
        <w:rPr>
          <w:rFonts w:hint="eastAsia"/>
        </w:rPr>
        <w:t>administered</w:t>
      </w:r>
      <w:r w:rsidR="00B90532">
        <w:t xml:space="preserve"> </w:t>
      </w:r>
      <w:r>
        <w:t xml:space="preserve">by the local public entity (meaning the Prime Minister who is the minister who takes charge of and manages the </w:t>
      </w:r>
      <w:r w:rsidR="00774EA5">
        <w:rPr>
          <w:rFonts w:hint="eastAsia"/>
        </w:rPr>
        <w:t xml:space="preserve">affairs </w:t>
      </w:r>
      <w:r>
        <w:t xml:space="preserve">prescribed in Article 4, paragraph (3) of the Act for Establishment of the Cabinet Office (Act No. 89 of 1999), Article 4, paragraph (2) of the Act for Establishment of the Digital Agency (Act No. 36 of 2021), or Article 4, paragraph (2) of the Act for Establishment of the </w:t>
      </w:r>
      <w:r w:rsidR="004B0E8E">
        <w:rPr>
          <w:rFonts w:hint="eastAsia"/>
        </w:rPr>
        <w:t xml:space="preserve">National </w:t>
      </w:r>
      <w:r>
        <w:t xml:space="preserve">Disaster </w:t>
      </w:r>
      <w:r w:rsidR="00CB031D">
        <w:rPr>
          <w:rFonts w:hint="eastAsia"/>
        </w:rPr>
        <w:t xml:space="preserve">Management </w:t>
      </w:r>
      <w:r w:rsidR="0014610D">
        <w:rPr>
          <w:rFonts w:hint="eastAsia"/>
        </w:rPr>
        <w:t xml:space="preserve">Agency </w:t>
      </w:r>
      <w:r>
        <w:t xml:space="preserve">(Act No. 61 of 2026), or each minister prescribed in Article 5, paragraph (1) of the National Government Organization Act (Act No. 120 of 1948)), and have an </w:t>
      </w:r>
      <w:r w:rsidR="005965EA">
        <w:rPr>
          <w:rFonts w:hint="eastAsia"/>
        </w:rPr>
        <w:t>official</w:t>
      </w:r>
      <w:r w:rsidR="005965EA">
        <w:t xml:space="preserve"> </w:t>
      </w:r>
      <w:r>
        <w:t>of the ministry of each of those ministers designated by the Minister of Justice conduct the suit. In this case, the designated person is to be subject to the direction of the Minister of Justice with respect to the suit.</w:t>
      </w:r>
    </w:p>
    <w:p w14:paraId="63632DF3" w14:textId="77777777" w:rsidR="00F7467D" w:rsidRDefault="00F7467D" w:rsidP="00F7467D">
      <w:pPr>
        <w:adjustRightInd w:val="0"/>
        <w:ind w:left="221" w:hanging="221"/>
        <w:jc w:val="left"/>
      </w:pPr>
    </w:p>
    <w:p w14:paraId="2E0C8546" w14:textId="72BD4DEB" w:rsidR="00322E7D" w:rsidRDefault="00ED1583" w:rsidP="00F7467D">
      <w:pPr>
        <w:adjustRightInd w:val="0"/>
        <w:ind w:left="221" w:hanging="221"/>
        <w:jc w:val="left"/>
      </w:pPr>
      <w:r>
        <w:t>第六条の三　独立行政法人又はその行政庁を当事者とする訴訟が提起されたときは、当該独立行政法人は、法務大臣に対し、直ちに、その旨を報告しなければならない。</w:t>
      </w:r>
    </w:p>
    <w:p w14:paraId="0A6A31C7" w14:textId="77777777" w:rsidR="00322E7D" w:rsidRDefault="00ED1583" w:rsidP="00F7467D">
      <w:pPr>
        <w:adjustRightInd w:val="0"/>
        <w:ind w:left="221" w:hanging="221"/>
        <w:jc w:val="left"/>
      </w:pPr>
      <w:r>
        <w:t xml:space="preserve">Article 6-3 (1) If a suit in which an </w:t>
      </w:r>
      <w:r w:rsidR="00D2633A">
        <w:rPr>
          <w:rFonts w:hint="eastAsia"/>
        </w:rPr>
        <w:t>i</w:t>
      </w:r>
      <w:r>
        <w:t xml:space="preserve">ncorporated </w:t>
      </w:r>
      <w:r w:rsidR="00D2633A">
        <w:rPr>
          <w:rFonts w:hint="eastAsia"/>
        </w:rPr>
        <w:t>a</w:t>
      </w:r>
      <w:r>
        <w:t xml:space="preserve">dministrative </w:t>
      </w:r>
      <w:r w:rsidR="00D2633A">
        <w:rPr>
          <w:rFonts w:hint="eastAsia"/>
        </w:rPr>
        <w:t>a</w:t>
      </w:r>
      <w:r>
        <w:t xml:space="preserve">gency or its administrative </w:t>
      </w:r>
      <w:r w:rsidR="00980896">
        <w:rPr>
          <w:rFonts w:hint="eastAsia"/>
        </w:rPr>
        <w:t>authority</w:t>
      </w:r>
      <w:r>
        <w:t xml:space="preserve"> is a party has been filed, the </w:t>
      </w:r>
      <w:r w:rsidR="00D2633A">
        <w:rPr>
          <w:rFonts w:hint="eastAsia"/>
        </w:rPr>
        <w:t>i</w:t>
      </w:r>
      <w:r>
        <w:t xml:space="preserve">ncorporated </w:t>
      </w:r>
      <w:r w:rsidR="00D2633A">
        <w:rPr>
          <w:rFonts w:hint="eastAsia"/>
        </w:rPr>
        <w:t>a</w:t>
      </w:r>
      <w:r>
        <w:t xml:space="preserve">dministrative </w:t>
      </w:r>
      <w:r w:rsidR="00D2633A">
        <w:rPr>
          <w:rFonts w:hint="eastAsia"/>
        </w:rPr>
        <w:t>a</w:t>
      </w:r>
      <w:r>
        <w:t>gency must immediately report this to the Minister of Justice.</w:t>
      </w:r>
    </w:p>
    <w:p w14:paraId="6B07EB53" w14:textId="77777777" w:rsidR="00322E7D" w:rsidRDefault="00ED1583" w:rsidP="00F7467D">
      <w:pPr>
        <w:adjustRightInd w:val="0"/>
        <w:ind w:left="221" w:hanging="221"/>
        <w:jc w:val="left"/>
      </w:pPr>
      <w:r>
        <w:t>２　独立行政法人が訴訟を提起しようとするとき、又は独立行政法人若しくはその行政庁が訴訟に参加しようとするときは、当該独立行政法人は、法務大臣に対し、あらかじめ、その旨を報告しなければならない。</w:t>
      </w:r>
    </w:p>
    <w:p w14:paraId="6D0B51B4" w14:textId="77777777" w:rsidR="00322E7D" w:rsidRDefault="00ED1583" w:rsidP="00F7467D">
      <w:pPr>
        <w:adjustRightInd w:val="0"/>
        <w:ind w:left="221" w:hanging="221"/>
        <w:jc w:val="left"/>
      </w:pPr>
      <w:r>
        <w:t xml:space="preserve">(2) If an </w:t>
      </w:r>
      <w:r w:rsidR="00D2633A">
        <w:rPr>
          <w:rFonts w:hint="eastAsia"/>
        </w:rPr>
        <w:t>i</w:t>
      </w:r>
      <w:r>
        <w:t xml:space="preserve">ncorporated </w:t>
      </w:r>
      <w:r w:rsidR="00D2633A">
        <w:rPr>
          <w:rFonts w:hint="eastAsia"/>
        </w:rPr>
        <w:t>a</w:t>
      </w:r>
      <w:r>
        <w:t xml:space="preserve">dministrative </w:t>
      </w:r>
      <w:r w:rsidR="00D2633A">
        <w:rPr>
          <w:rFonts w:hint="eastAsia"/>
        </w:rPr>
        <w:t>a</w:t>
      </w:r>
      <w:r>
        <w:t xml:space="preserve">gency intends to file a suit or </w:t>
      </w:r>
      <w:r w:rsidR="0002395B">
        <w:rPr>
          <w:rFonts w:hint="eastAsia"/>
        </w:rPr>
        <w:t>the</w:t>
      </w:r>
      <w:r w:rsidR="00872D43">
        <w:t xml:space="preserve"> incorporated administrative agency</w:t>
      </w:r>
      <w:r>
        <w:t xml:space="preserve"> or its administrative </w:t>
      </w:r>
      <w:r w:rsidR="00980896">
        <w:rPr>
          <w:rFonts w:hint="eastAsia"/>
        </w:rPr>
        <w:t>authority</w:t>
      </w:r>
      <w:r>
        <w:t xml:space="preserve"> intends to intervene in a suit, the </w:t>
      </w:r>
      <w:r w:rsidR="00CF27A4">
        <w:rPr>
          <w:rFonts w:hint="eastAsia"/>
        </w:rPr>
        <w:t>i</w:t>
      </w:r>
      <w:r>
        <w:t xml:space="preserve">ncorporated </w:t>
      </w:r>
      <w:r w:rsidR="00CF27A4">
        <w:rPr>
          <w:rFonts w:hint="eastAsia"/>
        </w:rPr>
        <w:t>a</w:t>
      </w:r>
      <w:r>
        <w:t xml:space="preserve">dministrative </w:t>
      </w:r>
      <w:r w:rsidR="00CF27A4">
        <w:rPr>
          <w:rFonts w:hint="eastAsia"/>
        </w:rPr>
        <w:t>a</w:t>
      </w:r>
      <w:r>
        <w:t xml:space="preserve">gency must </w:t>
      </w:r>
      <w:r w:rsidR="000A4B97">
        <w:t xml:space="preserve">report </w:t>
      </w:r>
      <w:r>
        <w:t>in advance to the Minister of Justice</w:t>
      </w:r>
      <w:r w:rsidR="0088630C" w:rsidRPr="0088630C">
        <w:t xml:space="preserve"> </w:t>
      </w:r>
      <w:r w:rsidR="003026F6">
        <w:rPr>
          <w:rFonts w:hint="eastAsia"/>
        </w:rPr>
        <w:t>that it</w:t>
      </w:r>
      <w:r w:rsidR="0088630C">
        <w:t xml:space="preserve"> inten</w:t>
      </w:r>
      <w:r w:rsidR="003026F6">
        <w:rPr>
          <w:rFonts w:hint="eastAsia"/>
        </w:rPr>
        <w:t>ds to do so</w:t>
      </w:r>
      <w:r>
        <w:t>.</w:t>
      </w:r>
    </w:p>
    <w:p w14:paraId="4F2948B9" w14:textId="77777777" w:rsidR="00322E7D" w:rsidRDefault="00ED1583" w:rsidP="00F7467D">
      <w:pPr>
        <w:adjustRightInd w:val="0"/>
        <w:ind w:left="221" w:hanging="221"/>
        <w:jc w:val="left"/>
      </w:pPr>
      <w:r>
        <w:t>３　独立行政法人又はその行政庁を当事者又は参加人とする前二項に規定する訴訟に係る当該独立行政法人の事務（前項の訴訟の提起及び参加に係る事務を含む。）については、法務大臣は、国の利害を考慮して必要があると認めるときは、当該独立行政法人に対し、指示をすることができる。</w:t>
      </w:r>
    </w:p>
    <w:p w14:paraId="56BCBDB7" w14:textId="77777777" w:rsidR="00322E7D" w:rsidRDefault="00ED1583" w:rsidP="00F7467D">
      <w:pPr>
        <w:adjustRightInd w:val="0"/>
        <w:ind w:left="221" w:hanging="221"/>
        <w:jc w:val="left"/>
      </w:pPr>
      <w:r>
        <w:lastRenderedPageBreak/>
        <w:t xml:space="preserve">(3) </w:t>
      </w:r>
      <w:r w:rsidR="00766381">
        <w:rPr>
          <w:rFonts w:hint="eastAsia"/>
        </w:rPr>
        <w:t>With respect to</w:t>
      </w:r>
      <w:r>
        <w:t xml:space="preserve"> </w:t>
      </w:r>
      <w:r w:rsidR="00ED211E">
        <w:rPr>
          <w:rFonts w:hint="eastAsia"/>
        </w:rPr>
        <w:t>the affairs of</w:t>
      </w:r>
      <w:r w:rsidR="00ED211E">
        <w:t xml:space="preserve"> </w:t>
      </w:r>
      <w:r w:rsidR="00ED211E">
        <w:rPr>
          <w:rFonts w:hint="eastAsia"/>
        </w:rPr>
        <w:t>the</w:t>
      </w:r>
      <w:r w:rsidR="00872D43">
        <w:t xml:space="preserve"> incorporated administrative agency</w:t>
      </w:r>
      <w:r>
        <w:t xml:space="preserve"> concerning the suits </w:t>
      </w:r>
      <w:r w:rsidR="00CB1F1D">
        <w:rPr>
          <w:rFonts w:hint="eastAsia"/>
        </w:rPr>
        <w:t>prescribed</w:t>
      </w:r>
      <w:r w:rsidR="00CB1F1D">
        <w:t xml:space="preserve"> </w:t>
      </w:r>
      <w:r>
        <w:t xml:space="preserve">in the preceding two paragraphs in which the </w:t>
      </w:r>
      <w:r w:rsidR="00E623CD">
        <w:rPr>
          <w:rFonts w:hint="eastAsia"/>
        </w:rPr>
        <w:t>i</w:t>
      </w:r>
      <w:r>
        <w:t xml:space="preserve">ncorporated </w:t>
      </w:r>
      <w:r w:rsidR="00E623CD">
        <w:rPr>
          <w:rFonts w:hint="eastAsia"/>
        </w:rPr>
        <w:t>a</w:t>
      </w:r>
      <w:r>
        <w:t xml:space="preserve">dministrative </w:t>
      </w:r>
      <w:r w:rsidR="00E623CD">
        <w:rPr>
          <w:rFonts w:hint="eastAsia"/>
        </w:rPr>
        <w:t>a</w:t>
      </w:r>
      <w:r>
        <w:t xml:space="preserve">gency or its administrative </w:t>
      </w:r>
      <w:r w:rsidR="00980896">
        <w:rPr>
          <w:rFonts w:hint="eastAsia"/>
        </w:rPr>
        <w:t xml:space="preserve">authority </w:t>
      </w:r>
      <w:r>
        <w:t xml:space="preserve">is a party or </w:t>
      </w:r>
      <w:r w:rsidR="00132C2E">
        <w:rPr>
          <w:rFonts w:hint="eastAsia"/>
        </w:rPr>
        <w:t xml:space="preserve">an </w:t>
      </w:r>
      <w:r>
        <w:t xml:space="preserve">intervener (including the </w:t>
      </w:r>
      <w:r w:rsidR="00980896">
        <w:rPr>
          <w:rFonts w:hint="eastAsia"/>
        </w:rPr>
        <w:t xml:space="preserve">affairs </w:t>
      </w:r>
      <w:r>
        <w:t xml:space="preserve">concerning the filing of </w:t>
      </w:r>
      <w:r w:rsidR="00736D85" w:rsidRPr="00736D85">
        <w:t xml:space="preserve">the suit referred to in the preceding paragraph </w:t>
      </w:r>
      <w:r>
        <w:t xml:space="preserve">and intervention in </w:t>
      </w:r>
      <w:r w:rsidR="008D47F9">
        <w:rPr>
          <w:rFonts w:hint="eastAsia"/>
        </w:rPr>
        <w:t>that</w:t>
      </w:r>
      <w:r w:rsidR="008D47F9">
        <w:t xml:space="preserve"> </w:t>
      </w:r>
      <w:r>
        <w:t xml:space="preserve">suit), the Minister of Justice may give instructions to the </w:t>
      </w:r>
      <w:r w:rsidR="00872D43">
        <w:t>incorporated administrative agency</w:t>
      </w:r>
      <w:r>
        <w:t xml:space="preserve"> if the Minister finds it necessary in consideration of the interests of the</w:t>
      </w:r>
      <w:r w:rsidR="00980896">
        <w:rPr>
          <w:rFonts w:hint="eastAsia"/>
        </w:rPr>
        <w:t xml:space="preserve"> </w:t>
      </w:r>
      <w:r w:rsidR="00AC6164">
        <w:rPr>
          <w:rFonts w:hint="eastAsia"/>
        </w:rPr>
        <w:t>State</w:t>
      </w:r>
      <w:r>
        <w:t>.</w:t>
      </w:r>
    </w:p>
    <w:p w14:paraId="66F7B88C" w14:textId="77777777" w:rsidR="00322E7D" w:rsidRDefault="00ED1583" w:rsidP="00F7467D">
      <w:pPr>
        <w:adjustRightInd w:val="0"/>
        <w:ind w:left="221" w:hanging="221"/>
        <w:jc w:val="left"/>
      </w:pPr>
      <w:r>
        <w:t>４　法務大臣は、前項の訴訟について、国の利害を考慮して必要があると認めるときは、同項の独立行政法人の長に協議して、所部の職員でその指定するもの又は訴訟代理人に選任する弁護士にその訴訟を行わせることができる。</w:t>
      </w:r>
    </w:p>
    <w:p w14:paraId="015D8864" w14:textId="77777777" w:rsidR="00322E7D" w:rsidRDefault="00ED1583" w:rsidP="00F7467D">
      <w:pPr>
        <w:adjustRightInd w:val="0"/>
        <w:ind w:left="221" w:hanging="221"/>
        <w:jc w:val="left"/>
      </w:pPr>
      <w:r>
        <w:t>(4) If the Minister of Justice finds it necessary</w:t>
      </w:r>
      <w:r w:rsidR="00D93732">
        <w:rPr>
          <w:rFonts w:hint="eastAsia"/>
        </w:rPr>
        <w:t>,</w:t>
      </w:r>
      <w:r>
        <w:t xml:space="preserve"> in consideration of the interests of the </w:t>
      </w:r>
      <w:r w:rsidR="00AC6164">
        <w:rPr>
          <w:rFonts w:hint="eastAsia"/>
        </w:rPr>
        <w:t>State</w:t>
      </w:r>
      <w:r w:rsidR="003A5579">
        <w:rPr>
          <w:rFonts w:hint="eastAsia"/>
        </w:rPr>
        <w:t>,</w:t>
      </w:r>
      <w:r w:rsidR="0097254E">
        <w:rPr>
          <w:rFonts w:hint="eastAsia"/>
        </w:rPr>
        <w:t xml:space="preserve"> </w:t>
      </w:r>
      <w:r w:rsidR="003A5579">
        <w:rPr>
          <w:rFonts w:hint="eastAsia"/>
        </w:rPr>
        <w:t>with respect to</w:t>
      </w:r>
      <w:r>
        <w:t xml:space="preserve"> the suit referred to in the preceding paragraph, </w:t>
      </w:r>
      <w:r w:rsidR="00D631C2">
        <w:t>the Minister may</w:t>
      </w:r>
      <w:r w:rsidR="00D631C2">
        <w:rPr>
          <w:rFonts w:hint="eastAsia"/>
        </w:rPr>
        <w:t>,</w:t>
      </w:r>
      <w:r w:rsidR="00D631C2">
        <w:t xml:space="preserve"> </w:t>
      </w:r>
      <w:r w:rsidR="00D631C2">
        <w:rPr>
          <w:rFonts w:hint="eastAsia"/>
        </w:rPr>
        <w:t>in</w:t>
      </w:r>
      <w:r w:rsidR="00D631C2">
        <w:t xml:space="preserve"> </w:t>
      </w:r>
      <w:r>
        <w:t xml:space="preserve">consultation with the head of the </w:t>
      </w:r>
      <w:r w:rsidR="00054644">
        <w:rPr>
          <w:rFonts w:hint="eastAsia"/>
        </w:rPr>
        <w:t>i</w:t>
      </w:r>
      <w:r>
        <w:t xml:space="preserve">ncorporated </w:t>
      </w:r>
      <w:r w:rsidR="00054644">
        <w:rPr>
          <w:rFonts w:hint="eastAsia"/>
        </w:rPr>
        <w:t>a</w:t>
      </w:r>
      <w:r>
        <w:t xml:space="preserve">dministrative </w:t>
      </w:r>
      <w:r w:rsidR="00054644">
        <w:rPr>
          <w:rFonts w:hint="eastAsia"/>
        </w:rPr>
        <w:t>a</w:t>
      </w:r>
      <w:r>
        <w:t xml:space="preserve">gency referred to in that paragraph, have an official of the </w:t>
      </w:r>
      <w:r w:rsidR="000F47E1">
        <w:rPr>
          <w:rFonts w:hint="eastAsia"/>
        </w:rPr>
        <w:t>M</w:t>
      </w:r>
      <w:r>
        <w:t xml:space="preserve">inistry </w:t>
      </w:r>
      <w:r w:rsidR="000F47E1">
        <w:rPr>
          <w:rFonts w:hint="eastAsia"/>
        </w:rPr>
        <w:t>of Justice</w:t>
      </w:r>
      <w:r w:rsidR="001152BA">
        <w:rPr>
          <w:rFonts w:hint="eastAsia"/>
        </w:rPr>
        <w:t xml:space="preserve"> </w:t>
      </w:r>
      <w:r w:rsidR="001152BA">
        <w:t>designate</w:t>
      </w:r>
      <w:r w:rsidR="001152BA">
        <w:rPr>
          <w:rFonts w:hint="eastAsia"/>
        </w:rPr>
        <w:t>d by</w:t>
      </w:r>
      <w:r>
        <w:t xml:space="preserve"> the Minister or an attorney </w:t>
      </w:r>
      <w:r w:rsidR="00967ACC">
        <w:t xml:space="preserve">appointed </w:t>
      </w:r>
      <w:r w:rsidR="00967ACC">
        <w:rPr>
          <w:rFonts w:hint="eastAsia"/>
        </w:rPr>
        <w:t xml:space="preserve">by </w:t>
      </w:r>
      <w:r>
        <w:t>the Minister as counsel conduct the suit.</w:t>
      </w:r>
    </w:p>
    <w:p w14:paraId="26DB5938" w14:textId="77777777" w:rsidR="00322E7D" w:rsidRDefault="00ED1583" w:rsidP="00F7467D">
      <w:pPr>
        <w:adjustRightInd w:val="0"/>
        <w:ind w:left="221" w:hanging="221"/>
        <w:jc w:val="left"/>
      </w:pPr>
      <w:r>
        <w:t>５　法務大臣は、前項の場合において、必要があると認めるときは、同項の独立行政法人を所管する大臣の意見を聴いた上、当該大臣の所部の職員で法務大臣の指定するものにその訴訟を行わせることができる。この場合には、指定された者は、その訴訟については、法務大臣の指揮を受けるものとする。</w:t>
      </w:r>
    </w:p>
    <w:p w14:paraId="71101936" w14:textId="77777777" w:rsidR="00322E7D" w:rsidRDefault="00ED1583" w:rsidP="00F7467D">
      <w:pPr>
        <w:adjustRightInd w:val="0"/>
        <w:ind w:left="221" w:hanging="221"/>
        <w:jc w:val="left"/>
      </w:pPr>
      <w:r>
        <w:t xml:space="preserve">(5) If the Minister of Justice finds it necessary in the case referred to in the preceding paragraph, after hearing </w:t>
      </w:r>
      <w:r w:rsidR="00C30F0D">
        <w:rPr>
          <w:rFonts w:hint="eastAsia"/>
        </w:rPr>
        <w:t>the</w:t>
      </w:r>
      <w:r w:rsidR="00C30F0D">
        <w:t xml:space="preserve"> </w:t>
      </w:r>
      <w:r>
        <w:t xml:space="preserve">opinion </w:t>
      </w:r>
      <w:r w:rsidR="00D419E0">
        <w:rPr>
          <w:rFonts w:hint="eastAsia"/>
        </w:rPr>
        <w:t>of</w:t>
      </w:r>
      <w:r w:rsidR="00D419E0">
        <w:t xml:space="preserve"> </w:t>
      </w:r>
      <w:r>
        <w:t xml:space="preserve">the minister who has jurisdiction over the </w:t>
      </w:r>
      <w:r w:rsidR="00054644">
        <w:rPr>
          <w:rFonts w:hint="eastAsia"/>
        </w:rPr>
        <w:t>i</w:t>
      </w:r>
      <w:r>
        <w:t xml:space="preserve">ncorporated </w:t>
      </w:r>
      <w:r w:rsidR="00054644">
        <w:rPr>
          <w:rFonts w:hint="eastAsia"/>
        </w:rPr>
        <w:t>a</w:t>
      </w:r>
      <w:r>
        <w:t xml:space="preserve">dministrative </w:t>
      </w:r>
      <w:r w:rsidR="00054644">
        <w:rPr>
          <w:rFonts w:hint="eastAsia"/>
        </w:rPr>
        <w:t>a</w:t>
      </w:r>
      <w:r>
        <w:t xml:space="preserve">gency referred to in that paragraph, the Minister may </w:t>
      </w:r>
      <w:r w:rsidR="00E917B6">
        <w:rPr>
          <w:rFonts w:hint="eastAsia"/>
        </w:rPr>
        <w:t>have</w:t>
      </w:r>
      <w:r w:rsidR="00E917B6">
        <w:t xml:space="preserve"> </w:t>
      </w:r>
      <w:r>
        <w:t xml:space="preserve">an official of </w:t>
      </w:r>
      <w:r w:rsidR="00537B29">
        <w:rPr>
          <w:rFonts w:hint="eastAsia"/>
        </w:rPr>
        <w:t>that</w:t>
      </w:r>
      <w:r w:rsidR="00537B29">
        <w:t xml:space="preserve"> </w:t>
      </w:r>
      <w:r>
        <w:t>minister's</w:t>
      </w:r>
      <w:r w:rsidR="004C3DE6">
        <w:rPr>
          <w:rFonts w:hint="eastAsia"/>
        </w:rPr>
        <w:t xml:space="preserve"> ministry </w:t>
      </w:r>
      <w:r w:rsidR="00AD6E29" w:rsidRPr="00AD6E29">
        <w:t>designated by the Minister of Justice</w:t>
      </w:r>
      <w:r>
        <w:t xml:space="preserve"> conduct the suit. In this case, the designated official is to be subject to the direction of the Minister of Justice </w:t>
      </w:r>
      <w:r w:rsidR="00F863E9">
        <w:rPr>
          <w:rFonts w:hint="eastAsia"/>
        </w:rPr>
        <w:t>with respect to</w:t>
      </w:r>
      <w:r>
        <w:t xml:space="preserve"> the suit.</w:t>
      </w:r>
    </w:p>
    <w:p w14:paraId="229EBD1F" w14:textId="77777777" w:rsidR="00F7467D" w:rsidRDefault="00F7467D" w:rsidP="00F7467D">
      <w:pPr>
        <w:adjustRightInd w:val="0"/>
        <w:ind w:left="221" w:hanging="221"/>
        <w:jc w:val="left"/>
      </w:pPr>
    </w:p>
    <w:p w14:paraId="614FD1EF" w14:textId="6EE6AD99" w:rsidR="00322E7D" w:rsidRDefault="00ED1583" w:rsidP="00F7467D">
      <w:pPr>
        <w:adjustRightInd w:val="0"/>
        <w:ind w:left="221" w:hanging="221"/>
        <w:jc w:val="left"/>
      </w:pPr>
      <w:r>
        <w:t>第七条　地方公共団体、独立行政法人その他政令で定める公法人は、その事務に関する訴訟について、法務大臣にその所部の職員でその指定するものに当該訴訟を行わせることを求めることができる。</w:t>
      </w:r>
    </w:p>
    <w:p w14:paraId="7955C2EF" w14:textId="77777777" w:rsidR="00322E7D" w:rsidRDefault="00ED1583" w:rsidP="00F7467D">
      <w:pPr>
        <w:adjustRightInd w:val="0"/>
        <w:ind w:left="221" w:hanging="221"/>
        <w:jc w:val="left"/>
      </w:pPr>
      <w:r>
        <w:t xml:space="preserve">Article 7 (1) </w:t>
      </w:r>
      <w:r w:rsidR="00956C9B">
        <w:rPr>
          <w:rFonts w:hint="eastAsia"/>
        </w:rPr>
        <w:t>With respect to</w:t>
      </w:r>
      <w:r>
        <w:t xml:space="preserve"> a suit relating to the </w:t>
      </w:r>
      <w:r w:rsidR="00607EED">
        <w:rPr>
          <w:rFonts w:hint="eastAsia"/>
        </w:rPr>
        <w:t>affairs</w:t>
      </w:r>
      <w:r w:rsidR="00406533">
        <w:rPr>
          <w:rFonts w:hint="eastAsia"/>
        </w:rPr>
        <w:t xml:space="preserve"> of</w:t>
      </w:r>
      <w:r>
        <w:t xml:space="preserve"> a local public entity, </w:t>
      </w:r>
      <w:r w:rsidR="00A26CDC">
        <w:rPr>
          <w:rFonts w:hint="eastAsia"/>
        </w:rPr>
        <w:t>an</w:t>
      </w:r>
      <w:r w:rsidR="001E5D37">
        <w:rPr>
          <w:rFonts w:hint="eastAsia"/>
        </w:rPr>
        <w:t xml:space="preserve"> i</w:t>
      </w:r>
      <w:r>
        <w:t xml:space="preserve">ncorporated </w:t>
      </w:r>
      <w:r w:rsidR="001E5D37">
        <w:rPr>
          <w:rFonts w:hint="eastAsia"/>
        </w:rPr>
        <w:t>a</w:t>
      </w:r>
      <w:r>
        <w:t xml:space="preserve">dministrative </w:t>
      </w:r>
      <w:r w:rsidR="001E5D37">
        <w:rPr>
          <w:rFonts w:hint="eastAsia"/>
        </w:rPr>
        <w:t>a</w:t>
      </w:r>
      <w:r>
        <w:t>gency</w:t>
      </w:r>
      <w:r w:rsidR="00A26CDC">
        <w:rPr>
          <w:rFonts w:hint="eastAsia"/>
        </w:rPr>
        <w:t>,</w:t>
      </w:r>
      <w:r>
        <w:t xml:space="preserve"> </w:t>
      </w:r>
      <w:r w:rsidR="00A26CDC">
        <w:rPr>
          <w:rFonts w:hint="eastAsia"/>
        </w:rPr>
        <w:t>or</w:t>
      </w:r>
      <w:r w:rsidR="00A26CDC">
        <w:t xml:space="preserve"> </w:t>
      </w:r>
      <w:r>
        <w:t>any other public corporation specified by Cabinet Order</w:t>
      </w:r>
      <w:r w:rsidR="00533D16">
        <w:rPr>
          <w:rFonts w:hint="eastAsia"/>
        </w:rPr>
        <w:t>,</w:t>
      </w:r>
      <w:r w:rsidR="004F6386">
        <w:rPr>
          <w:rFonts w:hint="eastAsia"/>
        </w:rPr>
        <w:t xml:space="preserve"> such entity</w:t>
      </w:r>
      <w:r>
        <w:t xml:space="preserve"> may request the Minister of Justice to </w:t>
      </w:r>
      <w:r w:rsidR="004F6386">
        <w:rPr>
          <w:rFonts w:hint="eastAsia"/>
        </w:rPr>
        <w:t>have</w:t>
      </w:r>
      <w:r w:rsidR="004F6386">
        <w:t xml:space="preserve"> </w:t>
      </w:r>
      <w:r>
        <w:t xml:space="preserve">an official of the Ministry of Justice </w:t>
      </w:r>
      <w:r w:rsidR="000E4BE3" w:rsidRPr="000E4BE3">
        <w:t>designated by the Minister</w:t>
      </w:r>
      <w:r w:rsidR="000E4BE3">
        <w:rPr>
          <w:rFonts w:hint="eastAsia"/>
        </w:rPr>
        <w:t xml:space="preserve"> </w:t>
      </w:r>
      <w:r>
        <w:t>conduct the suit.</w:t>
      </w:r>
    </w:p>
    <w:p w14:paraId="0DE07766" w14:textId="77777777" w:rsidR="00322E7D" w:rsidRDefault="00ED1583" w:rsidP="00F7467D">
      <w:pPr>
        <w:adjustRightInd w:val="0"/>
        <w:ind w:left="221" w:hanging="221"/>
        <w:jc w:val="left"/>
      </w:pPr>
      <w:r>
        <w:t>２　地方公共団体がその事務に関する訴訟について前項の請求をするときは、併せてその旨を総務大臣に通知しなければならない。</w:t>
      </w:r>
    </w:p>
    <w:p w14:paraId="02AF43DE" w14:textId="77777777" w:rsidR="00322E7D" w:rsidRDefault="00ED1583" w:rsidP="00F7467D">
      <w:pPr>
        <w:adjustRightInd w:val="0"/>
        <w:ind w:left="221" w:hanging="221"/>
        <w:jc w:val="left"/>
      </w:pPr>
      <w:r>
        <w:t xml:space="preserve">(2) If a local public entity makes </w:t>
      </w:r>
      <w:r w:rsidR="006463C5">
        <w:rPr>
          <w:rFonts w:hint="eastAsia"/>
        </w:rPr>
        <w:t>the</w:t>
      </w:r>
      <w:r w:rsidR="006463C5">
        <w:t xml:space="preserve"> </w:t>
      </w:r>
      <w:r>
        <w:t xml:space="preserve">request referred to in the preceding paragraph </w:t>
      </w:r>
      <w:r w:rsidR="006307AE">
        <w:rPr>
          <w:rFonts w:hint="eastAsia"/>
        </w:rPr>
        <w:t>with respect to</w:t>
      </w:r>
      <w:r>
        <w:t xml:space="preserve"> a suit relating to its</w:t>
      </w:r>
      <w:r w:rsidR="00607EED">
        <w:rPr>
          <w:rFonts w:hint="eastAsia"/>
        </w:rPr>
        <w:t xml:space="preserve"> affairs</w:t>
      </w:r>
      <w:r>
        <w:t xml:space="preserve">, it must also notify the Minister for Internal Affairs and Communications of </w:t>
      </w:r>
      <w:r w:rsidR="003C75BE">
        <w:rPr>
          <w:rFonts w:hint="eastAsia"/>
        </w:rPr>
        <w:t xml:space="preserve">that </w:t>
      </w:r>
      <w:r w:rsidR="009A1EEB">
        <w:rPr>
          <w:rFonts w:hint="eastAsia"/>
        </w:rPr>
        <w:t>fact</w:t>
      </w:r>
      <w:r>
        <w:t>.</w:t>
      </w:r>
    </w:p>
    <w:p w14:paraId="47CD3126" w14:textId="77777777" w:rsidR="00322E7D" w:rsidRDefault="00ED1583" w:rsidP="00F7467D">
      <w:pPr>
        <w:adjustRightInd w:val="0"/>
        <w:ind w:left="221" w:hanging="221"/>
        <w:jc w:val="left"/>
      </w:pPr>
      <w:r>
        <w:t>３　第一項の請求があつた場合において、法務大臣は、国の利害を考慮して必要がある</w:t>
      </w:r>
      <w:r>
        <w:lastRenderedPageBreak/>
        <w:t>と認めるときは、所部の職員でその指定するものにその訴訟を行わせることができる。この場合において、地方公共団体の事務に関する訴訟については、法務大臣は、総務大臣の意見を求めるものとする。</w:t>
      </w:r>
    </w:p>
    <w:p w14:paraId="1D11AC06" w14:textId="77777777" w:rsidR="00322E7D" w:rsidRDefault="00ED1583" w:rsidP="00F7467D">
      <w:pPr>
        <w:adjustRightInd w:val="0"/>
        <w:ind w:left="221" w:hanging="221"/>
        <w:jc w:val="left"/>
      </w:pPr>
      <w:r>
        <w:t>(3) If the request referred to in paragraph (1) has been made and the Minister of Justice finds it necessary in consideration of the interests of the</w:t>
      </w:r>
      <w:r w:rsidR="00607EED">
        <w:rPr>
          <w:rFonts w:hint="eastAsia"/>
        </w:rPr>
        <w:t xml:space="preserve"> </w:t>
      </w:r>
      <w:r w:rsidR="00A1524B">
        <w:rPr>
          <w:rFonts w:hint="eastAsia"/>
        </w:rPr>
        <w:t>State</w:t>
      </w:r>
      <w:r>
        <w:t xml:space="preserve">, the Minister may </w:t>
      </w:r>
      <w:r w:rsidR="00B020F1">
        <w:rPr>
          <w:rFonts w:hint="eastAsia"/>
        </w:rPr>
        <w:t>have</w:t>
      </w:r>
      <w:r w:rsidR="00B020F1">
        <w:t xml:space="preserve"> </w:t>
      </w:r>
      <w:r>
        <w:t xml:space="preserve">an official of the Ministry of Justice </w:t>
      </w:r>
      <w:r w:rsidR="009E4A58" w:rsidRPr="009E4A58">
        <w:t>designated by the Minister</w:t>
      </w:r>
      <w:r>
        <w:t xml:space="preserve"> conduct the suit. In this case, </w:t>
      </w:r>
      <w:r w:rsidR="004261FB">
        <w:rPr>
          <w:rFonts w:hint="eastAsia"/>
        </w:rPr>
        <w:t>with respect to</w:t>
      </w:r>
      <w:r>
        <w:t xml:space="preserve"> a suit relating to the </w:t>
      </w:r>
      <w:r w:rsidR="00607EED">
        <w:rPr>
          <w:rFonts w:hint="eastAsia"/>
        </w:rPr>
        <w:t xml:space="preserve">affairs </w:t>
      </w:r>
      <w:r>
        <w:t>of a local public entity, the Minister of Justice is to seek an opinion from the Minister for Internal Affairs and Communications.</w:t>
      </w:r>
    </w:p>
    <w:p w14:paraId="267D81A5" w14:textId="77777777" w:rsidR="00322E7D" w:rsidRDefault="00ED1583" w:rsidP="00F7467D">
      <w:pPr>
        <w:adjustRightInd w:val="0"/>
        <w:ind w:left="221" w:hanging="221"/>
        <w:jc w:val="left"/>
      </w:pPr>
      <w:r>
        <w:t>４　前項の規定は、地方公共団体、独立行政法人その他の公法人が弁護士を訴訟代理人に選任し、第一項の訴訟を行わせることを妨げない。</w:t>
      </w:r>
    </w:p>
    <w:p w14:paraId="291D34D7" w14:textId="77777777" w:rsidR="00322E7D" w:rsidRDefault="00ED1583" w:rsidP="00F7467D">
      <w:pPr>
        <w:adjustRightInd w:val="0"/>
        <w:ind w:left="221" w:hanging="221"/>
        <w:jc w:val="left"/>
      </w:pPr>
      <w:r>
        <w:t xml:space="preserve">(4) The provisions of the preceding paragraph do not preclude a local public entity, </w:t>
      </w:r>
      <w:r w:rsidR="00082108">
        <w:rPr>
          <w:rFonts w:hint="eastAsia"/>
        </w:rPr>
        <w:t xml:space="preserve">an </w:t>
      </w:r>
      <w:r w:rsidR="001E5D37">
        <w:rPr>
          <w:rFonts w:hint="eastAsia"/>
        </w:rPr>
        <w:t>i</w:t>
      </w:r>
      <w:r>
        <w:t xml:space="preserve">ncorporated </w:t>
      </w:r>
      <w:r w:rsidR="001E5D37">
        <w:rPr>
          <w:rFonts w:hint="eastAsia"/>
        </w:rPr>
        <w:t>a</w:t>
      </w:r>
      <w:r>
        <w:t xml:space="preserve">dministrative </w:t>
      </w:r>
      <w:r w:rsidR="001E5D37">
        <w:rPr>
          <w:rFonts w:hint="eastAsia"/>
        </w:rPr>
        <w:t>a</w:t>
      </w:r>
      <w:r>
        <w:t>gency</w:t>
      </w:r>
      <w:r w:rsidR="00F33D5E">
        <w:rPr>
          <w:rFonts w:hint="eastAsia"/>
        </w:rPr>
        <w:t>,</w:t>
      </w:r>
      <w:r>
        <w:t xml:space="preserve"> or any other public corporation from appointing an attorney as its counsel and having the attorney conduct the suit referred to in paragraph (1).</w:t>
      </w:r>
    </w:p>
    <w:p w14:paraId="68C26989" w14:textId="77777777" w:rsidR="00F7467D" w:rsidRDefault="00F7467D" w:rsidP="00F7467D">
      <w:pPr>
        <w:adjustRightInd w:val="0"/>
        <w:ind w:left="221" w:hanging="221"/>
        <w:jc w:val="left"/>
      </w:pPr>
    </w:p>
    <w:p w14:paraId="4E7675F0" w14:textId="3ECA0F86" w:rsidR="00322E7D" w:rsidRDefault="00ED1583" w:rsidP="00F7467D">
      <w:pPr>
        <w:adjustRightInd w:val="0"/>
        <w:ind w:left="221" w:hanging="221"/>
        <w:jc w:val="left"/>
      </w:pPr>
      <w:r>
        <w:t>第八条　第二条、第五条第一項、第六条第二項、第六条の二第四項若しくは第五項、第六条の三第四項若しくは第五項又は前条第三項の規定により法務大臣又は行政庁の指定した者は、当該訴訟について、代理人の選任以外の一切の裁判上の行為をする権限を有する。ただし、地方公共団体の事務に関する訴訟につき同項の規定により法務大臣の指定した者については、民事訴訟法（平成八年法律第百九号）第五十五条第二項（第五号を除く。）の規定を準用する。</w:t>
      </w:r>
    </w:p>
    <w:p w14:paraId="17CAAA58" w14:textId="77777777" w:rsidR="00322E7D" w:rsidRDefault="00ED1583" w:rsidP="00F7467D">
      <w:pPr>
        <w:adjustRightInd w:val="0"/>
        <w:ind w:left="221" w:hanging="221"/>
        <w:jc w:val="left"/>
      </w:pPr>
      <w:r>
        <w:t xml:space="preserve">Article 8 Persons designated by the Minister of Justice or an administrative </w:t>
      </w:r>
      <w:r w:rsidR="002F2848">
        <w:rPr>
          <w:rFonts w:hint="eastAsia"/>
        </w:rPr>
        <w:t xml:space="preserve">authority </w:t>
      </w:r>
      <w:r>
        <w:t xml:space="preserve">pursuant to the provisions of Article 2, Article 5, paragraph (1), Article 6, paragraph (2), Article 6-2, paragraph (4) or (5), Article 6-3, paragraph (4) or (5), or paragraph (3) of the preceding Article have the authority to perform any and all acts in court </w:t>
      </w:r>
      <w:r w:rsidR="00B463C3">
        <w:rPr>
          <w:rFonts w:hint="eastAsia"/>
        </w:rPr>
        <w:t>with respect to</w:t>
      </w:r>
      <w:r>
        <w:t xml:space="preserve"> the relevant suit, except for the appointment of a counsel; provided, however, that the provisions of Article 55, paragraph (2) (excluding item (v)) of the Code of Civil Procedure (Act No. 109 of 1996) apply mutatis mutandis to persons designated by the Minister of Justice pursuant to the provisions of paragraph (3) of the preceding Article </w:t>
      </w:r>
      <w:r w:rsidR="00A22180">
        <w:rPr>
          <w:rFonts w:hint="eastAsia"/>
        </w:rPr>
        <w:t>with respect to</w:t>
      </w:r>
      <w:r>
        <w:t xml:space="preserve"> a suit relating to the </w:t>
      </w:r>
      <w:r w:rsidR="00BD7BA6">
        <w:rPr>
          <w:rFonts w:hint="eastAsia"/>
        </w:rPr>
        <w:t xml:space="preserve">affairs </w:t>
      </w:r>
      <w:r>
        <w:t>of a local public entity.</w:t>
      </w:r>
    </w:p>
    <w:p w14:paraId="0B1B919B" w14:textId="77777777" w:rsidR="00F7467D" w:rsidRDefault="00F7467D" w:rsidP="00F7467D">
      <w:pPr>
        <w:adjustRightInd w:val="0"/>
        <w:ind w:left="221" w:hanging="221"/>
        <w:jc w:val="left"/>
      </w:pPr>
    </w:p>
    <w:p w14:paraId="6FD8AC93" w14:textId="05578F27" w:rsidR="00322E7D" w:rsidRDefault="00ED1583" w:rsidP="00F7467D">
      <w:pPr>
        <w:adjustRightInd w:val="0"/>
        <w:ind w:left="221" w:hanging="221"/>
        <w:jc w:val="left"/>
      </w:pPr>
      <w:r>
        <w:t>第九条　調停事件その他非訟事件については、前各条の規定を準用する。この場合において、第六条の二第二項中「訴訟に参加」とあるのは「事件の申立てを」と、「訴訟の争点」とあるのは「申立てに係る事件」と読み替えるものとする。</w:t>
      </w:r>
    </w:p>
    <w:p w14:paraId="42B86906" w14:textId="77777777" w:rsidR="00322E7D" w:rsidRDefault="00ED1583" w:rsidP="00F7467D">
      <w:pPr>
        <w:adjustRightInd w:val="0"/>
        <w:ind w:left="221" w:hanging="221"/>
        <w:jc w:val="left"/>
      </w:pPr>
      <w:r>
        <w:t xml:space="preserve">Article 9 The provisions of the preceding Articles apply mutatis mutandis to a conciliation case and other non-contentious cases. In this case, the </w:t>
      </w:r>
      <w:r w:rsidR="00BD7BA6">
        <w:rPr>
          <w:rFonts w:hint="eastAsia"/>
        </w:rPr>
        <w:t>phrase</w:t>
      </w:r>
      <w:r>
        <w:t xml:space="preserve"> "intervene in a suit" in Article 6-2, paragraph (2) </w:t>
      </w:r>
      <w:r w:rsidR="00691454">
        <w:rPr>
          <w:rFonts w:hint="eastAsia"/>
        </w:rPr>
        <w:t>is</w:t>
      </w:r>
      <w:r w:rsidR="00691454">
        <w:t xml:space="preserve"> </w:t>
      </w:r>
      <w:r>
        <w:t xml:space="preserve">deemed to be replaced with "file a petition </w:t>
      </w:r>
      <w:r w:rsidR="006B222B">
        <w:rPr>
          <w:rFonts w:hint="eastAsia"/>
        </w:rPr>
        <w:t>in</w:t>
      </w:r>
      <w:r w:rsidR="006B222B">
        <w:t xml:space="preserve"> </w:t>
      </w:r>
      <w:r>
        <w:t>a case"</w:t>
      </w:r>
      <w:r w:rsidR="00062C87">
        <w:rPr>
          <w:rFonts w:hint="eastAsia"/>
        </w:rPr>
        <w:t>,</w:t>
      </w:r>
      <w:r>
        <w:t xml:space="preserve"> and </w:t>
      </w:r>
      <w:r w:rsidR="00F50CE6">
        <w:t xml:space="preserve">the </w:t>
      </w:r>
      <w:r w:rsidR="00F50CE6">
        <w:rPr>
          <w:rFonts w:hint="eastAsia"/>
        </w:rPr>
        <w:t xml:space="preserve">phrase </w:t>
      </w:r>
      <w:r w:rsidR="00F50CE6">
        <w:t xml:space="preserve">"issue in the suit" </w:t>
      </w:r>
      <w:r w:rsidR="00A80221">
        <w:rPr>
          <w:rFonts w:hint="eastAsia"/>
        </w:rPr>
        <w:t xml:space="preserve">with </w:t>
      </w:r>
      <w:r>
        <w:t xml:space="preserve">"case </w:t>
      </w:r>
      <w:r w:rsidR="008C71D2">
        <w:rPr>
          <w:rFonts w:hint="eastAsia"/>
        </w:rPr>
        <w:t>relating to</w:t>
      </w:r>
      <w:r w:rsidR="008C71D2">
        <w:t xml:space="preserve"> </w:t>
      </w:r>
      <w:r>
        <w:t>the petition"</w:t>
      </w:r>
      <w:r w:rsidR="00664DE4">
        <w:rPr>
          <w:rFonts w:hint="eastAsia"/>
        </w:rPr>
        <w:t>.</w:t>
      </w:r>
    </w:p>
    <w:p w14:paraId="0C9C73C4" w14:textId="77777777" w:rsidR="00F7467D" w:rsidRDefault="00F7467D" w:rsidP="00F7467D">
      <w:pPr>
        <w:adjustRightInd w:val="0"/>
        <w:ind w:left="221" w:hanging="221"/>
        <w:jc w:val="left"/>
      </w:pPr>
    </w:p>
    <w:p w14:paraId="57DBEDFF" w14:textId="3BAD90E5" w:rsidR="00322E7D" w:rsidRDefault="00ED1583" w:rsidP="00F7467D">
      <w:pPr>
        <w:adjustRightInd w:val="0"/>
        <w:ind w:left="221" w:hanging="221"/>
        <w:jc w:val="left"/>
      </w:pPr>
      <w:r>
        <w:t>第十条　この法律の規定により地方公共団体が処理することとされている事務のうち、第二条第三項（前条において準用する場合を含む。）に規定する職員に係るもの並びに第六条の二第一項及び第二項（前条において準用する場合を含む。）の規定により処理するものは、第一号法定受託事務とする。</w:t>
      </w:r>
    </w:p>
    <w:p w14:paraId="40D9BAA7" w14:textId="77777777" w:rsidR="00322E7D" w:rsidRDefault="00ED1583" w:rsidP="00F7467D">
      <w:pPr>
        <w:adjustRightInd w:val="0"/>
        <w:ind w:left="221" w:hanging="221"/>
        <w:jc w:val="left"/>
      </w:pPr>
      <w:r>
        <w:t xml:space="preserve">Article 10 Among the </w:t>
      </w:r>
      <w:r w:rsidR="00BD7BA6">
        <w:rPr>
          <w:rFonts w:hint="eastAsia"/>
        </w:rPr>
        <w:t xml:space="preserve">affairs </w:t>
      </w:r>
      <w:r>
        <w:t>that a local public entity is to administer pursuant to the provisions of this Act, those concerning the official</w:t>
      </w:r>
      <w:r w:rsidR="008E08BF">
        <w:rPr>
          <w:rFonts w:hint="eastAsia"/>
        </w:rPr>
        <w:t>s</w:t>
      </w:r>
      <w:r>
        <w:t xml:space="preserve"> prescribed in Article 2, paragraph (3) (including </w:t>
      </w:r>
      <w:r w:rsidR="00E525D1">
        <w:rPr>
          <w:rFonts w:hint="eastAsia"/>
        </w:rPr>
        <w:t>as</w:t>
      </w:r>
      <w:r>
        <w:t xml:space="preserve"> applied mutatis mutandis pursuant to the preceding Article) and those administered pursuant to Article 6-2, paragraphs (1) and (2) (including </w:t>
      </w:r>
      <w:r w:rsidR="00D72911">
        <w:rPr>
          <w:rFonts w:hint="eastAsia"/>
        </w:rPr>
        <w:t>as</w:t>
      </w:r>
      <w:r>
        <w:t xml:space="preserve"> applied mutatis mutandis pursuant to the preceding Article) are </w:t>
      </w:r>
      <w:r w:rsidR="001F1524">
        <w:rPr>
          <w:rFonts w:hint="eastAsia"/>
        </w:rPr>
        <w:t>i</w:t>
      </w:r>
      <w:r>
        <w:t>tem (</w:t>
      </w:r>
      <w:proofErr w:type="spellStart"/>
      <w:r>
        <w:t>i</w:t>
      </w:r>
      <w:proofErr w:type="spellEnd"/>
      <w:r>
        <w:t xml:space="preserve">) </w:t>
      </w:r>
      <w:r w:rsidR="00D72E22">
        <w:rPr>
          <w:rFonts w:hint="eastAsia"/>
        </w:rPr>
        <w:t>s</w:t>
      </w:r>
      <w:r>
        <w:t xml:space="preserve">tatutory </w:t>
      </w:r>
      <w:r w:rsidR="00D72E22">
        <w:rPr>
          <w:rFonts w:hint="eastAsia"/>
        </w:rPr>
        <w:t>e</w:t>
      </w:r>
      <w:r>
        <w:t xml:space="preserve">ntrusted </w:t>
      </w:r>
      <w:r w:rsidR="00D72E22">
        <w:rPr>
          <w:rFonts w:hint="eastAsia"/>
        </w:rPr>
        <w:t>f</w:t>
      </w:r>
      <w:r>
        <w:t>unctions.</w:t>
      </w:r>
    </w:p>
    <w:p w14:paraId="6DCFEEC2" w14:textId="77777777" w:rsidR="00F7467D" w:rsidRDefault="00F7467D" w:rsidP="00F7467D">
      <w:pPr>
        <w:adjustRightInd w:val="0"/>
        <w:ind w:left="221" w:hanging="221"/>
        <w:jc w:val="left"/>
      </w:pPr>
    </w:p>
    <w:p w14:paraId="054563F7" w14:textId="20845219" w:rsidR="00322E7D" w:rsidRPr="00F7467D" w:rsidRDefault="00ED1583" w:rsidP="00F7467D">
      <w:pPr>
        <w:adjustRightInd w:val="0"/>
        <w:ind w:leftChars="291" w:left="881" w:hanging="221"/>
        <w:jc w:val="left"/>
        <w:rPr>
          <w:b/>
          <w:bCs/>
        </w:rPr>
      </w:pPr>
      <w:r w:rsidRPr="00F7467D">
        <w:rPr>
          <w:b/>
          <w:bCs/>
        </w:rPr>
        <w:t xml:space="preserve">附　則　</w:t>
      </w:r>
      <w:r w:rsidR="00F7467D" w:rsidRPr="00F7467D">
        <w:rPr>
          <w:b/>
          <w:bCs/>
        </w:rPr>
        <w:t>〔</w:t>
      </w:r>
      <w:r w:rsidRPr="00F7467D">
        <w:rPr>
          <w:b/>
          <w:bCs/>
        </w:rPr>
        <w:t>抄</w:t>
      </w:r>
      <w:r w:rsidR="00F7467D" w:rsidRPr="00F7467D">
        <w:rPr>
          <w:b/>
          <w:bCs/>
        </w:rPr>
        <w:t>〕</w:t>
      </w:r>
    </w:p>
    <w:p w14:paraId="16F44389" w14:textId="0125178E" w:rsidR="00322E7D" w:rsidRDefault="00ED1583" w:rsidP="00F7467D">
      <w:pPr>
        <w:adjustRightInd w:val="0"/>
        <w:ind w:leftChars="291" w:left="881" w:hanging="221"/>
        <w:jc w:val="left"/>
      </w:pPr>
      <w:r w:rsidRPr="00F7467D">
        <w:rPr>
          <w:b/>
          <w:bCs/>
        </w:rPr>
        <w:t xml:space="preserve">Supplementary Provisions </w:t>
      </w:r>
      <w:r w:rsidR="00F7467D" w:rsidRPr="00F7467D">
        <w:rPr>
          <w:b/>
          <w:bCs/>
        </w:rPr>
        <w:t>[</w:t>
      </w:r>
      <w:r w:rsidRPr="00F7467D">
        <w:rPr>
          <w:b/>
          <w:bCs/>
        </w:rPr>
        <w:t>Extract</w:t>
      </w:r>
      <w:r w:rsidR="00F7467D" w:rsidRPr="00F7467D">
        <w:rPr>
          <w:b/>
          <w:bCs/>
        </w:rPr>
        <w:t>]</w:t>
      </w:r>
    </w:p>
    <w:p w14:paraId="03A35D84" w14:textId="77777777" w:rsidR="00F7467D" w:rsidRDefault="00F7467D" w:rsidP="00F7467D">
      <w:pPr>
        <w:adjustRightInd w:val="0"/>
        <w:ind w:left="221" w:hanging="221"/>
        <w:jc w:val="left"/>
      </w:pPr>
    </w:p>
    <w:p w14:paraId="3BFF5A02" w14:textId="77777777" w:rsidR="00322E7D" w:rsidRDefault="002D351A" w:rsidP="00F7467D">
      <w:pPr>
        <w:adjustRightInd w:val="0"/>
        <w:ind w:left="221" w:hanging="221"/>
        <w:jc w:val="left"/>
      </w:pPr>
      <w:r>
        <w:rPr>
          <w:rFonts w:hint="eastAsia"/>
        </w:rPr>
        <w:t xml:space="preserve">１　</w:t>
      </w:r>
      <w:r w:rsidR="00ED1583">
        <w:t>この法律は、法務庁設置法施行の日から、これを施行する。</w:t>
      </w:r>
    </w:p>
    <w:p w14:paraId="4E2CDEB6" w14:textId="77777777" w:rsidR="00322E7D" w:rsidRDefault="002D351A" w:rsidP="00F7467D">
      <w:pPr>
        <w:adjustRightInd w:val="0"/>
        <w:ind w:left="221" w:hanging="221"/>
        <w:jc w:val="left"/>
      </w:pPr>
      <w:r>
        <w:rPr>
          <w:rFonts w:hint="eastAsia"/>
        </w:rPr>
        <w:t xml:space="preserve">(1) </w:t>
      </w:r>
      <w:r w:rsidR="00ED1583">
        <w:t xml:space="preserve">This Act comes into effect </w:t>
      </w:r>
      <w:r w:rsidR="00BD7BA6">
        <w:rPr>
          <w:rFonts w:hint="eastAsia"/>
        </w:rPr>
        <w:t xml:space="preserve">on </w:t>
      </w:r>
      <w:r w:rsidR="00ED1583">
        <w:t xml:space="preserve">the date on which the Act for Establishment of the </w:t>
      </w:r>
      <w:r w:rsidR="005F3031" w:rsidRPr="005F3031">
        <w:t>Attorney-General's Office</w:t>
      </w:r>
      <w:r w:rsidR="005F3031">
        <w:rPr>
          <w:rFonts w:hint="eastAsia"/>
        </w:rPr>
        <w:t xml:space="preserve"> </w:t>
      </w:r>
      <w:r w:rsidR="00ED1583">
        <w:t>comes into effect.</w:t>
      </w:r>
    </w:p>
    <w:p w14:paraId="37DFA770" w14:textId="33CF8A74" w:rsidR="007174B4" w:rsidRDefault="007174B4" w:rsidP="00F7467D">
      <w:pPr>
        <w:adjustRightInd w:val="0"/>
        <w:ind w:left="221" w:hanging="221"/>
        <w:jc w:val="left"/>
      </w:pPr>
    </w:p>
    <w:sectPr w:rsidR="007174B4" w:rsidSect="00617B1B">
      <w:footerReference w:type="default" r:id="rId9"/>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56596" w14:textId="77777777" w:rsidR="000C3970" w:rsidRDefault="000C3970">
      <w:r>
        <w:separator/>
      </w:r>
    </w:p>
  </w:endnote>
  <w:endnote w:type="continuationSeparator" w:id="0">
    <w:p w14:paraId="6B4A86DD" w14:textId="77777777" w:rsidR="000C3970" w:rsidRDefault="000C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424471"/>
      <w:docPartObj>
        <w:docPartGallery w:val="Page Numbers (Bottom of Page)"/>
        <w:docPartUnique/>
      </w:docPartObj>
    </w:sdtPr>
    <w:sdtContent>
      <w:p w14:paraId="7BF7FC75" w14:textId="742EB7CE" w:rsidR="001B50AA" w:rsidRDefault="001B50AA" w:rsidP="001B50AA">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FEF14" w14:textId="77777777" w:rsidR="000C3970" w:rsidRDefault="000C3970">
      <w:r>
        <w:separator/>
      </w:r>
    </w:p>
  </w:footnote>
  <w:footnote w:type="continuationSeparator" w:id="0">
    <w:p w14:paraId="59E8E034" w14:textId="77777777" w:rsidR="000C3970" w:rsidRDefault="000C39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549B"/>
    <w:rsid w:val="00021278"/>
    <w:rsid w:val="00022031"/>
    <w:rsid w:val="00022889"/>
    <w:rsid w:val="0002395B"/>
    <w:rsid w:val="00030097"/>
    <w:rsid w:val="00033975"/>
    <w:rsid w:val="000357AF"/>
    <w:rsid w:val="00047C08"/>
    <w:rsid w:val="00054644"/>
    <w:rsid w:val="00060114"/>
    <w:rsid w:val="00062C87"/>
    <w:rsid w:val="00063C52"/>
    <w:rsid w:val="00071C65"/>
    <w:rsid w:val="00076C93"/>
    <w:rsid w:val="000803E3"/>
    <w:rsid w:val="000810A6"/>
    <w:rsid w:val="00082108"/>
    <w:rsid w:val="00082F02"/>
    <w:rsid w:val="00090E8E"/>
    <w:rsid w:val="000A271D"/>
    <w:rsid w:val="000A2BF2"/>
    <w:rsid w:val="000A4B97"/>
    <w:rsid w:val="000A6DF0"/>
    <w:rsid w:val="000B3581"/>
    <w:rsid w:val="000B363C"/>
    <w:rsid w:val="000C3970"/>
    <w:rsid w:val="000C5E93"/>
    <w:rsid w:val="000C6E65"/>
    <w:rsid w:val="000D720D"/>
    <w:rsid w:val="000E4BE3"/>
    <w:rsid w:val="000F2E7D"/>
    <w:rsid w:val="000F47E1"/>
    <w:rsid w:val="00102BBF"/>
    <w:rsid w:val="001030A6"/>
    <w:rsid w:val="00113892"/>
    <w:rsid w:val="00113C2A"/>
    <w:rsid w:val="001152BA"/>
    <w:rsid w:val="0011672D"/>
    <w:rsid w:val="0012057C"/>
    <w:rsid w:val="00120A3B"/>
    <w:rsid w:val="00132C2E"/>
    <w:rsid w:val="0014610D"/>
    <w:rsid w:val="00156D88"/>
    <w:rsid w:val="00156E96"/>
    <w:rsid w:val="00164528"/>
    <w:rsid w:val="001974DE"/>
    <w:rsid w:val="001A55D6"/>
    <w:rsid w:val="001B226B"/>
    <w:rsid w:val="001B295E"/>
    <w:rsid w:val="001B50AA"/>
    <w:rsid w:val="001D54A0"/>
    <w:rsid w:val="001E3802"/>
    <w:rsid w:val="001E5D37"/>
    <w:rsid w:val="001E7D42"/>
    <w:rsid w:val="001F1524"/>
    <w:rsid w:val="00203996"/>
    <w:rsid w:val="0021680F"/>
    <w:rsid w:val="00222201"/>
    <w:rsid w:val="0022608C"/>
    <w:rsid w:val="002367AE"/>
    <w:rsid w:val="00244E1B"/>
    <w:rsid w:val="00245BB8"/>
    <w:rsid w:val="002467B3"/>
    <w:rsid w:val="002533AA"/>
    <w:rsid w:val="0026208F"/>
    <w:rsid w:val="0026541E"/>
    <w:rsid w:val="00276EBE"/>
    <w:rsid w:val="002964B9"/>
    <w:rsid w:val="00297F0F"/>
    <w:rsid w:val="002B0419"/>
    <w:rsid w:val="002C5D8A"/>
    <w:rsid w:val="002D0281"/>
    <w:rsid w:val="002D351A"/>
    <w:rsid w:val="002D7514"/>
    <w:rsid w:val="002F119C"/>
    <w:rsid w:val="002F1851"/>
    <w:rsid w:val="002F278E"/>
    <w:rsid w:val="002F2848"/>
    <w:rsid w:val="00301658"/>
    <w:rsid w:val="003026F6"/>
    <w:rsid w:val="003037E9"/>
    <w:rsid w:val="00322E7D"/>
    <w:rsid w:val="0034671C"/>
    <w:rsid w:val="00360A41"/>
    <w:rsid w:val="003830EF"/>
    <w:rsid w:val="003909FB"/>
    <w:rsid w:val="00393580"/>
    <w:rsid w:val="0039453E"/>
    <w:rsid w:val="003A0004"/>
    <w:rsid w:val="003A5579"/>
    <w:rsid w:val="003A6BAB"/>
    <w:rsid w:val="003A725D"/>
    <w:rsid w:val="003A7FA2"/>
    <w:rsid w:val="003B551A"/>
    <w:rsid w:val="003C083D"/>
    <w:rsid w:val="003C1B8C"/>
    <w:rsid w:val="003C1D06"/>
    <w:rsid w:val="003C239C"/>
    <w:rsid w:val="003C415B"/>
    <w:rsid w:val="003C5A11"/>
    <w:rsid w:val="003C75BE"/>
    <w:rsid w:val="0040498F"/>
    <w:rsid w:val="00406533"/>
    <w:rsid w:val="0041264C"/>
    <w:rsid w:val="0041360A"/>
    <w:rsid w:val="004146A4"/>
    <w:rsid w:val="004261FB"/>
    <w:rsid w:val="004349A0"/>
    <w:rsid w:val="00437B43"/>
    <w:rsid w:val="0044514C"/>
    <w:rsid w:val="00451168"/>
    <w:rsid w:val="00464D1C"/>
    <w:rsid w:val="004667A2"/>
    <w:rsid w:val="00472CE9"/>
    <w:rsid w:val="00486F99"/>
    <w:rsid w:val="004911E5"/>
    <w:rsid w:val="004944F1"/>
    <w:rsid w:val="004A25B2"/>
    <w:rsid w:val="004A26D3"/>
    <w:rsid w:val="004B0E8E"/>
    <w:rsid w:val="004C1D7A"/>
    <w:rsid w:val="004C3DE6"/>
    <w:rsid w:val="004E1772"/>
    <w:rsid w:val="004E67A0"/>
    <w:rsid w:val="004F6386"/>
    <w:rsid w:val="005003AA"/>
    <w:rsid w:val="005030F2"/>
    <w:rsid w:val="0050477B"/>
    <w:rsid w:val="005122FD"/>
    <w:rsid w:val="0051708E"/>
    <w:rsid w:val="00526700"/>
    <w:rsid w:val="00533D16"/>
    <w:rsid w:val="00537B29"/>
    <w:rsid w:val="005432A8"/>
    <w:rsid w:val="00554F31"/>
    <w:rsid w:val="00557A4A"/>
    <w:rsid w:val="0056084A"/>
    <w:rsid w:val="0057098D"/>
    <w:rsid w:val="00572EE5"/>
    <w:rsid w:val="0058052C"/>
    <w:rsid w:val="005831A7"/>
    <w:rsid w:val="00585AA9"/>
    <w:rsid w:val="005906C1"/>
    <w:rsid w:val="005965EA"/>
    <w:rsid w:val="005A1323"/>
    <w:rsid w:val="005A30D0"/>
    <w:rsid w:val="005A7A82"/>
    <w:rsid w:val="005C353D"/>
    <w:rsid w:val="005C5354"/>
    <w:rsid w:val="005D20EF"/>
    <w:rsid w:val="005D3231"/>
    <w:rsid w:val="005E1E06"/>
    <w:rsid w:val="005F3031"/>
    <w:rsid w:val="005F536D"/>
    <w:rsid w:val="006044F6"/>
    <w:rsid w:val="00604B08"/>
    <w:rsid w:val="00607EED"/>
    <w:rsid w:val="00614763"/>
    <w:rsid w:val="00616A7A"/>
    <w:rsid w:val="00617B1B"/>
    <w:rsid w:val="00621184"/>
    <w:rsid w:val="006307AE"/>
    <w:rsid w:val="00633F3D"/>
    <w:rsid w:val="00637769"/>
    <w:rsid w:val="0064012A"/>
    <w:rsid w:val="006463C5"/>
    <w:rsid w:val="00654A2D"/>
    <w:rsid w:val="00655CA4"/>
    <w:rsid w:val="006563F0"/>
    <w:rsid w:val="006605BB"/>
    <w:rsid w:val="00664DE4"/>
    <w:rsid w:val="00686EFD"/>
    <w:rsid w:val="00691454"/>
    <w:rsid w:val="00692309"/>
    <w:rsid w:val="006A0574"/>
    <w:rsid w:val="006A714F"/>
    <w:rsid w:val="006B222B"/>
    <w:rsid w:val="006B6C96"/>
    <w:rsid w:val="006C7837"/>
    <w:rsid w:val="00706DA6"/>
    <w:rsid w:val="0071321C"/>
    <w:rsid w:val="00714ED1"/>
    <w:rsid w:val="007174B4"/>
    <w:rsid w:val="007251CD"/>
    <w:rsid w:val="00733624"/>
    <w:rsid w:val="00735921"/>
    <w:rsid w:val="00736C1B"/>
    <w:rsid w:val="00736D85"/>
    <w:rsid w:val="007522B7"/>
    <w:rsid w:val="00753A5C"/>
    <w:rsid w:val="00753CC1"/>
    <w:rsid w:val="00757096"/>
    <w:rsid w:val="0076146B"/>
    <w:rsid w:val="00766381"/>
    <w:rsid w:val="00774512"/>
    <w:rsid w:val="00774EA5"/>
    <w:rsid w:val="007763A8"/>
    <w:rsid w:val="00782D83"/>
    <w:rsid w:val="0079060D"/>
    <w:rsid w:val="00795BD2"/>
    <w:rsid w:val="007A1134"/>
    <w:rsid w:val="007A6D1C"/>
    <w:rsid w:val="007B1C0D"/>
    <w:rsid w:val="007B7E11"/>
    <w:rsid w:val="007C0E55"/>
    <w:rsid w:val="007D261E"/>
    <w:rsid w:val="007D6CF4"/>
    <w:rsid w:val="007F08E8"/>
    <w:rsid w:val="007F1554"/>
    <w:rsid w:val="007F7897"/>
    <w:rsid w:val="00815A7F"/>
    <w:rsid w:val="00831AC4"/>
    <w:rsid w:val="0083455B"/>
    <w:rsid w:val="00846F02"/>
    <w:rsid w:val="00872D43"/>
    <w:rsid w:val="0088630C"/>
    <w:rsid w:val="008922CA"/>
    <w:rsid w:val="008934C0"/>
    <w:rsid w:val="008B0AD7"/>
    <w:rsid w:val="008B26EF"/>
    <w:rsid w:val="008C2DA4"/>
    <w:rsid w:val="008C71D2"/>
    <w:rsid w:val="008D0ECB"/>
    <w:rsid w:val="008D47F9"/>
    <w:rsid w:val="008D4C3E"/>
    <w:rsid w:val="008D5164"/>
    <w:rsid w:val="008D6A52"/>
    <w:rsid w:val="008E08BF"/>
    <w:rsid w:val="0090075C"/>
    <w:rsid w:val="009227AC"/>
    <w:rsid w:val="00942FAA"/>
    <w:rsid w:val="00943C5E"/>
    <w:rsid w:val="0094536A"/>
    <w:rsid w:val="00956C9B"/>
    <w:rsid w:val="00957D95"/>
    <w:rsid w:val="00964510"/>
    <w:rsid w:val="00967ACC"/>
    <w:rsid w:val="0097254E"/>
    <w:rsid w:val="00980896"/>
    <w:rsid w:val="009821F2"/>
    <w:rsid w:val="009831CE"/>
    <w:rsid w:val="00995C1E"/>
    <w:rsid w:val="00995C46"/>
    <w:rsid w:val="00996034"/>
    <w:rsid w:val="009A1EEB"/>
    <w:rsid w:val="009B16EA"/>
    <w:rsid w:val="009D046A"/>
    <w:rsid w:val="009D5F7E"/>
    <w:rsid w:val="009E4A58"/>
    <w:rsid w:val="009E6303"/>
    <w:rsid w:val="009E6E9E"/>
    <w:rsid w:val="009E75B5"/>
    <w:rsid w:val="009E7C73"/>
    <w:rsid w:val="009F1E73"/>
    <w:rsid w:val="009F2A54"/>
    <w:rsid w:val="00A11F55"/>
    <w:rsid w:val="00A13C94"/>
    <w:rsid w:val="00A1524B"/>
    <w:rsid w:val="00A22180"/>
    <w:rsid w:val="00A26CDC"/>
    <w:rsid w:val="00A518D1"/>
    <w:rsid w:val="00A51E9B"/>
    <w:rsid w:val="00A5376B"/>
    <w:rsid w:val="00A54252"/>
    <w:rsid w:val="00A5497E"/>
    <w:rsid w:val="00A54EA5"/>
    <w:rsid w:val="00A66951"/>
    <w:rsid w:val="00A66DE6"/>
    <w:rsid w:val="00A7066B"/>
    <w:rsid w:val="00A707D2"/>
    <w:rsid w:val="00A77D05"/>
    <w:rsid w:val="00A80221"/>
    <w:rsid w:val="00A90258"/>
    <w:rsid w:val="00A91B71"/>
    <w:rsid w:val="00A91E16"/>
    <w:rsid w:val="00A9300D"/>
    <w:rsid w:val="00A9304F"/>
    <w:rsid w:val="00AA2679"/>
    <w:rsid w:val="00AA5513"/>
    <w:rsid w:val="00AB3F94"/>
    <w:rsid w:val="00AB4572"/>
    <w:rsid w:val="00AB495F"/>
    <w:rsid w:val="00AC4890"/>
    <w:rsid w:val="00AC5B41"/>
    <w:rsid w:val="00AC6164"/>
    <w:rsid w:val="00AD0662"/>
    <w:rsid w:val="00AD6E29"/>
    <w:rsid w:val="00AD70FB"/>
    <w:rsid w:val="00AE1A42"/>
    <w:rsid w:val="00AE201E"/>
    <w:rsid w:val="00AE4CEB"/>
    <w:rsid w:val="00AF036D"/>
    <w:rsid w:val="00B020F1"/>
    <w:rsid w:val="00B15706"/>
    <w:rsid w:val="00B305C8"/>
    <w:rsid w:val="00B32384"/>
    <w:rsid w:val="00B34B92"/>
    <w:rsid w:val="00B4619F"/>
    <w:rsid w:val="00B463C3"/>
    <w:rsid w:val="00B512AB"/>
    <w:rsid w:val="00B55005"/>
    <w:rsid w:val="00B561CA"/>
    <w:rsid w:val="00B66D6B"/>
    <w:rsid w:val="00B76DDE"/>
    <w:rsid w:val="00B86CD8"/>
    <w:rsid w:val="00B86FF3"/>
    <w:rsid w:val="00B90532"/>
    <w:rsid w:val="00BA4D46"/>
    <w:rsid w:val="00BA7A0C"/>
    <w:rsid w:val="00BB067E"/>
    <w:rsid w:val="00BB2C69"/>
    <w:rsid w:val="00BC1936"/>
    <w:rsid w:val="00BC362E"/>
    <w:rsid w:val="00BD521F"/>
    <w:rsid w:val="00BD6DFA"/>
    <w:rsid w:val="00BD7BA6"/>
    <w:rsid w:val="00BF177A"/>
    <w:rsid w:val="00BF65C7"/>
    <w:rsid w:val="00C075BD"/>
    <w:rsid w:val="00C12BB2"/>
    <w:rsid w:val="00C152EF"/>
    <w:rsid w:val="00C30F0D"/>
    <w:rsid w:val="00C3121B"/>
    <w:rsid w:val="00C41CBD"/>
    <w:rsid w:val="00C50412"/>
    <w:rsid w:val="00C529D0"/>
    <w:rsid w:val="00C5308B"/>
    <w:rsid w:val="00C72AEE"/>
    <w:rsid w:val="00C73B37"/>
    <w:rsid w:val="00C74588"/>
    <w:rsid w:val="00C7690E"/>
    <w:rsid w:val="00C805E0"/>
    <w:rsid w:val="00C85C4A"/>
    <w:rsid w:val="00CA0260"/>
    <w:rsid w:val="00CA620C"/>
    <w:rsid w:val="00CB031D"/>
    <w:rsid w:val="00CB1F1D"/>
    <w:rsid w:val="00CC50CA"/>
    <w:rsid w:val="00CD1C8D"/>
    <w:rsid w:val="00CD327A"/>
    <w:rsid w:val="00CE7A28"/>
    <w:rsid w:val="00CF27A4"/>
    <w:rsid w:val="00CF339A"/>
    <w:rsid w:val="00CF5CF4"/>
    <w:rsid w:val="00CF726E"/>
    <w:rsid w:val="00D11213"/>
    <w:rsid w:val="00D1743D"/>
    <w:rsid w:val="00D20057"/>
    <w:rsid w:val="00D2633A"/>
    <w:rsid w:val="00D32B74"/>
    <w:rsid w:val="00D32CEA"/>
    <w:rsid w:val="00D419E0"/>
    <w:rsid w:val="00D5780C"/>
    <w:rsid w:val="00D631C2"/>
    <w:rsid w:val="00D63B60"/>
    <w:rsid w:val="00D72911"/>
    <w:rsid w:val="00D72E22"/>
    <w:rsid w:val="00D90AA5"/>
    <w:rsid w:val="00D91389"/>
    <w:rsid w:val="00D93732"/>
    <w:rsid w:val="00DA6A68"/>
    <w:rsid w:val="00DB27C2"/>
    <w:rsid w:val="00DB302F"/>
    <w:rsid w:val="00DB655A"/>
    <w:rsid w:val="00DC2FF8"/>
    <w:rsid w:val="00DC5595"/>
    <w:rsid w:val="00DD1332"/>
    <w:rsid w:val="00DE39ED"/>
    <w:rsid w:val="00DE72A9"/>
    <w:rsid w:val="00DF76E5"/>
    <w:rsid w:val="00E00563"/>
    <w:rsid w:val="00E0273C"/>
    <w:rsid w:val="00E02782"/>
    <w:rsid w:val="00E117F8"/>
    <w:rsid w:val="00E27D82"/>
    <w:rsid w:val="00E34521"/>
    <w:rsid w:val="00E34755"/>
    <w:rsid w:val="00E40AF0"/>
    <w:rsid w:val="00E5176A"/>
    <w:rsid w:val="00E525D1"/>
    <w:rsid w:val="00E55E33"/>
    <w:rsid w:val="00E601C5"/>
    <w:rsid w:val="00E61AD2"/>
    <w:rsid w:val="00E623CD"/>
    <w:rsid w:val="00E672B3"/>
    <w:rsid w:val="00E7756C"/>
    <w:rsid w:val="00E84E53"/>
    <w:rsid w:val="00E87FF3"/>
    <w:rsid w:val="00E917B6"/>
    <w:rsid w:val="00E95F3B"/>
    <w:rsid w:val="00EA09AA"/>
    <w:rsid w:val="00EB04CD"/>
    <w:rsid w:val="00EB658E"/>
    <w:rsid w:val="00EC151E"/>
    <w:rsid w:val="00EC7EE7"/>
    <w:rsid w:val="00ED1583"/>
    <w:rsid w:val="00ED211E"/>
    <w:rsid w:val="00EE270A"/>
    <w:rsid w:val="00EE3CAA"/>
    <w:rsid w:val="00EE4A2E"/>
    <w:rsid w:val="00EF4DB2"/>
    <w:rsid w:val="00EF4E6C"/>
    <w:rsid w:val="00F01C0C"/>
    <w:rsid w:val="00F06EEC"/>
    <w:rsid w:val="00F108EF"/>
    <w:rsid w:val="00F11FE5"/>
    <w:rsid w:val="00F15B68"/>
    <w:rsid w:val="00F17934"/>
    <w:rsid w:val="00F20588"/>
    <w:rsid w:val="00F2655E"/>
    <w:rsid w:val="00F3047E"/>
    <w:rsid w:val="00F31ECB"/>
    <w:rsid w:val="00F33D5E"/>
    <w:rsid w:val="00F40AAB"/>
    <w:rsid w:val="00F42865"/>
    <w:rsid w:val="00F50CE6"/>
    <w:rsid w:val="00F60FF0"/>
    <w:rsid w:val="00F70D4F"/>
    <w:rsid w:val="00F7467D"/>
    <w:rsid w:val="00F76DA1"/>
    <w:rsid w:val="00F83D78"/>
    <w:rsid w:val="00F863E9"/>
    <w:rsid w:val="00FB468F"/>
    <w:rsid w:val="00FB695D"/>
    <w:rsid w:val="00FC56E6"/>
    <w:rsid w:val="00FC6197"/>
    <w:rsid w:val="00FD5316"/>
    <w:rsid w:val="00FF7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16064E2F-6431-4263-948A-2EBA529E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6A0574"/>
    <w:rPr>
      <w:kern w:val="2"/>
      <w:sz w:val="22"/>
      <w:szCs w:val="21"/>
    </w:rPr>
  </w:style>
  <w:style w:type="character" w:styleId="af1">
    <w:name w:val="Hyperlink"/>
    <w:basedOn w:val="a0"/>
    <w:uiPriority w:val="99"/>
    <w:unhideWhenUsed/>
    <w:rsid w:val="0014610D"/>
    <w:rPr>
      <w:color w:val="0563C1" w:themeColor="hyperlink"/>
      <w:u w:val="single"/>
    </w:rPr>
  </w:style>
  <w:style w:type="character" w:styleId="af2">
    <w:name w:val="Unresolved Mention"/>
    <w:basedOn w:val="a0"/>
    <w:uiPriority w:val="99"/>
    <w:semiHidden/>
    <w:unhideWhenUsed/>
    <w:rsid w:val="00146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Props1.xml><?xml version="1.0" encoding="utf-8"?>
<ds:datastoreItem xmlns:ds="http://schemas.openxmlformats.org/officeDocument/2006/customXml" ds:itemID="{6953279E-8DA2-49D8-BE44-D7517FCFCD47}">
  <ds:schemaRefs>
    <ds:schemaRef ds:uri="http://schemas.microsoft.com/sharepoint/v3/contenttype/forms"/>
  </ds:schemaRefs>
</ds:datastoreItem>
</file>

<file path=customXml/itemProps2.xml><?xml version="1.0" encoding="utf-8"?>
<ds:datastoreItem xmlns:ds="http://schemas.openxmlformats.org/officeDocument/2006/customXml" ds:itemID="{64CF4E36-BF6B-4A20-B62D-296A0402E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7A21F-43F6-4A46-86F4-482D53C0AE76}">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8</TotalTime>
  <Pages>8</Pages>
  <Words>2498</Words>
  <Characters>14243</Characters>
  <Application>Microsoft Office Word</Application>
  <DocSecurity>0</DocSecurity>
  <Lines>118</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2026-09-10T05:36:00Z</dcterms:created>
  <dcterms:modified xsi:type="dcterms:W3CDTF">2026-09-11T02:51:00Z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