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2A77C" w14:textId="41CAB66B" w:rsidR="0058796D" w:rsidRPr="00EA508C" w:rsidRDefault="00E20EA6" w:rsidP="00EA508C">
      <w:pPr>
        <w:adjustRightInd w:val="0"/>
        <w:spacing w:line="400" w:lineRule="exact"/>
        <w:ind w:left="658"/>
        <w:jc w:val="left"/>
        <w:rPr>
          <w:b/>
          <w:bCs/>
          <w:sz w:val="32"/>
          <w:szCs w:val="32"/>
        </w:rPr>
      </w:pPr>
      <w:r w:rsidRPr="00EA508C">
        <w:rPr>
          <w:b/>
          <w:bCs/>
          <w:sz w:val="32"/>
          <w:szCs w:val="32"/>
        </w:rPr>
        <w:t>知的財産基本法</w:t>
      </w:r>
    </w:p>
    <w:p w14:paraId="314C5382" w14:textId="77777777" w:rsidR="00EA508C" w:rsidRDefault="00EA508C" w:rsidP="00EA508C">
      <w:pPr>
        <w:adjustRightInd w:val="0"/>
        <w:ind w:left="221" w:hanging="221"/>
        <w:jc w:val="left"/>
      </w:pPr>
    </w:p>
    <w:p w14:paraId="034DB0AC" w14:textId="73196BE0" w:rsidR="00EA508C" w:rsidRPr="00EA508C" w:rsidRDefault="00EA508C" w:rsidP="00EA508C">
      <w:pPr>
        <w:adjustRightInd w:val="0"/>
        <w:jc w:val="right"/>
      </w:pPr>
      <w:r w:rsidRPr="00EA508C">
        <w:t>（平成十四年十二月四日法律第百二十二号）</w:t>
      </w:r>
    </w:p>
    <w:p w14:paraId="468C02F3" w14:textId="77777777" w:rsidR="00EA508C" w:rsidRPr="00EA508C" w:rsidRDefault="00EA508C" w:rsidP="00EA508C">
      <w:pPr>
        <w:adjustRightInd w:val="0"/>
        <w:ind w:left="221" w:hanging="221"/>
        <w:jc w:val="left"/>
      </w:pPr>
    </w:p>
    <w:p w14:paraId="794F1E1F" w14:textId="567F65D7" w:rsidR="0058796D" w:rsidRDefault="00E20EA6" w:rsidP="00EA508C">
      <w:pPr>
        <w:adjustRightInd w:val="0"/>
        <w:jc w:val="left"/>
      </w:pPr>
      <w:r w:rsidRPr="00F756F2">
        <w:t>目次</w:t>
      </w:r>
    </w:p>
    <w:p w14:paraId="61E26688" w14:textId="77777777" w:rsidR="0058796D" w:rsidRDefault="00E20EA6" w:rsidP="003456BA">
      <w:pPr>
        <w:adjustRightInd w:val="0"/>
        <w:ind w:left="442" w:hanging="221"/>
        <w:jc w:val="left"/>
      </w:pPr>
      <w:r w:rsidRPr="00F756F2">
        <w:t>第一章　総則（第一条</w:t>
      </w:r>
      <w:r w:rsidRPr="00F756F2">
        <w:t>―</w:t>
      </w:r>
      <w:r w:rsidRPr="00F756F2">
        <w:t>第十一条）</w:t>
      </w:r>
    </w:p>
    <w:p w14:paraId="0FEE8AA3" w14:textId="77777777" w:rsidR="0058796D" w:rsidRDefault="00E20EA6" w:rsidP="003456BA">
      <w:pPr>
        <w:adjustRightInd w:val="0"/>
        <w:ind w:left="442" w:hanging="221"/>
        <w:jc w:val="left"/>
      </w:pPr>
      <w:r w:rsidRPr="00F756F2">
        <w:t>第二章　基本的施策（第十二条</w:t>
      </w:r>
      <w:r w:rsidRPr="00F756F2">
        <w:t>―</w:t>
      </w:r>
      <w:r w:rsidRPr="00F756F2">
        <w:t>第二十二条）</w:t>
      </w:r>
    </w:p>
    <w:p w14:paraId="7ACC3821" w14:textId="77777777" w:rsidR="0058796D" w:rsidRDefault="00E20EA6" w:rsidP="003456BA">
      <w:pPr>
        <w:adjustRightInd w:val="0"/>
        <w:ind w:left="442" w:hanging="221"/>
        <w:jc w:val="left"/>
      </w:pPr>
      <w:r w:rsidRPr="00F756F2">
        <w:t>第三章　知的財産の創造、保護及び活用に関する推進計画（第二十三条）</w:t>
      </w:r>
    </w:p>
    <w:p w14:paraId="6C629FFD" w14:textId="77777777" w:rsidR="0058796D" w:rsidRDefault="00E20EA6" w:rsidP="003456BA">
      <w:pPr>
        <w:adjustRightInd w:val="0"/>
        <w:ind w:left="442" w:hanging="221"/>
        <w:jc w:val="left"/>
      </w:pPr>
      <w:r w:rsidRPr="00F756F2">
        <w:t>第四章　知的財産戦略本部（第二十四条</w:t>
      </w:r>
      <w:r w:rsidRPr="00F756F2">
        <w:t>―</w:t>
      </w:r>
      <w:r w:rsidRPr="00F756F2">
        <w:t>第三十三条）</w:t>
      </w:r>
    </w:p>
    <w:p w14:paraId="13314A5E" w14:textId="77777777" w:rsidR="0058796D" w:rsidRDefault="00E20EA6" w:rsidP="003456BA">
      <w:pPr>
        <w:adjustRightInd w:val="0"/>
        <w:ind w:left="442" w:hanging="221"/>
        <w:jc w:val="left"/>
      </w:pPr>
      <w:r w:rsidRPr="00F756F2">
        <w:t>附則</w:t>
      </w:r>
    </w:p>
    <w:p w14:paraId="4408B651" w14:textId="77777777" w:rsidR="003456BA" w:rsidRDefault="003456BA" w:rsidP="00EA508C">
      <w:pPr>
        <w:adjustRightInd w:val="0"/>
        <w:ind w:left="221" w:hanging="221"/>
        <w:jc w:val="left"/>
      </w:pPr>
    </w:p>
    <w:p w14:paraId="0F23003C" w14:textId="4D5153CD" w:rsidR="0058796D" w:rsidRPr="00284127" w:rsidRDefault="00E20EA6" w:rsidP="00284127">
      <w:pPr>
        <w:adjustRightInd w:val="0"/>
        <w:ind w:left="879" w:hanging="221"/>
        <w:jc w:val="left"/>
        <w:rPr>
          <w:b/>
          <w:bCs/>
        </w:rPr>
      </w:pPr>
      <w:r w:rsidRPr="00284127">
        <w:rPr>
          <w:b/>
          <w:bCs/>
        </w:rPr>
        <w:t>第一章　総則</w:t>
      </w:r>
    </w:p>
    <w:p w14:paraId="492D910F" w14:textId="77777777" w:rsidR="003456BA" w:rsidRDefault="003456BA" w:rsidP="00EA508C">
      <w:pPr>
        <w:adjustRightInd w:val="0"/>
        <w:ind w:left="221" w:hanging="221"/>
        <w:jc w:val="left"/>
      </w:pPr>
    </w:p>
    <w:p w14:paraId="5E2F2188" w14:textId="77777777" w:rsidR="0058796D" w:rsidRDefault="00E20EA6" w:rsidP="00284127">
      <w:pPr>
        <w:adjustRightInd w:val="0"/>
        <w:ind w:left="442" w:hanging="221"/>
        <w:jc w:val="left"/>
      </w:pPr>
      <w:r w:rsidRPr="00F756F2">
        <w:t>（目的）</w:t>
      </w:r>
    </w:p>
    <w:p w14:paraId="74B59C33" w14:textId="77777777" w:rsidR="0058796D" w:rsidRDefault="00E20EA6" w:rsidP="00EA508C">
      <w:pPr>
        <w:adjustRightInd w:val="0"/>
        <w:ind w:left="221" w:hanging="221"/>
        <w:jc w:val="left"/>
      </w:pPr>
      <w:r w:rsidRPr="00F756F2">
        <w:t>第一条　この法律は、内外の社会経済情勢の変化に伴い、我が国産業の国際競争力の強化を図ることの必要性が増大している状況にかんがみ、新たな知的財産の創造及びその効果的な活用による付加価値の創出を基軸とする活力ある経済社会を実現するため、知的財産の創造、保護及び活用に関し、基本理念及びその実現を図るために基本となる事項を定め、国、地方公共団体、大学等及び事業者の責務を明らかにし、並びに知的財産の創造、保護及び活用に関する推進計画の作成について定めるとともに、知的財産戦略本部を設置することにより、知的財産の創造、保護及び活用に関する施策を集中的かつ計画的に推進することを目的とする。</w:t>
      </w:r>
    </w:p>
    <w:p w14:paraId="578DAD4A" w14:textId="77777777" w:rsidR="00284127" w:rsidRDefault="00284127" w:rsidP="00EA508C">
      <w:pPr>
        <w:adjustRightInd w:val="0"/>
        <w:ind w:left="221" w:hanging="221"/>
        <w:jc w:val="left"/>
      </w:pPr>
    </w:p>
    <w:p w14:paraId="66A19755" w14:textId="77777777" w:rsidR="0058796D" w:rsidRDefault="00E20EA6" w:rsidP="00284127">
      <w:pPr>
        <w:adjustRightInd w:val="0"/>
        <w:ind w:left="442" w:hanging="221"/>
        <w:jc w:val="left"/>
      </w:pPr>
      <w:r w:rsidRPr="00F756F2">
        <w:t>（定義）</w:t>
      </w:r>
    </w:p>
    <w:p w14:paraId="6372E9FD" w14:textId="77777777" w:rsidR="0058796D" w:rsidRDefault="00E20EA6" w:rsidP="00EA508C">
      <w:pPr>
        <w:adjustRightInd w:val="0"/>
        <w:ind w:left="221" w:hanging="221"/>
        <w:jc w:val="left"/>
      </w:pPr>
      <w:r w:rsidRPr="00F756F2">
        <w:t>第二条　この法律で「知的財産」とは、発明、考案、植物の新品種、意匠、著作物その他の人間の創造的活動により生み出されるもの（</w:t>
      </w:r>
      <w:r w:rsidRPr="00F756F2">
        <w:rPr>
          <w:rFonts w:hint="eastAsia"/>
        </w:rPr>
        <w:t>発見又は解明がされた自然の法則又は現象であって、産業上の利用可能性があるものを含む。）</w:t>
      </w:r>
      <w:r w:rsidRPr="00F756F2">
        <w:t>、商標、商号その他事業活動に用いられる商品又は役務を表示するもの及び営業秘密その他の事業活動に有用な技術上又は営業上の情報をいう。</w:t>
      </w:r>
    </w:p>
    <w:p w14:paraId="733ADF01" w14:textId="77777777" w:rsidR="0058796D" w:rsidRDefault="00E20EA6" w:rsidP="00EA508C">
      <w:pPr>
        <w:adjustRightInd w:val="0"/>
        <w:ind w:left="221" w:hanging="221"/>
        <w:jc w:val="left"/>
      </w:pPr>
      <w:r w:rsidRPr="00F756F2">
        <w:t>２　この法律で「知的財産権」とは、特許権、実用新案権、育成者権、意匠権、著作権、商標権その他の知的財産に関して法令により定められた権利又は法律上保護される利益に係る権利をいう。</w:t>
      </w:r>
    </w:p>
    <w:p w14:paraId="245A6A61" w14:textId="77777777" w:rsidR="0058796D" w:rsidRDefault="00E20EA6" w:rsidP="00EA508C">
      <w:pPr>
        <w:adjustRightInd w:val="0"/>
        <w:ind w:left="221" w:hanging="221"/>
        <w:jc w:val="left"/>
      </w:pPr>
      <w:r w:rsidRPr="00F756F2">
        <w:t>３　この法律で「大学等」とは、大学及び高等専門学校（学校教育法（昭和二十二年法律第二十六号）第一条に規定する大学及び高等専門学校をいう。第七条第三項において同じ。）、大学共同利用機関（国立大学法人法（平成十五年法律第百十二号）第二条第四項に規定する大学共同利用機関をいう。第七条第三項において同じ。）、独立行政法人（独立行政法人通則法（平成十一年法律第百三号）第二条第一項に規定する独立行政法人をいう。第三十条第一項において同じ。）及び地方独立行政法人（地方独立行政法人法（平成十五年法律第百十八号）第二条第一項に規定する地方独立行政法人をいう。第三十条第一項において同じ。）であって試験研究に関する業務を行うも</w:t>
      </w:r>
      <w:r w:rsidRPr="00F756F2">
        <w:lastRenderedPageBreak/>
        <w:t>の、特殊法人（法律により直接に設立された法人又は特別の法律により特別の設立行為をもって設立された法人であって、総務省設置法（平成十一年法律第九十一号）第四条第一項第八号の規定の適用を受けるものをいう。第三十条第一項において同じ。）であって研究開発を目的とするもの並びに国及び地方公共団体の試験研究機関をいう。</w:t>
      </w:r>
    </w:p>
    <w:p w14:paraId="13FFC7B2" w14:textId="77777777" w:rsidR="00284127" w:rsidRDefault="00284127" w:rsidP="00EA508C">
      <w:pPr>
        <w:adjustRightInd w:val="0"/>
        <w:ind w:left="221" w:hanging="221"/>
        <w:jc w:val="left"/>
      </w:pPr>
    </w:p>
    <w:p w14:paraId="11D5236D" w14:textId="77777777" w:rsidR="0058796D" w:rsidRDefault="00E20EA6" w:rsidP="00284127">
      <w:pPr>
        <w:adjustRightInd w:val="0"/>
        <w:ind w:left="442" w:hanging="221"/>
        <w:jc w:val="left"/>
      </w:pPr>
      <w:r w:rsidRPr="00F756F2">
        <w:t>（国民経済の健全な発展及び豊かな文化の創造）</w:t>
      </w:r>
    </w:p>
    <w:p w14:paraId="46D455D1" w14:textId="77777777" w:rsidR="0058796D" w:rsidRDefault="00E20EA6" w:rsidP="00EA508C">
      <w:pPr>
        <w:adjustRightInd w:val="0"/>
        <w:ind w:left="221" w:hanging="221"/>
        <w:jc w:val="left"/>
      </w:pPr>
      <w:r w:rsidRPr="00F756F2">
        <w:t>第三条　知的財産の創造、保護及び活用に関する施策の推進は、創造力の豊かな人材が育成され、その創造力が十分に発揮され、技術革新の進展にも対応した知的財産の国内及び国外における迅速かつ適正な保護が図られ、並びに経済社会において知的財産が積極的に活用されつつ、その価値が最大限に発揮されるために必要な環境の整備を行うことにより、広く国民が知的財産の恵沢を享受できる社会を実現するとともに、将来にわたり新たな知的財産の創造がなされる基盤を確立し、もって国民経済の健全な発展及び豊かな文化の創造に寄与するものとなることを旨として、行われなければならない。</w:t>
      </w:r>
    </w:p>
    <w:p w14:paraId="2AAE01FD" w14:textId="77777777" w:rsidR="00284127" w:rsidRDefault="00284127" w:rsidP="00EA508C">
      <w:pPr>
        <w:adjustRightInd w:val="0"/>
        <w:ind w:left="221" w:hanging="221"/>
        <w:jc w:val="left"/>
      </w:pPr>
    </w:p>
    <w:p w14:paraId="4440A7CB" w14:textId="77777777" w:rsidR="0058796D" w:rsidRDefault="00E20EA6" w:rsidP="00284127">
      <w:pPr>
        <w:adjustRightInd w:val="0"/>
        <w:ind w:left="442" w:hanging="221"/>
        <w:jc w:val="left"/>
      </w:pPr>
      <w:r w:rsidRPr="00F756F2">
        <w:t>（我が国産業の国際競争力の強化及び持続的な発展）</w:t>
      </w:r>
    </w:p>
    <w:p w14:paraId="7ECE46D3" w14:textId="77777777" w:rsidR="0058796D" w:rsidRDefault="00E20EA6" w:rsidP="00EA508C">
      <w:pPr>
        <w:adjustRightInd w:val="0"/>
        <w:ind w:left="221" w:hanging="221"/>
        <w:jc w:val="left"/>
      </w:pPr>
      <w:r w:rsidRPr="00F756F2">
        <w:t>第四条　知的財産の創造、保護及び活用に関する施策の推進は、創造性のある研究及び開発の成果の円滑な企業化を図り、知的財産を基軸とする新たな事業分野の開拓並びに経営の革新及び創業を促進することにより、我が国産業の技術力の強化及び活力の再生、地域における経済の活性化、並びに就業機会の増大をもたらし、もって我が国産業の国際競争力の強化及び内外の経済的環境の変化に的確に対応した我が国産業の持続的な発展に寄与するものとなることを旨として、行われなければならない。</w:t>
      </w:r>
    </w:p>
    <w:p w14:paraId="58C2CFE1" w14:textId="77777777" w:rsidR="00284127" w:rsidRDefault="00284127" w:rsidP="00EA508C">
      <w:pPr>
        <w:adjustRightInd w:val="0"/>
        <w:ind w:left="221" w:hanging="221"/>
        <w:jc w:val="left"/>
      </w:pPr>
    </w:p>
    <w:p w14:paraId="51B87565" w14:textId="77777777" w:rsidR="0058796D" w:rsidRDefault="00E20EA6" w:rsidP="00284127">
      <w:pPr>
        <w:adjustRightInd w:val="0"/>
        <w:ind w:left="442" w:hanging="221"/>
        <w:jc w:val="left"/>
      </w:pPr>
      <w:r w:rsidRPr="00F756F2">
        <w:t>（国の責務）</w:t>
      </w:r>
    </w:p>
    <w:p w14:paraId="5722BCA5" w14:textId="77777777" w:rsidR="0058796D" w:rsidRDefault="00E20EA6" w:rsidP="00EA508C">
      <w:pPr>
        <w:adjustRightInd w:val="0"/>
        <w:ind w:left="221" w:hanging="221"/>
        <w:jc w:val="left"/>
      </w:pPr>
      <w:r w:rsidRPr="00F756F2">
        <w:t>第五条　国は、前二条に規定する知的財産の創造、保護及び活用に関する基本理念（以下「基本理念」という。）にのっとり、知的財産の創造、保護及び活用に関する施策を策定し、及び実施する責務を有する。</w:t>
      </w:r>
    </w:p>
    <w:p w14:paraId="03B9B9AD" w14:textId="77777777" w:rsidR="00284127" w:rsidRDefault="00284127" w:rsidP="00EA508C">
      <w:pPr>
        <w:adjustRightInd w:val="0"/>
        <w:ind w:left="221" w:hanging="221"/>
        <w:jc w:val="left"/>
      </w:pPr>
    </w:p>
    <w:p w14:paraId="371B5D2C" w14:textId="77777777" w:rsidR="0058796D" w:rsidRDefault="00E20EA6" w:rsidP="00284127">
      <w:pPr>
        <w:adjustRightInd w:val="0"/>
        <w:ind w:left="442" w:hanging="221"/>
        <w:jc w:val="left"/>
      </w:pPr>
      <w:r w:rsidRPr="00F756F2">
        <w:t>（地方公共団体の責務）</w:t>
      </w:r>
    </w:p>
    <w:p w14:paraId="1EC71889" w14:textId="77777777" w:rsidR="0058796D" w:rsidRDefault="00E20EA6" w:rsidP="00EA508C">
      <w:pPr>
        <w:adjustRightInd w:val="0"/>
        <w:ind w:left="221" w:hanging="221"/>
        <w:jc w:val="left"/>
      </w:pPr>
      <w:r w:rsidRPr="00F756F2">
        <w:t>第六条　地方公共団体は、基本理念にのっとり、知的財産の創造、保護及び活用に関し、国との適切な役割分担を踏まえて、その地方公共団体の区域の特性を生かした自主的な施策を策定し、及び実施する責務を有する。</w:t>
      </w:r>
    </w:p>
    <w:p w14:paraId="4604A000" w14:textId="77777777" w:rsidR="00284127" w:rsidRDefault="00284127" w:rsidP="00EA508C">
      <w:pPr>
        <w:adjustRightInd w:val="0"/>
        <w:ind w:left="221" w:hanging="221"/>
        <w:jc w:val="left"/>
      </w:pPr>
    </w:p>
    <w:p w14:paraId="78A45C69" w14:textId="77777777" w:rsidR="0058796D" w:rsidRDefault="00E20EA6" w:rsidP="00284127">
      <w:pPr>
        <w:adjustRightInd w:val="0"/>
        <w:ind w:left="442" w:hanging="221"/>
        <w:jc w:val="left"/>
      </w:pPr>
      <w:r w:rsidRPr="00F756F2">
        <w:t>（大学等の責務等）</w:t>
      </w:r>
    </w:p>
    <w:p w14:paraId="5915BAC2" w14:textId="77777777" w:rsidR="0058796D" w:rsidRDefault="00E20EA6" w:rsidP="00EA508C">
      <w:pPr>
        <w:adjustRightInd w:val="0"/>
        <w:ind w:left="221" w:hanging="221"/>
        <w:jc w:val="left"/>
      </w:pPr>
      <w:r w:rsidRPr="00F756F2">
        <w:t>第七条　大学等は、その活動が社会全体における知的財産の創造に資するものであることにかんがみ、人材の育成並びに研究及びその成果の普及に自主的かつ積極的に努めるものとする。</w:t>
      </w:r>
    </w:p>
    <w:p w14:paraId="702DED5B" w14:textId="77777777" w:rsidR="0058796D" w:rsidRDefault="00E20EA6" w:rsidP="00EA508C">
      <w:pPr>
        <w:adjustRightInd w:val="0"/>
        <w:ind w:left="221" w:hanging="221"/>
        <w:jc w:val="left"/>
      </w:pPr>
      <w:r w:rsidRPr="00F756F2">
        <w:t>２　大学等は、研究者及び技術者の職務及び職場環境がその重要性にふさわしい魅力あるものとなるよう、研究者及び技術者の適切な処遇の確保並びに研究施設の整備及び充実に努めるものとする。</w:t>
      </w:r>
    </w:p>
    <w:p w14:paraId="37BAD2F8" w14:textId="77777777" w:rsidR="0058796D" w:rsidRDefault="00E20EA6" w:rsidP="00EA508C">
      <w:pPr>
        <w:adjustRightInd w:val="0"/>
        <w:ind w:left="221" w:hanging="221"/>
        <w:jc w:val="left"/>
      </w:pPr>
      <w:r w:rsidRPr="00F756F2">
        <w:lastRenderedPageBreak/>
        <w:t>３　国及び地方公共団体は、知的財産の創造、保護及び活用に関する施策であって、大学及び高等専門学校並びに大学共同利用機関に係るものを策定し、並びにこれを実施するに当たっては、研究者の自主性の尊重その他大学及び高等専門学校並びに大学共同利用機関における研究の特性に配慮しなければならない。</w:t>
      </w:r>
    </w:p>
    <w:p w14:paraId="4F284990" w14:textId="77777777" w:rsidR="00284127" w:rsidRDefault="00284127" w:rsidP="00EA508C">
      <w:pPr>
        <w:adjustRightInd w:val="0"/>
        <w:ind w:left="221" w:hanging="221"/>
        <w:jc w:val="left"/>
      </w:pPr>
    </w:p>
    <w:p w14:paraId="7CAE2015" w14:textId="77777777" w:rsidR="0058796D" w:rsidRDefault="00E20EA6" w:rsidP="00284127">
      <w:pPr>
        <w:adjustRightInd w:val="0"/>
        <w:ind w:left="442" w:hanging="221"/>
        <w:jc w:val="left"/>
      </w:pPr>
      <w:r w:rsidRPr="00F756F2">
        <w:t>（事業者の責務）</w:t>
      </w:r>
    </w:p>
    <w:p w14:paraId="7A98F156" w14:textId="77777777" w:rsidR="0058796D" w:rsidRDefault="00E20EA6" w:rsidP="00EA508C">
      <w:pPr>
        <w:adjustRightInd w:val="0"/>
        <w:ind w:left="221" w:hanging="221"/>
        <w:jc w:val="left"/>
      </w:pPr>
      <w:r w:rsidRPr="00F756F2">
        <w:t>第八条　事業者は、我が国産業の発展において知的財産が果たす役割の重要性にかんがみ、基本理念にのっとり、活力ある事業活動を通じた生産性の向上、事業基盤の強化等を図ることができるよう、当該事業者若しくは他の事業者が創造した知的財産又は大学等で創造された知的財産の積極的な活用を図るとともに、当該事業者が有する知的財産の適切な管理に努めるものとする。</w:t>
      </w:r>
    </w:p>
    <w:p w14:paraId="7F4A469A" w14:textId="77777777" w:rsidR="0058796D" w:rsidRDefault="00E20EA6" w:rsidP="00EA508C">
      <w:pPr>
        <w:adjustRightInd w:val="0"/>
        <w:ind w:left="221" w:hanging="221"/>
        <w:jc w:val="left"/>
      </w:pPr>
      <w:r w:rsidRPr="00F756F2">
        <w:t>２　事業者は、発明者その他の創造的活動を行う者の職務がその重要性にふさわしい魅力あるものとなるよう、発明者その他の創造的活動を行う者の適切な処遇の確保に努めるものとする。</w:t>
      </w:r>
    </w:p>
    <w:p w14:paraId="5B67E528" w14:textId="77777777" w:rsidR="00284127" w:rsidRDefault="00284127" w:rsidP="00EA508C">
      <w:pPr>
        <w:adjustRightInd w:val="0"/>
        <w:ind w:left="221" w:hanging="221"/>
        <w:jc w:val="left"/>
      </w:pPr>
    </w:p>
    <w:p w14:paraId="6563EA42" w14:textId="77777777" w:rsidR="0058796D" w:rsidRDefault="00E20EA6" w:rsidP="00284127">
      <w:pPr>
        <w:adjustRightInd w:val="0"/>
        <w:ind w:left="442" w:hanging="221"/>
        <w:jc w:val="left"/>
      </w:pPr>
      <w:r w:rsidRPr="00F756F2">
        <w:t>（連携の強化）</w:t>
      </w:r>
    </w:p>
    <w:p w14:paraId="2FEA938C" w14:textId="77777777" w:rsidR="0058796D" w:rsidRDefault="00E20EA6" w:rsidP="00EA508C">
      <w:pPr>
        <w:adjustRightInd w:val="0"/>
        <w:ind w:left="221" w:hanging="221"/>
        <w:jc w:val="left"/>
      </w:pPr>
      <w:r w:rsidRPr="00F756F2">
        <w:t>第九条　国は、国、地方公共団体、大学等及び事業者が相互に連携を図りながら協力することにより、知的財産の創造、保護及び活用の効果的な実施が図られることにかんがみ、これらの者の間の連携の強化に必要な施策を講ずるものとする。</w:t>
      </w:r>
    </w:p>
    <w:p w14:paraId="1B9A397A" w14:textId="77777777" w:rsidR="00284127" w:rsidRDefault="00284127" w:rsidP="00EA508C">
      <w:pPr>
        <w:adjustRightInd w:val="0"/>
        <w:ind w:left="221" w:hanging="221"/>
        <w:jc w:val="left"/>
      </w:pPr>
    </w:p>
    <w:p w14:paraId="52EF9BC6" w14:textId="77777777" w:rsidR="0058796D" w:rsidRDefault="00E20EA6" w:rsidP="00284127">
      <w:pPr>
        <w:adjustRightInd w:val="0"/>
        <w:ind w:left="442" w:hanging="221"/>
        <w:jc w:val="left"/>
      </w:pPr>
      <w:r w:rsidRPr="00F756F2">
        <w:t>（競争促進への配慮）</w:t>
      </w:r>
    </w:p>
    <w:p w14:paraId="2127F425" w14:textId="77777777" w:rsidR="0058796D" w:rsidRDefault="00E20EA6" w:rsidP="00EA508C">
      <w:pPr>
        <w:adjustRightInd w:val="0"/>
        <w:ind w:left="221" w:hanging="221"/>
        <w:jc w:val="left"/>
      </w:pPr>
      <w:r w:rsidRPr="00F756F2">
        <w:t>第十条　知的財産の保護及び活用に関する施策を推進するに当たっては、その公正な利用及び公共の利益の確保に留意するとともに、公正かつ自由な競争の促進が図られるよう配慮するものとする。</w:t>
      </w:r>
    </w:p>
    <w:p w14:paraId="7B6D60E3" w14:textId="77777777" w:rsidR="00284127" w:rsidRDefault="00284127" w:rsidP="00EA508C">
      <w:pPr>
        <w:adjustRightInd w:val="0"/>
        <w:ind w:left="221" w:hanging="221"/>
        <w:jc w:val="left"/>
      </w:pPr>
    </w:p>
    <w:p w14:paraId="3045BD3A" w14:textId="77777777" w:rsidR="0058796D" w:rsidRDefault="00E20EA6" w:rsidP="00284127">
      <w:pPr>
        <w:adjustRightInd w:val="0"/>
        <w:ind w:left="442" w:hanging="221"/>
        <w:jc w:val="left"/>
      </w:pPr>
      <w:r w:rsidRPr="00F756F2">
        <w:t>（法制上の措置等）</w:t>
      </w:r>
    </w:p>
    <w:p w14:paraId="2F223F22" w14:textId="77777777" w:rsidR="0058796D" w:rsidRDefault="00E20EA6" w:rsidP="00EA508C">
      <w:pPr>
        <w:adjustRightInd w:val="0"/>
        <w:ind w:left="221" w:hanging="221"/>
        <w:jc w:val="left"/>
      </w:pPr>
      <w:r w:rsidRPr="00F756F2">
        <w:t>第十一条　政府は、知的財産の創造、保護及び活用に関する施策を実施するため必要な法制上又は財政上の措置その他の措置を講じなければならない。</w:t>
      </w:r>
    </w:p>
    <w:p w14:paraId="707C1FC2" w14:textId="77777777" w:rsidR="00284127" w:rsidRDefault="00284127" w:rsidP="00EA508C">
      <w:pPr>
        <w:adjustRightInd w:val="0"/>
        <w:ind w:left="221" w:hanging="221"/>
        <w:jc w:val="left"/>
      </w:pPr>
    </w:p>
    <w:p w14:paraId="14730398" w14:textId="77777777" w:rsidR="0058796D" w:rsidRPr="00200F9C" w:rsidRDefault="00E20EA6" w:rsidP="00200F9C">
      <w:pPr>
        <w:adjustRightInd w:val="0"/>
        <w:ind w:left="879" w:hanging="221"/>
        <w:jc w:val="left"/>
        <w:rPr>
          <w:b/>
          <w:bCs/>
        </w:rPr>
      </w:pPr>
      <w:r w:rsidRPr="00200F9C">
        <w:rPr>
          <w:b/>
          <w:bCs/>
        </w:rPr>
        <w:t>第二章　基本的施策</w:t>
      </w:r>
    </w:p>
    <w:p w14:paraId="4E2ABDAE" w14:textId="77777777" w:rsidR="00284127" w:rsidRDefault="00284127" w:rsidP="00EA508C">
      <w:pPr>
        <w:adjustRightInd w:val="0"/>
        <w:ind w:left="221" w:hanging="221"/>
        <w:jc w:val="left"/>
      </w:pPr>
    </w:p>
    <w:p w14:paraId="0755F8E1" w14:textId="77777777" w:rsidR="0058796D" w:rsidRDefault="00E20EA6" w:rsidP="00284127">
      <w:pPr>
        <w:adjustRightInd w:val="0"/>
        <w:ind w:left="442" w:hanging="221"/>
        <w:jc w:val="left"/>
      </w:pPr>
      <w:r w:rsidRPr="00F756F2">
        <w:t>（研究開発の推進）</w:t>
      </w:r>
    </w:p>
    <w:p w14:paraId="4E1BAABB" w14:textId="77777777" w:rsidR="0058796D" w:rsidRDefault="00E20EA6" w:rsidP="00EA508C">
      <w:pPr>
        <w:adjustRightInd w:val="0"/>
        <w:ind w:left="221" w:hanging="221"/>
        <w:jc w:val="left"/>
      </w:pPr>
      <w:r w:rsidRPr="00F756F2">
        <w:t>第十二条　国は、大学等における付加価値の高い知的財産の創造が我が国の経済社会の持続的な発展の源泉であることに鑑み、科学技術・イノベーション基本法（平成七年法律第百三十号）第三条に規定する科学技術・イノベーション創出の振興に関する方針に配慮しつつ、創造力の豊かな研究者の確保及び養成、研究施設等の整備並びに研究開発に係る資金の効果的な使用その他研究開発の推進に必要な施策を講ずるものとする。</w:t>
      </w:r>
    </w:p>
    <w:p w14:paraId="5BCAAA79" w14:textId="77777777" w:rsidR="00284127" w:rsidRDefault="00284127" w:rsidP="00EA508C">
      <w:pPr>
        <w:adjustRightInd w:val="0"/>
        <w:ind w:left="221" w:hanging="221"/>
        <w:jc w:val="left"/>
      </w:pPr>
    </w:p>
    <w:p w14:paraId="77972F1C" w14:textId="77777777" w:rsidR="0058796D" w:rsidRDefault="00E20EA6" w:rsidP="00284127">
      <w:pPr>
        <w:adjustRightInd w:val="0"/>
        <w:ind w:left="442" w:hanging="221"/>
        <w:jc w:val="left"/>
      </w:pPr>
      <w:r w:rsidRPr="00F756F2">
        <w:t>（研究成果の移転の促進等）</w:t>
      </w:r>
    </w:p>
    <w:p w14:paraId="60B0CDB0" w14:textId="77777777" w:rsidR="0058796D" w:rsidRDefault="00E20EA6" w:rsidP="00EA508C">
      <w:pPr>
        <w:adjustRightInd w:val="0"/>
        <w:ind w:left="221" w:hanging="221"/>
        <w:jc w:val="left"/>
      </w:pPr>
      <w:r w:rsidRPr="00F756F2">
        <w:t>第十三条　国は、大学等における研究成果が新たな事業分野の開拓及び産業の技術の向</w:t>
      </w:r>
      <w:r w:rsidRPr="00F756F2">
        <w:lastRenderedPageBreak/>
        <w:t>上等に有用であることにかんがみ、大学等において当該研究成果の適切な管理及び事業者への円滑な移転が行われるよう、大学等における知的財産に関する専門的知識を有する人材を活用した体制の整備、知的財産権に係る設定の登録その他の手続の改善、市場等に関する調査研究及び情報提供その他必要な施策を講ずるものとする。</w:t>
      </w:r>
    </w:p>
    <w:p w14:paraId="3DFB271A" w14:textId="77777777" w:rsidR="00284127" w:rsidRDefault="00284127" w:rsidP="00EA508C">
      <w:pPr>
        <w:adjustRightInd w:val="0"/>
        <w:ind w:left="221" w:hanging="221"/>
        <w:jc w:val="left"/>
      </w:pPr>
    </w:p>
    <w:p w14:paraId="34B7F1CB" w14:textId="77777777" w:rsidR="0058796D" w:rsidRDefault="00E20EA6" w:rsidP="00284127">
      <w:pPr>
        <w:adjustRightInd w:val="0"/>
        <w:ind w:left="442" w:hanging="221"/>
        <w:jc w:val="left"/>
      </w:pPr>
      <w:r w:rsidRPr="00F756F2">
        <w:t>（権利の付与の迅速化等）</w:t>
      </w:r>
    </w:p>
    <w:p w14:paraId="15267124" w14:textId="77777777" w:rsidR="0058796D" w:rsidRDefault="00E20EA6" w:rsidP="00EA508C">
      <w:pPr>
        <w:adjustRightInd w:val="0"/>
        <w:ind w:left="221" w:hanging="221"/>
        <w:jc w:val="left"/>
      </w:pPr>
      <w:r w:rsidRPr="00F756F2">
        <w:t>第十四条　国は、発明、植物の新品種、意匠、商標その他の国の登録により権利が発生する知的財産について、早期に権利を確定することにより事業者が事業活動の円滑な実施を図ることができるよう、所要の手続の迅速かつ的確な実施を可能とする審査体制の整備その他必要な施策を講ずるものとする。</w:t>
      </w:r>
    </w:p>
    <w:p w14:paraId="55A6004A" w14:textId="77777777" w:rsidR="0058796D" w:rsidRDefault="00E20EA6" w:rsidP="00EA508C">
      <w:pPr>
        <w:adjustRightInd w:val="0"/>
        <w:ind w:left="221" w:hanging="221"/>
        <w:jc w:val="left"/>
      </w:pPr>
      <w:r w:rsidRPr="00F756F2">
        <w:t>２　前項の施策を講ずるに当たり、その実効的な遂行を確保する観点から、事業者の理解と協力を得るよう努めるものとする。</w:t>
      </w:r>
    </w:p>
    <w:p w14:paraId="64452C37" w14:textId="77777777" w:rsidR="00284127" w:rsidRDefault="00284127" w:rsidP="00EA508C">
      <w:pPr>
        <w:adjustRightInd w:val="0"/>
        <w:ind w:left="221" w:hanging="221"/>
        <w:jc w:val="left"/>
      </w:pPr>
    </w:p>
    <w:p w14:paraId="7010EB95" w14:textId="77777777" w:rsidR="0058796D" w:rsidRDefault="00E20EA6" w:rsidP="00284127">
      <w:pPr>
        <w:adjustRightInd w:val="0"/>
        <w:ind w:left="442" w:hanging="221"/>
        <w:jc w:val="left"/>
      </w:pPr>
      <w:r w:rsidRPr="00F756F2">
        <w:t>（訴訟手続の充実及び迅速化等）</w:t>
      </w:r>
    </w:p>
    <w:p w14:paraId="27664FEF" w14:textId="77777777" w:rsidR="0058796D" w:rsidRDefault="00E20EA6" w:rsidP="00EA508C">
      <w:pPr>
        <w:adjustRightInd w:val="0"/>
        <w:ind w:left="221" w:hanging="221"/>
        <w:jc w:val="left"/>
      </w:pPr>
      <w:r w:rsidRPr="00F756F2">
        <w:t>第十五条　国は、経済社会における知的財産の活用の進展に伴い、知的財産権の保護に関し司法の果たすべき役割がより重要となることにかんがみ、知的財産権に関する事件について、訴訟手続の一層の充実及び迅速化、裁判所の専門的な処理体制の整備並びに裁判外における紛争処理制度の拡充を図るために必要な施策を講ずるものとする。</w:t>
      </w:r>
    </w:p>
    <w:p w14:paraId="5C584C1E" w14:textId="77777777" w:rsidR="00284127" w:rsidRDefault="00284127" w:rsidP="00EA508C">
      <w:pPr>
        <w:adjustRightInd w:val="0"/>
        <w:ind w:left="221" w:hanging="221"/>
        <w:jc w:val="left"/>
      </w:pPr>
    </w:p>
    <w:p w14:paraId="57A8748D" w14:textId="2974D80B" w:rsidR="0058796D" w:rsidRDefault="00E20EA6" w:rsidP="00284127">
      <w:pPr>
        <w:adjustRightInd w:val="0"/>
        <w:ind w:left="442" w:hanging="221"/>
        <w:jc w:val="left"/>
      </w:pPr>
      <w:r w:rsidRPr="00F756F2">
        <w:t>（権利侵害への措置等）</w:t>
      </w:r>
    </w:p>
    <w:p w14:paraId="78E3DF6A" w14:textId="77777777" w:rsidR="0058796D" w:rsidRDefault="00E20EA6" w:rsidP="00EA508C">
      <w:pPr>
        <w:adjustRightInd w:val="0"/>
        <w:ind w:left="221" w:hanging="221"/>
        <w:jc w:val="left"/>
      </w:pPr>
      <w:r w:rsidRPr="00F756F2">
        <w:t>第十六条　国は、国内市場における知的財産権の侵害及び知的財産権を侵害する物品の輸入について、事業者又は事業者団体その他関係団体との緊密な連携協力体制の下、知的財産権を侵害する事犯の取締り、権利を侵害する物品の没収その他必要な措置を講ずるものとする。</w:t>
      </w:r>
    </w:p>
    <w:p w14:paraId="5878132E" w14:textId="77777777" w:rsidR="0058796D" w:rsidRDefault="00E20EA6" w:rsidP="00EA508C">
      <w:pPr>
        <w:adjustRightInd w:val="0"/>
        <w:ind w:left="221" w:hanging="221"/>
        <w:jc w:val="left"/>
      </w:pPr>
      <w:r w:rsidRPr="00F756F2">
        <w:t>２　国は、本邦の法令に基づいて設立された法人その他の団体又は日本の国籍を有する者（「本邦法人等」という。次条において同じ。）の有する知的財産が外国において適正に保護されない場合には、当該外国政府、国際機関及び関係団体と状況に応じて連携を図りつつ、知的財産に関する条約に定める権利の的確な行使その他必要な措置を講ずるものとする。</w:t>
      </w:r>
    </w:p>
    <w:p w14:paraId="79C5EC2F" w14:textId="77777777" w:rsidR="00284127" w:rsidRDefault="00284127" w:rsidP="00EA508C">
      <w:pPr>
        <w:adjustRightInd w:val="0"/>
        <w:ind w:left="221" w:hanging="221"/>
        <w:jc w:val="left"/>
      </w:pPr>
    </w:p>
    <w:p w14:paraId="3182EBC0" w14:textId="77777777" w:rsidR="0058796D" w:rsidRDefault="00E20EA6" w:rsidP="00284127">
      <w:pPr>
        <w:adjustRightInd w:val="0"/>
        <w:ind w:left="442" w:hanging="221"/>
        <w:jc w:val="left"/>
      </w:pPr>
      <w:r w:rsidRPr="00F756F2">
        <w:t>（国際的な制度の構築等）</w:t>
      </w:r>
    </w:p>
    <w:p w14:paraId="2F9717D0" w14:textId="77777777" w:rsidR="0058796D" w:rsidRDefault="00E20EA6" w:rsidP="00EA508C">
      <w:pPr>
        <w:adjustRightInd w:val="0"/>
        <w:ind w:left="221" w:hanging="221"/>
        <w:jc w:val="left"/>
      </w:pPr>
      <w:r w:rsidRPr="00F756F2">
        <w:t>第十七条　国は、知的財産に関する国際機関その他の国際的な枠組みへの協力を通じて、各国政府と共同して国際的に整合のとれた知的財産に係る制度の構築に努めるとともに、知的財産の保護に関する制度の整備が十分に行われていない国又は地域において、本邦法人等が迅速かつ確実に知的財産権の取得又は行使をすることができる環境が整備されるよう必要な施策を講ずるものとする。</w:t>
      </w:r>
    </w:p>
    <w:p w14:paraId="2A71A1F8" w14:textId="77777777" w:rsidR="00284127" w:rsidRDefault="00284127" w:rsidP="00EA508C">
      <w:pPr>
        <w:adjustRightInd w:val="0"/>
        <w:ind w:left="221" w:hanging="221"/>
        <w:jc w:val="left"/>
      </w:pPr>
    </w:p>
    <w:p w14:paraId="51EC6D65" w14:textId="77777777" w:rsidR="0058796D" w:rsidRDefault="00E20EA6" w:rsidP="00284127">
      <w:pPr>
        <w:adjustRightInd w:val="0"/>
        <w:ind w:left="442" w:hanging="221"/>
        <w:jc w:val="left"/>
      </w:pPr>
      <w:r w:rsidRPr="00F756F2">
        <w:t>（新分野における知的財産の保護等）</w:t>
      </w:r>
    </w:p>
    <w:p w14:paraId="35798D41" w14:textId="77777777" w:rsidR="0058796D" w:rsidRDefault="00E20EA6" w:rsidP="00EA508C">
      <w:pPr>
        <w:adjustRightInd w:val="0"/>
        <w:ind w:left="221" w:hanging="221"/>
        <w:jc w:val="left"/>
      </w:pPr>
      <w:r w:rsidRPr="00F756F2">
        <w:t>第十八条　国は、生命科学その他技術革新の進展が著しい分野における研究開発の有用な成果を知的財産権として迅速かつ適正に保護することにより、活発な起業化等を通</w:t>
      </w:r>
      <w:r w:rsidRPr="00F756F2">
        <w:lastRenderedPageBreak/>
        <w:t>じて新たな事業の創出が期待されることにかんがみ、適正に保護すべき権利の範囲に関する検討の結果を踏まえつつ、法制上の措置その他必要な措置を講ずるものとする。</w:t>
      </w:r>
    </w:p>
    <w:p w14:paraId="74159DFF" w14:textId="77777777" w:rsidR="0058796D" w:rsidRDefault="00E20EA6" w:rsidP="00EA508C">
      <w:pPr>
        <w:adjustRightInd w:val="0"/>
        <w:ind w:left="221" w:hanging="221"/>
        <w:jc w:val="left"/>
      </w:pPr>
      <w:r w:rsidRPr="00F756F2">
        <w:t>２　国は、インターネットの普及その他社会経済情勢の変化に伴う知的財産の利用方法の多様化に的確に対応した知的財産権の適正な保護が図られるよう、権利の内容の見直し、事業者の技術的保護手段の開発及び利用に対する支援その他必要な施策を講ずるものとする。</w:t>
      </w:r>
    </w:p>
    <w:p w14:paraId="422B14A3" w14:textId="77777777" w:rsidR="00284127" w:rsidRDefault="00284127" w:rsidP="00EA508C">
      <w:pPr>
        <w:adjustRightInd w:val="0"/>
        <w:ind w:left="221" w:hanging="221"/>
        <w:jc w:val="left"/>
      </w:pPr>
    </w:p>
    <w:p w14:paraId="182F262D" w14:textId="77777777" w:rsidR="0058796D" w:rsidRDefault="00E20EA6" w:rsidP="00284127">
      <w:pPr>
        <w:adjustRightInd w:val="0"/>
        <w:ind w:left="442" w:hanging="221"/>
        <w:jc w:val="left"/>
      </w:pPr>
      <w:r w:rsidRPr="00F756F2">
        <w:t>（事業者が知的財産を有効かつ適正に活用することができる環境の整備）</w:t>
      </w:r>
    </w:p>
    <w:p w14:paraId="1CDF6D7C" w14:textId="77777777" w:rsidR="0058796D" w:rsidRDefault="00E20EA6" w:rsidP="00EA508C">
      <w:pPr>
        <w:adjustRightInd w:val="0"/>
        <w:ind w:left="221" w:hanging="221"/>
        <w:jc w:val="left"/>
      </w:pPr>
      <w:r w:rsidRPr="00F756F2">
        <w:t>第十九条　国は、事業者が知的財産を活用した新たな事業の創出及び当該事業の円滑な実施を図ることができるよう、知的財産の適正な評価方法の確立、事業者に参考となるべき経営上の指針の策定その他事業者が知的財産を有効かつ適正に活用することができる環境の整備に必要な施策を講ずるものとする。</w:t>
      </w:r>
    </w:p>
    <w:p w14:paraId="717DDF67" w14:textId="77777777" w:rsidR="0058796D" w:rsidRDefault="00E20EA6" w:rsidP="00EA508C">
      <w:pPr>
        <w:adjustRightInd w:val="0"/>
        <w:ind w:left="221" w:hanging="221"/>
        <w:jc w:val="left"/>
      </w:pPr>
      <w:r w:rsidRPr="00F756F2">
        <w:t>２　前項の施策を講ずるに当たっては、中小企業が我が国経済の活力の維持及び強化に果たすべき重要な使命を有するものであることにかんがみ、個人による創業及び事業意欲のある中小企業者による新事業の開拓に対する特別の配慮がなされなければならない。</w:t>
      </w:r>
    </w:p>
    <w:p w14:paraId="6E7FAE16" w14:textId="77777777" w:rsidR="00284127" w:rsidRDefault="00284127" w:rsidP="00EA508C">
      <w:pPr>
        <w:adjustRightInd w:val="0"/>
        <w:ind w:left="221" w:hanging="221"/>
        <w:jc w:val="left"/>
      </w:pPr>
    </w:p>
    <w:p w14:paraId="3C377A43" w14:textId="77777777" w:rsidR="0058796D" w:rsidRDefault="00E20EA6" w:rsidP="00284127">
      <w:pPr>
        <w:adjustRightInd w:val="0"/>
        <w:ind w:left="442" w:hanging="221"/>
        <w:jc w:val="left"/>
      </w:pPr>
      <w:r w:rsidRPr="00F756F2">
        <w:t>（情報の提供）</w:t>
      </w:r>
    </w:p>
    <w:p w14:paraId="0A19661C" w14:textId="77777777" w:rsidR="0058796D" w:rsidRDefault="00E20EA6" w:rsidP="00EA508C">
      <w:pPr>
        <w:adjustRightInd w:val="0"/>
        <w:ind w:left="221" w:hanging="221"/>
        <w:jc w:val="left"/>
      </w:pPr>
      <w:r w:rsidRPr="00F756F2">
        <w:t>第二十条　国は、知的財産に関する内外の動向の調査及び分析を行い、必要な統計その他の資料の作成を行うとともに、知的財産に関するデータベースの整備を図り、事業者、大学等その他の関係者にインターネットその他の高度情報通信ネットワークの利用を通じて迅速に情報を提供できるよう必要な施策を講ずるものとする。</w:t>
      </w:r>
    </w:p>
    <w:p w14:paraId="50EBFC63" w14:textId="77777777" w:rsidR="00284127" w:rsidRDefault="00284127" w:rsidP="00EA508C">
      <w:pPr>
        <w:adjustRightInd w:val="0"/>
        <w:ind w:left="221" w:hanging="221"/>
        <w:jc w:val="left"/>
      </w:pPr>
    </w:p>
    <w:p w14:paraId="015BDDEA" w14:textId="77777777" w:rsidR="0058796D" w:rsidRDefault="00E20EA6" w:rsidP="00284127">
      <w:pPr>
        <w:adjustRightInd w:val="0"/>
        <w:ind w:left="442" w:hanging="221"/>
        <w:jc w:val="left"/>
      </w:pPr>
      <w:r w:rsidRPr="00F756F2">
        <w:t>（教育の振興等）</w:t>
      </w:r>
    </w:p>
    <w:p w14:paraId="44C9AB05" w14:textId="77777777" w:rsidR="0058796D" w:rsidRDefault="00E20EA6" w:rsidP="00EA508C">
      <w:pPr>
        <w:adjustRightInd w:val="0"/>
        <w:ind w:left="221" w:hanging="221"/>
        <w:jc w:val="left"/>
      </w:pPr>
      <w:r w:rsidRPr="00F756F2">
        <w:t>第二十一条　国は、国民が広く知的財産に対する理解と関心を深めることにより、知的財産権が尊重される社会を実現できるよう、知的財産に関する教育及び学習の振興並びに広報活動等を通じた知的財産に関する知識の普及のために必要な施策を講ずるものとする。</w:t>
      </w:r>
    </w:p>
    <w:p w14:paraId="379CE7CF" w14:textId="77777777" w:rsidR="00284127" w:rsidRDefault="00284127" w:rsidP="00EA508C">
      <w:pPr>
        <w:adjustRightInd w:val="0"/>
        <w:ind w:left="221" w:hanging="221"/>
        <w:jc w:val="left"/>
      </w:pPr>
    </w:p>
    <w:p w14:paraId="6F8EB791" w14:textId="06557C7B" w:rsidR="0058796D" w:rsidRDefault="00E20EA6" w:rsidP="00284127">
      <w:pPr>
        <w:adjustRightInd w:val="0"/>
        <w:ind w:left="442" w:hanging="221"/>
        <w:jc w:val="left"/>
      </w:pPr>
      <w:r w:rsidRPr="00F756F2">
        <w:t>（人材の確保等）</w:t>
      </w:r>
    </w:p>
    <w:p w14:paraId="5203C604" w14:textId="77777777" w:rsidR="0058796D" w:rsidRDefault="00E20EA6" w:rsidP="00EA508C">
      <w:pPr>
        <w:adjustRightInd w:val="0"/>
        <w:ind w:left="221" w:hanging="221"/>
        <w:jc w:val="left"/>
      </w:pPr>
      <w:r w:rsidRPr="00F756F2">
        <w:t>第二十二条　国は、知的財産の創造、保護及び活用を促進するため、大学等及び事業者と緊密な連携協力を図りながら、知的財産に関する専門的知識を有する人材の確保、養成及び資質の向上に必要な施策を講ずるものとする。</w:t>
      </w:r>
    </w:p>
    <w:p w14:paraId="3C155B42" w14:textId="77777777" w:rsidR="00284127" w:rsidRDefault="00284127" w:rsidP="00EA508C">
      <w:pPr>
        <w:adjustRightInd w:val="0"/>
        <w:ind w:left="221" w:hanging="221"/>
        <w:jc w:val="left"/>
      </w:pPr>
    </w:p>
    <w:p w14:paraId="02A8825B" w14:textId="77777777" w:rsidR="0058796D" w:rsidRPr="002974F0" w:rsidRDefault="00E20EA6" w:rsidP="002974F0">
      <w:pPr>
        <w:adjustRightInd w:val="0"/>
        <w:ind w:left="879" w:hanging="221"/>
        <w:jc w:val="left"/>
        <w:rPr>
          <w:b/>
          <w:bCs/>
        </w:rPr>
      </w:pPr>
      <w:r w:rsidRPr="002974F0">
        <w:rPr>
          <w:b/>
          <w:bCs/>
        </w:rPr>
        <w:t>第三章　知的財産の創造、保護及び活用に関する推進計画</w:t>
      </w:r>
    </w:p>
    <w:p w14:paraId="24CCE980" w14:textId="77777777" w:rsidR="00284127" w:rsidRDefault="00284127" w:rsidP="00EA508C">
      <w:pPr>
        <w:adjustRightInd w:val="0"/>
        <w:ind w:left="221" w:hanging="221"/>
        <w:jc w:val="left"/>
      </w:pPr>
    </w:p>
    <w:p w14:paraId="6B120DD8" w14:textId="77777777" w:rsidR="0058796D" w:rsidRDefault="00E20EA6" w:rsidP="00EA508C">
      <w:pPr>
        <w:adjustRightInd w:val="0"/>
        <w:ind w:left="221" w:hanging="221"/>
        <w:jc w:val="left"/>
      </w:pPr>
      <w:r w:rsidRPr="00F756F2">
        <w:t>第二十三条　知的財産戦略本部は、この章の定めるところにより、知的財産の創造、保護及び活用に関する推進計画（以下「推進計画」という。）を作成しなければならない。</w:t>
      </w:r>
    </w:p>
    <w:p w14:paraId="08BA0275" w14:textId="77777777" w:rsidR="0058796D" w:rsidRDefault="00E20EA6" w:rsidP="00EA508C">
      <w:pPr>
        <w:adjustRightInd w:val="0"/>
        <w:ind w:left="221" w:hanging="221"/>
        <w:jc w:val="left"/>
      </w:pPr>
      <w:r w:rsidRPr="00F756F2">
        <w:t>２　推進計画は、次に掲げる事項について定めるものとする。</w:t>
      </w:r>
    </w:p>
    <w:p w14:paraId="4883F794" w14:textId="77777777" w:rsidR="0058796D" w:rsidRDefault="00E20EA6" w:rsidP="007A1EA4">
      <w:pPr>
        <w:adjustRightInd w:val="0"/>
        <w:ind w:left="442" w:hanging="221"/>
        <w:jc w:val="left"/>
      </w:pPr>
      <w:r w:rsidRPr="00F756F2">
        <w:lastRenderedPageBreak/>
        <w:t>一　知的財産の創造、保護及び活用のために政府が集中的かつ計画的に実施すべき施策に関する基本的な方針</w:t>
      </w:r>
    </w:p>
    <w:p w14:paraId="74F484CE" w14:textId="77777777" w:rsidR="0058796D" w:rsidRDefault="00E20EA6" w:rsidP="007A1EA4">
      <w:pPr>
        <w:adjustRightInd w:val="0"/>
        <w:ind w:left="442" w:hanging="221"/>
        <w:jc w:val="left"/>
      </w:pPr>
      <w:r w:rsidRPr="00F756F2">
        <w:t>二　知的財産の創造、保護及び活用に関し政府が集中的かつ計画的に講ずべき施策</w:t>
      </w:r>
    </w:p>
    <w:p w14:paraId="55DFFA40" w14:textId="77777777" w:rsidR="0058796D" w:rsidRDefault="00E20EA6" w:rsidP="007A1EA4">
      <w:pPr>
        <w:adjustRightInd w:val="0"/>
        <w:ind w:left="442" w:hanging="221"/>
        <w:jc w:val="left"/>
      </w:pPr>
      <w:r w:rsidRPr="00F756F2">
        <w:t>三　知的財産に関する教育の振興及び人材の確保等に関し政府が集中的かつ計画的に講ずべき施策</w:t>
      </w:r>
    </w:p>
    <w:p w14:paraId="29AB66AE" w14:textId="77777777" w:rsidR="0058796D" w:rsidRDefault="00E20EA6" w:rsidP="007A1EA4">
      <w:pPr>
        <w:adjustRightInd w:val="0"/>
        <w:ind w:left="442" w:hanging="221"/>
        <w:jc w:val="left"/>
      </w:pPr>
      <w:r w:rsidRPr="00F756F2">
        <w:t>四　前各号に定めるもののほか、知的財産の創造、保護及び活用に関する施策を政府が集中的かつ計画的に推進するために必要な事項</w:t>
      </w:r>
    </w:p>
    <w:p w14:paraId="2C4A96A9" w14:textId="77777777" w:rsidR="0058796D" w:rsidRDefault="00E20EA6" w:rsidP="00EA508C">
      <w:pPr>
        <w:adjustRightInd w:val="0"/>
        <w:ind w:left="221" w:hanging="221"/>
        <w:jc w:val="left"/>
      </w:pPr>
      <w:r w:rsidRPr="00F756F2">
        <w:t>３　推進計画に定める施策については、原則として、当該施策の具体的な目標及びその達成の時期を定めるものとする。</w:t>
      </w:r>
    </w:p>
    <w:p w14:paraId="328507CB" w14:textId="77777777" w:rsidR="0058796D" w:rsidRDefault="00E20EA6" w:rsidP="00EA508C">
      <w:pPr>
        <w:adjustRightInd w:val="0"/>
        <w:ind w:left="221" w:hanging="221"/>
        <w:jc w:val="left"/>
      </w:pPr>
      <w:r w:rsidRPr="00F756F2">
        <w:t>４　知的財産戦略本部は、第一項の規定により推進計画を作成したときは、遅滞なく、これをインターネットの利用その他適切な方法により公表しなければならない。</w:t>
      </w:r>
    </w:p>
    <w:p w14:paraId="4BD2F449" w14:textId="77777777" w:rsidR="0058796D" w:rsidRDefault="00E20EA6" w:rsidP="00EA508C">
      <w:pPr>
        <w:adjustRightInd w:val="0"/>
        <w:ind w:left="221" w:hanging="221"/>
        <w:jc w:val="left"/>
      </w:pPr>
      <w:r w:rsidRPr="00F756F2">
        <w:t>５　知的財産戦略本部は、適時に、第三項の規定により定める目標の達成状況を調査し、その結果をインターネットの利用その他適切な方法により公表しなければならない。</w:t>
      </w:r>
    </w:p>
    <w:p w14:paraId="140ED4AE" w14:textId="77777777" w:rsidR="0058796D" w:rsidRDefault="00E20EA6" w:rsidP="00EA508C">
      <w:pPr>
        <w:adjustRightInd w:val="0"/>
        <w:ind w:left="221" w:hanging="221"/>
        <w:jc w:val="left"/>
      </w:pPr>
      <w:r w:rsidRPr="00F756F2">
        <w:t>６　知的財産戦略本部は、知的財産を取り巻く状況の変化を勘案し、並びに知的財産の創造、保護及び活用に関する施策の効果に関する評価を踏まえ、少なくとも毎年度一回、推進計画に検討を加え、必要があると認めるときには、これを変更しなければならない。</w:t>
      </w:r>
    </w:p>
    <w:p w14:paraId="37E10525" w14:textId="77777777" w:rsidR="0058796D" w:rsidRDefault="00E20EA6" w:rsidP="00EA508C">
      <w:pPr>
        <w:adjustRightInd w:val="0"/>
        <w:ind w:left="221" w:hanging="221"/>
        <w:jc w:val="left"/>
      </w:pPr>
      <w:r w:rsidRPr="00F756F2">
        <w:t>７　第四項の規定は、推進計画の変更について準用する。</w:t>
      </w:r>
    </w:p>
    <w:p w14:paraId="39A401FD" w14:textId="77777777" w:rsidR="00284127" w:rsidRDefault="00284127" w:rsidP="00EA508C">
      <w:pPr>
        <w:adjustRightInd w:val="0"/>
        <w:ind w:left="221" w:hanging="221"/>
        <w:jc w:val="left"/>
      </w:pPr>
    </w:p>
    <w:p w14:paraId="76E7DD00" w14:textId="77777777" w:rsidR="0058796D" w:rsidRPr="002974F0" w:rsidRDefault="00E20EA6" w:rsidP="002974F0">
      <w:pPr>
        <w:adjustRightInd w:val="0"/>
        <w:ind w:left="879" w:hanging="221"/>
        <w:jc w:val="left"/>
        <w:rPr>
          <w:b/>
          <w:bCs/>
        </w:rPr>
      </w:pPr>
      <w:r w:rsidRPr="002974F0">
        <w:rPr>
          <w:b/>
          <w:bCs/>
        </w:rPr>
        <w:t>第四章　知的財産戦略本部</w:t>
      </w:r>
    </w:p>
    <w:p w14:paraId="177660CF" w14:textId="77777777" w:rsidR="00284127" w:rsidRDefault="00284127" w:rsidP="00EA508C">
      <w:pPr>
        <w:adjustRightInd w:val="0"/>
        <w:ind w:left="221" w:hanging="221"/>
        <w:jc w:val="left"/>
      </w:pPr>
    </w:p>
    <w:p w14:paraId="64496EDA" w14:textId="77777777" w:rsidR="0058796D" w:rsidRDefault="00E20EA6" w:rsidP="00284127">
      <w:pPr>
        <w:adjustRightInd w:val="0"/>
        <w:ind w:left="442" w:hanging="221"/>
        <w:jc w:val="left"/>
      </w:pPr>
      <w:r w:rsidRPr="00F756F2">
        <w:t>（設置）</w:t>
      </w:r>
    </w:p>
    <w:p w14:paraId="61BC1A17" w14:textId="77777777" w:rsidR="0058796D" w:rsidRDefault="00E20EA6" w:rsidP="00EA508C">
      <w:pPr>
        <w:adjustRightInd w:val="0"/>
        <w:ind w:left="221" w:hanging="221"/>
        <w:jc w:val="left"/>
      </w:pPr>
      <w:r w:rsidRPr="00F756F2">
        <w:t>第二十四条　知的財産の創造、保護及び活用に関する施策を集中的かつ計画的に推進するため、内閣に、知的財産戦略本部（以下「本部」という。）を置く。</w:t>
      </w:r>
    </w:p>
    <w:p w14:paraId="67735A38" w14:textId="77777777" w:rsidR="00284127" w:rsidRDefault="00284127" w:rsidP="00EA508C">
      <w:pPr>
        <w:adjustRightInd w:val="0"/>
        <w:ind w:left="221" w:hanging="221"/>
        <w:jc w:val="left"/>
      </w:pPr>
    </w:p>
    <w:p w14:paraId="446037B8" w14:textId="77777777" w:rsidR="0058796D" w:rsidRDefault="00E20EA6" w:rsidP="00284127">
      <w:pPr>
        <w:adjustRightInd w:val="0"/>
        <w:ind w:left="442" w:hanging="221"/>
        <w:jc w:val="left"/>
      </w:pPr>
      <w:r w:rsidRPr="00F756F2">
        <w:t>（所掌事務）</w:t>
      </w:r>
    </w:p>
    <w:p w14:paraId="5E895AD6" w14:textId="77777777" w:rsidR="0058796D" w:rsidRDefault="00E20EA6" w:rsidP="00EA508C">
      <w:pPr>
        <w:adjustRightInd w:val="0"/>
        <w:ind w:left="221" w:hanging="221"/>
        <w:jc w:val="left"/>
      </w:pPr>
      <w:r w:rsidRPr="00F756F2">
        <w:t>第二十五条　本部は、次に掲げる事務をつかさどる。</w:t>
      </w:r>
    </w:p>
    <w:p w14:paraId="561961EE" w14:textId="77777777" w:rsidR="0058796D" w:rsidRDefault="00E20EA6" w:rsidP="002974F0">
      <w:pPr>
        <w:adjustRightInd w:val="0"/>
        <w:ind w:left="442" w:hanging="221"/>
        <w:jc w:val="left"/>
      </w:pPr>
      <w:r w:rsidRPr="00F756F2">
        <w:t>一　推進計画を作成し、並びにその実施を推進すること。</w:t>
      </w:r>
    </w:p>
    <w:p w14:paraId="24DE5C59" w14:textId="77777777" w:rsidR="0058796D" w:rsidRDefault="00E20EA6" w:rsidP="002974F0">
      <w:pPr>
        <w:adjustRightInd w:val="0"/>
        <w:ind w:left="442" w:hanging="221"/>
        <w:jc w:val="left"/>
      </w:pPr>
      <w:r w:rsidRPr="00F756F2">
        <w:t>二　前号に掲げるもののほか、知的財産の創造、保護及び活用に関する施策で重要なものの企画に関する調査審議、その施策の実施の推進並びに総合調整に関すること。</w:t>
      </w:r>
    </w:p>
    <w:p w14:paraId="0DDC0F53" w14:textId="77777777" w:rsidR="00284127" w:rsidRDefault="00284127" w:rsidP="00EA508C">
      <w:pPr>
        <w:adjustRightInd w:val="0"/>
        <w:ind w:left="221" w:hanging="221"/>
        <w:jc w:val="left"/>
      </w:pPr>
    </w:p>
    <w:p w14:paraId="349A02E4" w14:textId="77777777" w:rsidR="0058796D" w:rsidRDefault="00E20EA6" w:rsidP="00284127">
      <w:pPr>
        <w:adjustRightInd w:val="0"/>
        <w:ind w:left="442" w:hanging="221"/>
        <w:jc w:val="left"/>
      </w:pPr>
      <w:r w:rsidRPr="00F756F2">
        <w:t>（組織）</w:t>
      </w:r>
    </w:p>
    <w:p w14:paraId="6260AAB7" w14:textId="77777777" w:rsidR="0058796D" w:rsidRDefault="00E20EA6" w:rsidP="00EA508C">
      <w:pPr>
        <w:adjustRightInd w:val="0"/>
        <w:ind w:left="221" w:hanging="221"/>
        <w:jc w:val="left"/>
      </w:pPr>
      <w:r w:rsidRPr="00F756F2">
        <w:t>第二十六条　本部は、知的財産戦略本部長、知的財産戦略副本部長及び知的財産戦略本部員をもって組織する。</w:t>
      </w:r>
    </w:p>
    <w:p w14:paraId="3973ED82" w14:textId="77777777" w:rsidR="00284127" w:rsidRDefault="00284127" w:rsidP="00EA508C">
      <w:pPr>
        <w:adjustRightInd w:val="0"/>
        <w:ind w:left="221" w:hanging="221"/>
        <w:jc w:val="left"/>
      </w:pPr>
    </w:p>
    <w:p w14:paraId="05258AB6" w14:textId="77777777" w:rsidR="0058796D" w:rsidRDefault="00E20EA6" w:rsidP="00284127">
      <w:pPr>
        <w:adjustRightInd w:val="0"/>
        <w:ind w:left="442" w:hanging="221"/>
        <w:jc w:val="left"/>
      </w:pPr>
      <w:r w:rsidRPr="00F756F2">
        <w:t>（知的財産戦略本部長）</w:t>
      </w:r>
    </w:p>
    <w:p w14:paraId="14EAFFA5" w14:textId="77777777" w:rsidR="0058796D" w:rsidRDefault="00E20EA6" w:rsidP="00EA508C">
      <w:pPr>
        <w:adjustRightInd w:val="0"/>
        <w:ind w:left="221" w:hanging="221"/>
        <w:jc w:val="left"/>
      </w:pPr>
      <w:r w:rsidRPr="00F756F2">
        <w:t>第二十七条　本部の長は、知的財産戦略本部長（以下「本部長」という。）とし、内閣総理大臣をもって充てる。</w:t>
      </w:r>
    </w:p>
    <w:p w14:paraId="55628025" w14:textId="77777777" w:rsidR="0058796D" w:rsidRDefault="00E20EA6" w:rsidP="00EA508C">
      <w:pPr>
        <w:adjustRightInd w:val="0"/>
        <w:ind w:left="221" w:hanging="221"/>
        <w:jc w:val="left"/>
      </w:pPr>
      <w:r w:rsidRPr="00F756F2">
        <w:t>２　本部長は、本部の事務を総括し、所部の職員を指揮監督する。</w:t>
      </w:r>
    </w:p>
    <w:p w14:paraId="5021F615" w14:textId="77777777" w:rsidR="00284127" w:rsidRDefault="00284127" w:rsidP="00EA508C">
      <w:pPr>
        <w:adjustRightInd w:val="0"/>
        <w:ind w:left="221" w:hanging="221"/>
        <w:jc w:val="left"/>
      </w:pPr>
    </w:p>
    <w:p w14:paraId="789FB586" w14:textId="77777777" w:rsidR="0058796D" w:rsidRDefault="00E20EA6" w:rsidP="00284127">
      <w:pPr>
        <w:adjustRightInd w:val="0"/>
        <w:ind w:left="442" w:hanging="221"/>
        <w:jc w:val="left"/>
      </w:pPr>
      <w:r w:rsidRPr="00F756F2">
        <w:t>（知的財産戦略副本部長）</w:t>
      </w:r>
    </w:p>
    <w:p w14:paraId="282C0167" w14:textId="77777777" w:rsidR="0058796D" w:rsidRDefault="00E20EA6" w:rsidP="00EA508C">
      <w:pPr>
        <w:adjustRightInd w:val="0"/>
        <w:ind w:left="221" w:hanging="221"/>
        <w:jc w:val="left"/>
      </w:pPr>
      <w:r w:rsidRPr="00F756F2">
        <w:t>第二十八条　本部に、知的財産戦略副本部長（以下「副本部長」という。）を置き、国務大臣をもって充てる。</w:t>
      </w:r>
    </w:p>
    <w:p w14:paraId="62708542" w14:textId="77777777" w:rsidR="0058796D" w:rsidRDefault="00E20EA6" w:rsidP="00EA508C">
      <w:pPr>
        <w:adjustRightInd w:val="0"/>
        <w:ind w:left="221" w:hanging="221"/>
        <w:jc w:val="left"/>
      </w:pPr>
      <w:r w:rsidRPr="00F756F2">
        <w:t>２　副本部長は、本部長の職務を助ける。</w:t>
      </w:r>
    </w:p>
    <w:p w14:paraId="26C2050D" w14:textId="77777777" w:rsidR="00284127" w:rsidRDefault="00284127" w:rsidP="00EA508C">
      <w:pPr>
        <w:adjustRightInd w:val="0"/>
        <w:ind w:left="221" w:hanging="221"/>
        <w:jc w:val="left"/>
      </w:pPr>
    </w:p>
    <w:p w14:paraId="10CA700E" w14:textId="77777777" w:rsidR="0058796D" w:rsidRDefault="00E20EA6" w:rsidP="00284127">
      <w:pPr>
        <w:adjustRightInd w:val="0"/>
        <w:ind w:left="442" w:hanging="221"/>
        <w:jc w:val="left"/>
      </w:pPr>
      <w:r w:rsidRPr="00F756F2">
        <w:t>（知的財産戦略本部員）</w:t>
      </w:r>
    </w:p>
    <w:p w14:paraId="09E8CC39" w14:textId="77777777" w:rsidR="0058796D" w:rsidRDefault="00E20EA6" w:rsidP="00EA508C">
      <w:pPr>
        <w:adjustRightInd w:val="0"/>
        <w:ind w:left="221" w:hanging="221"/>
        <w:jc w:val="left"/>
      </w:pPr>
      <w:r w:rsidRPr="00F756F2">
        <w:t>第二十九条　本部に、知的財産戦略本部員（以下「本部員」という。）を置く。</w:t>
      </w:r>
    </w:p>
    <w:p w14:paraId="4564C758" w14:textId="77777777" w:rsidR="0058796D" w:rsidRDefault="00E20EA6" w:rsidP="00EA508C">
      <w:pPr>
        <w:adjustRightInd w:val="0"/>
        <w:ind w:left="221" w:hanging="221"/>
        <w:jc w:val="left"/>
      </w:pPr>
      <w:r w:rsidRPr="00F756F2">
        <w:t>２　本部員は、次に掲げる者をもって充てる。</w:t>
      </w:r>
    </w:p>
    <w:p w14:paraId="3532C857" w14:textId="77777777" w:rsidR="0058796D" w:rsidRDefault="00E20EA6" w:rsidP="00361A76">
      <w:pPr>
        <w:adjustRightInd w:val="0"/>
        <w:ind w:left="442" w:hanging="221"/>
        <w:jc w:val="left"/>
      </w:pPr>
      <w:r w:rsidRPr="00F756F2">
        <w:t>一　本部長及び副本部長以外のすべての国務大臣</w:t>
      </w:r>
    </w:p>
    <w:p w14:paraId="70DA6F71" w14:textId="77777777" w:rsidR="0058796D" w:rsidRDefault="00E20EA6" w:rsidP="00361A76">
      <w:pPr>
        <w:adjustRightInd w:val="0"/>
        <w:ind w:left="442" w:hanging="221"/>
        <w:jc w:val="left"/>
      </w:pPr>
      <w:r w:rsidRPr="00F756F2">
        <w:t>二　知的財産の創造、保護及び活用に関し優れた識見を有する者のうちから、内閣総理大臣が任命する者</w:t>
      </w:r>
    </w:p>
    <w:p w14:paraId="4F104362" w14:textId="77777777" w:rsidR="00284127" w:rsidRDefault="00284127" w:rsidP="00EA508C">
      <w:pPr>
        <w:adjustRightInd w:val="0"/>
        <w:ind w:left="221" w:hanging="221"/>
        <w:jc w:val="left"/>
      </w:pPr>
    </w:p>
    <w:p w14:paraId="77CB4AE4" w14:textId="77777777" w:rsidR="0058796D" w:rsidRDefault="00E20EA6" w:rsidP="00284127">
      <w:pPr>
        <w:adjustRightInd w:val="0"/>
        <w:ind w:left="442" w:hanging="221"/>
        <w:jc w:val="left"/>
      </w:pPr>
      <w:r w:rsidRPr="00F756F2">
        <w:t>（資料の提出その他の協力）</w:t>
      </w:r>
    </w:p>
    <w:p w14:paraId="2DB32B0F" w14:textId="77777777" w:rsidR="0058796D" w:rsidRDefault="00E20EA6" w:rsidP="00EA508C">
      <w:pPr>
        <w:adjustRightInd w:val="0"/>
        <w:ind w:left="221" w:hanging="221"/>
        <w:jc w:val="left"/>
      </w:pPr>
      <w:r w:rsidRPr="00F756F2">
        <w:t>第三十条　本部は、その所掌事務を遂行するため必要があると認めるときは、関係行政機関、地方公共団体、独立行政法人及び地方独立行政法人の長並びに特殊法人の代表者に対して、資料の提出、意見の表明、説明その他必要な協力を求めることができる。</w:t>
      </w:r>
    </w:p>
    <w:p w14:paraId="04E4AEAE" w14:textId="77777777" w:rsidR="0058796D" w:rsidRDefault="00E20EA6" w:rsidP="00EA508C">
      <w:pPr>
        <w:adjustRightInd w:val="0"/>
        <w:ind w:left="221" w:hanging="221"/>
        <w:jc w:val="left"/>
      </w:pPr>
      <w:r w:rsidRPr="00F756F2">
        <w:t>２　本部は、その所掌事務を遂行するために特に必要があると認めるときは、前項に規定する者以外の者に対しても、必要な協力を依頼することができる。</w:t>
      </w:r>
    </w:p>
    <w:p w14:paraId="262D636F" w14:textId="77777777" w:rsidR="00284127" w:rsidRDefault="00284127" w:rsidP="00EA508C">
      <w:pPr>
        <w:adjustRightInd w:val="0"/>
        <w:ind w:left="221" w:hanging="221"/>
        <w:jc w:val="left"/>
      </w:pPr>
    </w:p>
    <w:p w14:paraId="451E5284" w14:textId="77777777" w:rsidR="0058796D" w:rsidRDefault="00E20EA6" w:rsidP="00284127">
      <w:pPr>
        <w:adjustRightInd w:val="0"/>
        <w:ind w:left="442" w:hanging="221"/>
        <w:jc w:val="left"/>
      </w:pPr>
      <w:r w:rsidRPr="00F756F2">
        <w:t>（事務）</w:t>
      </w:r>
    </w:p>
    <w:p w14:paraId="5E322820" w14:textId="77777777" w:rsidR="0058796D" w:rsidRDefault="00E20EA6" w:rsidP="00EA508C">
      <w:pPr>
        <w:adjustRightInd w:val="0"/>
        <w:ind w:left="221" w:hanging="221"/>
        <w:jc w:val="left"/>
      </w:pPr>
      <w:r w:rsidRPr="00F756F2">
        <w:t>第三十一条　本部に関する事務は、内閣府において処理する。</w:t>
      </w:r>
    </w:p>
    <w:p w14:paraId="278B7813" w14:textId="77777777" w:rsidR="00284127" w:rsidRDefault="00284127" w:rsidP="00EA508C">
      <w:pPr>
        <w:adjustRightInd w:val="0"/>
        <w:ind w:left="221" w:hanging="221"/>
        <w:jc w:val="left"/>
      </w:pPr>
    </w:p>
    <w:p w14:paraId="28D0B090" w14:textId="77777777" w:rsidR="0058796D" w:rsidRDefault="00E20EA6" w:rsidP="00284127">
      <w:pPr>
        <w:adjustRightInd w:val="0"/>
        <w:ind w:left="442" w:hanging="221"/>
        <w:jc w:val="left"/>
      </w:pPr>
      <w:r w:rsidRPr="00F756F2">
        <w:t>（主任の大臣）</w:t>
      </w:r>
    </w:p>
    <w:p w14:paraId="20728492" w14:textId="77777777" w:rsidR="0058796D" w:rsidRDefault="00E20EA6" w:rsidP="00EA508C">
      <w:pPr>
        <w:adjustRightInd w:val="0"/>
        <w:ind w:left="221" w:hanging="221"/>
        <w:jc w:val="left"/>
      </w:pPr>
      <w:r w:rsidRPr="00F756F2">
        <w:t>第三十二条　本部に係る事項については、内閣法（昭和二十二年法律第五号）にいう主任の大臣は、内閣総理大臣とする。</w:t>
      </w:r>
    </w:p>
    <w:p w14:paraId="355A75C5" w14:textId="77777777" w:rsidR="00284127" w:rsidRDefault="00284127" w:rsidP="00EA508C">
      <w:pPr>
        <w:adjustRightInd w:val="0"/>
        <w:ind w:left="221" w:hanging="221"/>
        <w:jc w:val="left"/>
      </w:pPr>
    </w:p>
    <w:p w14:paraId="5E638D77" w14:textId="77777777" w:rsidR="0058796D" w:rsidRDefault="00E20EA6" w:rsidP="00284127">
      <w:pPr>
        <w:adjustRightInd w:val="0"/>
        <w:ind w:left="442" w:hanging="221"/>
        <w:jc w:val="left"/>
      </w:pPr>
      <w:r w:rsidRPr="00F756F2">
        <w:t>（政令への委任）</w:t>
      </w:r>
    </w:p>
    <w:p w14:paraId="36F7C417" w14:textId="77777777" w:rsidR="0058796D" w:rsidRDefault="00E20EA6" w:rsidP="00EA508C">
      <w:pPr>
        <w:adjustRightInd w:val="0"/>
        <w:ind w:left="221" w:hanging="221"/>
        <w:jc w:val="left"/>
      </w:pPr>
      <w:r w:rsidRPr="00F756F2">
        <w:t>第三十三条　この法律に定めるもののほか、本部に関し必要な事項は、政令で定める。</w:t>
      </w:r>
    </w:p>
    <w:p w14:paraId="69B6B17B" w14:textId="77777777" w:rsidR="007A1EA4" w:rsidRDefault="007A1EA4" w:rsidP="00EA508C">
      <w:pPr>
        <w:adjustRightInd w:val="0"/>
        <w:ind w:left="221" w:hanging="221"/>
        <w:jc w:val="left"/>
      </w:pPr>
    </w:p>
    <w:p w14:paraId="2F83C1A8" w14:textId="77777777" w:rsidR="0058796D" w:rsidRPr="002974F0" w:rsidRDefault="00E20EA6" w:rsidP="002974F0">
      <w:pPr>
        <w:adjustRightInd w:val="0"/>
        <w:ind w:left="879" w:hanging="221"/>
        <w:jc w:val="left"/>
        <w:rPr>
          <w:b/>
          <w:bCs/>
        </w:rPr>
      </w:pPr>
      <w:r w:rsidRPr="002974F0">
        <w:rPr>
          <w:b/>
          <w:bCs/>
        </w:rPr>
        <w:t>附　則</w:t>
      </w:r>
    </w:p>
    <w:p w14:paraId="148C187E" w14:textId="77777777" w:rsidR="002974F0" w:rsidRPr="002974F0" w:rsidRDefault="002974F0" w:rsidP="002974F0">
      <w:pPr>
        <w:adjustRightInd w:val="0"/>
        <w:jc w:val="left"/>
        <w:rPr>
          <w:b/>
          <w:bCs/>
        </w:rPr>
      </w:pPr>
    </w:p>
    <w:p w14:paraId="630E8459" w14:textId="77777777" w:rsidR="0058796D" w:rsidRDefault="00E20EA6" w:rsidP="002974F0">
      <w:pPr>
        <w:adjustRightInd w:val="0"/>
        <w:ind w:left="442" w:hanging="221"/>
        <w:jc w:val="left"/>
      </w:pPr>
      <w:r w:rsidRPr="00F756F2">
        <w:t>（施行期日）</w:t>
      </w:r>
    </w:p>
    <w:p w14:paraId="01557868" w14:textId="77777777" w:rsidR="0058796D" w:rsidRDefault="00E20EA6" w:rsidP="00EA508C">
      <w:pPr>
        <w:adjustRightInd w:val="0"/>
        <w:ind w:left="221" w:hanging="221"/>
        <w:jc w:val="left"/>
      </w:pPr>
      <w:r w:rsidRPr="00F756F2">
        <w:t>第一条　この法律は、公布の日から起算して三月を超えない範囲内において政令で定める日から施行する。</w:t>
      </w:r>
    </w:p>
    <w:p w14:paraId="7B7BA463" w14:textId="77777777" w:rsidR="002974F0" w:rsidRDefault="002974F0" w:rsidP="00EA508C">
      <w:pPr>
        <w:adjustRightInd w:val="0"/>
        <w:ind w:left="221" w:hanging="221"/>
        <w:jc w:val="left"/>
      </w:pPr>
    </w:p>
    <w:p w14:paraId="64A2DA80" w14:textId="77777777" w:rsidR="0058796D" w:rsidRDefault="00E20EA6" w:rsidP="002974F0">
      <w:pPr>
        <w:adjustRightInd w:val="0"/>
        <w:ind w:left="442" w:hanging="221"/>
        <w:jc w:val="left"/>
      </w:pPr>
      <w:r w:rsidRPr="00F756F2">
        <w:t>（検討）</w:t>
      </w:r>
    </w:p>
    <w:p w14:paraId="63DA76EE" w14:textId="77777777" w:rsidR="0058796D" w:rsidRDefault="00E20EA6" w:rsidP="00EA508C">
      <w:pPr>
        <w:adjustRightInd w:val="0"/>
        <w:ind w:left="221" w:hanging="221"/>
        <w:jc w:val="left"/>
      </w:pPr>
      <w:r w:rsidRPr="00F756F2">
        <w:t>第二条　政府は、この法律の施行後三年以内に、この法律の施行の状況について検討を加え、その結果に基づいて必要な措置を講ずるものとする。</w:t>
      </w:r>
    </w:p>
    <w:p w14:paraId="619D9685" w14:textId="77777777" w:rsidR="002974F0" w:rsidRDefault="002974F0" w:rsidP="00EA508C">
      <w:pPr>
        <w:adjustRightInd w:val="0"/>
        <w:ind w:left="221" w:hanging="221"/>
        <w:jc w:val="left"/>
      </w:pPr>
    </w:p>
    <w:p w14:paraId="1AA0D46B" w14:textId="6493CF98" w:rsidR="0058796D" w:rsidRPr="002974F0" w:rsidRDefault="00E20EA6" w:rsidP="002974F0">
      <w:pPr>
        <w:adjustRightInd w:val="0"/>
        <w:ind w:left="879" w:hanging="221"/>
        <w:jc w:val="left"/>
        <w:rPr>
          <w:b/>
          <w:bCs/>
        </w:rPr>
      </w:pPr>
      <w:r w:rsidRPr="002974F0">
        <w:rPr>
          <w:b/>
          <w:bCs/>
        </w:rPr>
        <w:lastRenderedPageBreak/>
        <w:t xml:space="preserve">附　則　</w:t>
      </w:r>
      <w:r w:rsidR="00426522" w:rsidRPr="00426522">
        <w:rPr>
          <w:b/>
          <w:bCs/>
        </w:rPr>
        <w:t>〔</w:t>
      </w:r>
      <w:r w:rsidRPr="002974F0">
        <w:rPr>
          <w:b/>
          <w:bCs/>
        </w:rPr>
        <w:t>平成一五年七月一六日法律第一一七号</w:t>
      </w:r>
      <w:r w:rsidR="00426522">
        <w:rPr>
          <w:rFonts w:hint="eastAsia"/>
          <w:b/>
          <w:bCs/>
        </w:rPr>
        <w:t>〕</w:t>
      </w:r>
      <w:r w:rsidR="00BC0552">
        <w:rPr>
          <w:rFonts w:hint="eastAsia"/>
          <w:b/>
          <w:bCs/>
        </w:rPr>
        <w:t>〔</w:t>
      </w:r>
      <w:r w:rsidRPr="002974F0">
        <w:rPr>
          <w:b/>
          <w:bCs/>
        </w:rPr>
        <w:t>抄</w:t>
      </w:r>
      <w:r w:rsidR="00BC0552">
        <w:rPr>
          <w:rFonts w:hint="eastAsia"/>
          <w:b/>
          <w:bCs/>
        </w:rPr>
        <w:t>〕</w:t>
      </w:r>
    </w:p>
    <w:p w14:paraId="34D1889D" w14:textId="77777777" w:rsidR="002974F0" w:rsidRPr="00426522" w:rsidRDefault="002974F0" w:rsidP="00EA508C">
      <w:pPr>
        <w:adjustRightInd w:val="0"/>
        <w:ind w:left="221" w:hanging="221"/>
        <w:jc w:val="left"/>
      </w:pPr>
    </w:p>
    <w:p w14:paraId="02E3C211" w14:textId="77777777" w:rsidR="0058796D" w:rsidRDefault="00E20EA6" w:rsidP="002974F0">
      <w:pPr>
        <w:adjustRightInd w:val="0"/>
        <w:ind w:left="442" w:hanging="221"/>
        <w:jc w:val="left"/>
      </w:pPr>
      <w:r w:rsidRPr="00F756F2">
        <w:t>（施行期日）</w:t>
      </w:r>
    </w:p>
    <w:p w14:paraId="207B71B0" w14:textId="77777777" w:rsidR="0058796D" w:rsidRDefault="00E20EA6" w:rsidP="00EA508C">
      <w:pPr>
        <w:adjustRightInd w:val="0"/>
        <w:ind w:left="221" w:hanging="221"/>
        <w:jc w:val="left"/>
      </w:pPr>
      <w:r w:rsidRPr="00F756F2">
        <w:t>第一条　この法律は、平成十六年四月一日から施行する。</w:t>
      </w:r>
    </w:p>
    <w:p w14:paraId="7CF6290C" w14:textId="77777777" w:rsidR="002974F0" w:rsidRDefault="002974F0" w:rsidP="00EA508C">
      <w:pPr>
        <w:adjustRightInd w:val="0"/>
        <w:ind w:left="221" w:hanging="221"/>
        <w:jc w:val="left"/>
      </w:pPr>
    </w:p>
    <w:p w14:paraId="18324D6C" w14:textId="68B76706" w:rsidR="0058796D" w:rsidRPr="002974F0" w:rsidRDefault="00E20EA6" w:rsidP="002974F0">
      <w:pPr>
        <w:adjustRightInd w:val="0"/>
        <w:ind w:left="879" w:hanging="221"/>
        <w:jc w:val="left"/>
        <w:rPr>
          <w:b/>
          <w:bCs/>
        </w:rPr>
      </w:pPr>
      <w:r w:rsidRPr="002974F0">
        <w:rPr>
          <w:b/>
          <w:bCs/>
        </w:rPr>
        <w:t xml:space="preserve">附　則　</w:t>
      </w:r>
      <w:r w:rsidR="009C46F2">
        <w:rPr>
          <w:rFonts w:hint="eastAsia"/>
          <w:b/>
          <w:bCs/>
        </w:rPr>
        <w:t>〔</w:t>
      </w:r>
      <w:r w:rsidRPr="002974F0">
        <w:rPr>
          <w:b/>
          <w:bCs/>
        </w:rPr>
        <w:t>平成一五年七月一六日法律第一一九号</w:t>
      </w:r>
      <w:r w:rsidR="009C46F2">
        <w:rPr>
          <w:rFonts w:hint="eastAsia"/>
          <w:b/>
          <w:bCs/>
        </w:rPr>
        <w:t>〕</w:t>
      </w:r>
      <w:r w:rsidR="00BC0552">
        <w:rPr>
          <w:rFonts w:hint="eastAsia"/>
          <w:b/>
          <w:bCs/>
        </w:rPr>
        <w:t>〔</w:t>
      </w:r>
      <w:r w:rsidRPr="002974F0">
        <w:rPr>
          <w:b/>
          <w:bCs/>
        </w:rPr>
        <w:t>抄</w:t>
      </w:r>
      <w:r w:rsidR="00BC0552">
        <w:rPr>
          <w:rFonts w:hint="eastAsia"/>
          <w:b/>
          <w:bCs/>
        </w:rPr>
        <w:t>〕</w:t>
      </w:r>
    </w:p>
    <w:p w14:paraId="11D17903" w14:textId="77777777" w:rsidR="002974F0" w:rsidRDefault="002974F0" w:rsidP="00EA508C">
      <w:pPr>
        <w:adjustRightInd w:val="0"/>
        <w:ind w:left="221" w:hanging="221"/>
        <w:jc w:val="left"/>
      </w:pPr>
    </w:p>
    <w:p w14:paraId="51CA7F2E" w14:textId="77777777" w:rsidR="0058796D" w:rsidRDefault="00E20EA6" w:rsidP="002974F0">
      <w:pPr>
        <w:adjustRightInd w:val="0"/>
        <w:ind w:left="442" w:hanging="221"/>
        <w:jc w:val="left"/>
      </w:pPr>
      <w:r w:rsidRPr="00F756F2">
        <w:t>（施行期日）</w:t>
      </w:r>
    </w:p>
    <w:p w14:paraId="2869440F" w14:textId="77777777" w:rsidR="0058796D" w:rsidRDefault="00E20EA6" w:rsidP="00EA508C">
      <w:pPr>
        <w:adjustRightInd w:val="0"/>
        <w:ind w:left="221" w:hanging="221"/>
        <w:jc w:val="left"/>
      </w:pPr>
      <w:r w:rsidRPr="00F756F2">
        <w:t>第一条　この法律は、地方独立行政法人法（平成十五年法律第百十八号）の施行の日から施行する。</w:t>
      </w:r>
    </w:p>
    <w:p w14:paraId="7B431F16" w14:textId="77777777" w:rsidR="002974F0" w:rsidRDefault="002974F0" w:rsidP="00EA508C">
      <w:pPr>
        <w:adjustRightInd w:val="0"/>
        <w:ind w:left="221" w:hanging="221"/>
        <w:jc w:val="left"/>
      </w:pPr>
    </w:p>
    <w:p w14:paraId="2FC2C6C8" w14:textId="77777777" w:rsidR="0058796D" w:rsidRDefault="00E20EA6" w:rsidP="002974F0">
      <w:pPr>
        <w:adjustRightInd w:val="0"/>
        <w:ind w:left="442" w:hanging="221"/>
        <w:jc w:val="left"/>
      </w:pPr>
      <w:r w:rsidRPr="00F756F2">
        <w:t>（その他の経過措置の政令への委任）</w:t>
      </w:r>
    </w:p>
    <w:p w14:paraId="433D4182" w14:textId="77777777" w:rsidR="0058796D" w:rsidRDefault="00E20EA6" w:rsidP="00EA508C">
      <w:pPr>
        <w:adjustRightInd w:val="0"/>
        <w:ind w:left="221" w:hanging="221"/>
        <w:jc w:val="left"/>
      </w:pPr>
      <w:r w:rsidRPr="00F756F2">
        <w:t>第六条　この附則に規定するもののほか、この法律の施行に伴い必要な経過措置は、政令で定める。</w:t>
      </w:r>
    </w:p>
    <w:p w14:paraId="74E9514E" w14:textId="77777777" w:rsidR="002974F0" w:rsidRDefault="002974F0" w:rsidP="00EA508C">
      <w:pPr>
        <w:adjustRightInd w:val="0"/>
        <w:ind w:left="221" w:hanging="221"/>
        <w:jc w:val="left"/>
      </w:pPr>
    </w:p>
    <w:p w14:paraId="746F2ABF" w14:textId="0F8D23F1" w:rsidR="0058796D" w:rsidRPr="002974F0" w:rsidRDefault="00E20EA6" w:rsidP="002974F0">
      <w:pPr>
        <w:adjustRightInd w:val="0"/>
        <w:ind w:left="879" w:hanging="221"/>
        <w:jc w:val="left"/>
        <w:rPr>
          <w:b/>
          <w:bCs/>
        </w:rPr>
      </w:pPr>
      <w:r w:rsidRPr="002974F0">
        <w:rPr>
          <w:b/>
          <w:bCs/>
        </w:rPr>
        <w:t xml:space="preserve">附　則　</w:t>
      </w:r>
      <w:r w:rsidR="009C46F2">
        <w:rPr>
          <w:rFonts w:hint="eastAsia"/>
          <w:b/>
          <w:bCs/>
        </w:rPr>
        <w:t>〔</w:t>
      </w:r>
      <w:r w:rsidRPr="002974F0">
        <w:rPr>
          <w:b/>
          <w:bCs/>
        </w:rPr>
        <w:t>平成二七年九月一一日法律第六六号</w:t>
      </w:r>
      <w:r w:rsidR="009C46F2">
        <w:rPr>
          <w:rFonts w:hint="eastAsia"/>
          <w:b/>
          <w:bCs/>
        </w:rPr>
        <w:t>〕</w:t>
      </w:r>
      <w:r w:rsidR="00BC0552">
        <w:rPr>
          <w:rFonts w:hint="eastAsia"/>
          <w:b/>
          <w:bCs/>
        </w:rPr>
        <w:t>〔</w:t>
      </w:r>
      <w:r w:rsidRPr="002974F0">
        <w:rPr>
          <w:b/>
          <w:bCs/>
        </w:rPr>
        <w:t>抄</w:t>
      </w:r>
      <w:r w:rsidR="00BC0552">
        <w:rPr>
          <w:rFonts w:hint="eastAsia"/>
          <w:b/>
          <w:bCs/>
        </w:rPr>
        <w:t>〕</w:t>
      </w:r>
    </w:p>
    <w:p w14:paraId="175C92B6" w14:textId="77777777" w:rsidR="002974F0" w:rsidRPr="009C46F2" w:rsidRDefault="002974F0" w:rsidP="00EA508C">
      <w:pPr>
        <w:adjustRightInd w:val="0"/>
        <w:ind w:left="221" w:hanging="221"/>
        <w:jc w:val="left"/>
      </w:pPr>
    </w:p>
    <w:p w14:paraId="47F581E2" w14:textId="77777777" w:rsidR="0058796D" w:rsidRDefault="00E20EA6" w:rsidP="002974F0">
      <w:pPr>
        <w:adjustRightInd w:val="0"/>
        <w:ind w:left="442" w:hanging="221"/>
        <w:jc w:val="left"/>
      </w:pPr>
      <w:r w:rsidRPr="00F756F2">
        <w:t>（施行期日）</w:t>
      </w:r>
    </w:p>
    <w:p w14:paraId="25009C61" w14:textId="77777777" w:rsidR="0058796D" w:rsidRDefault="00E20EA6" w:rsidP="00EA508C">
      <w:pPr>
        <w:adjustRightInd w:val="0"/>
        <w:ind w:left="221" w:hanging="221"/>
        <w:jc w:val="left"/>
      </w:pPr>
      <w:r w:rsidRPr="00F756F2">
        <w:t>第一条　この法律は、平成二十八年四月一日から施行する。ただし、次の各号に掲げる規定は、当該各号に定める日から施行する。</w:t>
      </w:r>
    </w:p>
    <w:p w14:paraId="28758607" w14:textId="77777777" w:rsidR="0058796D" w:rsidRDefault="00E20EA6" w:rsidP="00361A76">
      <w:pPr>
        <w:adjustRightInd w:val="0"/>
        <w:ind w:left="442" w:hanging="221"/>
        <w:jc w:val="left"/>
      </w:pPr>
      <w:r w:rsidRPr="00F756F2">
        <w:t>一　附則第七条の規定　公布の日</w:t>
      </w:r>
    </w:p>
    <w:p w14:paraId="20097245" w14:textId="77777777" w:rsidR="002974F0" w:rsidRPr="002974F0" w:rsidRDefault="002974F0" w:rsidP="00EA508C">
      <w:pPr>
        <w:adjustRightInd w:val="0"/>
        <w:ind w:left="221" w:hanging="221"/>
        <w:jc w:val="left"/>
      </w:pPr>
    </w:p>
    <w:p w14:paraId="69C4D58F" w14:textId="77777777" w:rsidR="0058796D" w:rsidRDefault="00E20EA6" w:rsidP="002974F0">
      <w:pPr>
        <w:adjustRightInd w:val="0"/>
        <w:ind w:left="442" w:hanging="221"/>
        <w:jc w:val="left"/>
      </w:pPr>
      <w:r w:rsidRPr="00F756F2">
        <w:t>（政令への委任）</w:t>
      </w:r>
    </w:p>
    <w:p w14:paraId="722B58E8" w14:textId="77777777" w:rsidR="0058796D" w:rsidRDefault="00E20EA6" w:rsidP="00EA508C">
      <w:pPr>
        <w:adjustRightInd w:val="0"/>
        <w:ind w:left="221" w:hanging="221"/>
        <w:jc w:val="left"/>
      </w:pPr>
      <w:r w:rsidRPr="00F756F2">
        <w:t>第七条　附則第二条から前条までに定めるもののほか、この法律の施行に関し必要な経過措置は、政令で定める。</w:t>
      </w:r>
    </w:p>
    <w:p w14:paraId="562387AE" w14:textId="77777777" w:rsidR="002974F0" w:rsidRDefault="002974F0" w:rsidP="00EA508C">
      <w:pPr>
        <w:adjustRightInd w:val="0"/>
        <w:ind w:left="221" w:hanging="221"/>
        <w:jc w:val="left"/>
      </w:pPr>
    </w:p>
    <w:p w14:paraId="532E1B1B" w14:textId="3EA65E0A" w:rsidR="0058796D" w:rsidRPr="002974F0" w:rsidRDefault="00E20EA6" w:rsidP="002974F0">
      <w:pPr>
        <w:adjustRightInd w:val="0"/>
        <w:ind w:left="879" w:hanging="221"/>
        <w:jc w:val="left"/>
        <w:rPr>
          <w:b/>
          <w:bCs/>
        </w:rPr>
      </w:pPr>
      <w:r w:rsidRPr="002974F0">
        <w:rPr>
          <w:b/>
          <w:bCs/>
        </w:rPr>
        <w:t xml:space="preserve">附　則　</w:t>
      </w:r>
      <w:r w:rsidR="009C46F2">
        <w:rPr>
          <w:rFonts w:hint="eastAsia"/>
          <w:b/>
          <w:bCs/>
        </w:rPr>
        <w:t>〔</w:t>
      </w:r>
      <w:r w:rsidRPr="002974F0">
        <w:rPr>
          <w:b/>
          <w:bCs/>
        </w:rPr>
        <w:t>令和二年六月二四日法律第六三号</w:t>
      </w:r>
      <w:r w:rsidR="009C46F2">
        <w:rPr>
          <w:rFonts w:hint="eastAsia"/>
          <w:b/>
          <w:bCs/>
        </w:rPr>
        <w:t>〕</w:t>
      </w:r>
      <w:r w:rsidR="00BC0552">
        <w:rPr>
          <w:rFonts w:hint="eastAsia"/>
          <w:b/>
          <w:bCs/>
        </w:rPr>
        <w:t>〔</w:t>
      </w:r>
      <w:r w:rsidRPr="002974F0">
        <w:rPr>
          <w:b/>
          <w:bCs/>
        </w:rPr>
        <w:t>抄</w:t>
      </w:r>
      <w:r w:rsidR="00BC0552">
        <w:rPr>
          <w:rFonts w:hint="eastAsia"/>
          <w:b/>
          <w:bCs/>
        </w:rPr>
        <w:t>〕</w:t>
      </w:r>
    </w:p>
    <w:p w14:paraId="55471884" w14:textId="77777777" w:rsidR="002974F0" w:rsidRDefault="002974F0" w:rsidP="00EA508C">
      <w:pPr>
        <w:adjustRightInd w:val="0"/>
        <w:ind w:left="221" w:hanging="221"/>
        <w:jc w:val="left"/>
      </w:pPr>
    </w:p>
    <w:p w14:paraId="613C69A4" w14:textId="77777777" w:rsidR="0058796D" w:rsidRDefault="00E20EA6" w:rsidP="002974F0">
      <w:pPr>
        <w:adjustRightInd w:val="0"/>
        <w:ind w:left="442" w:hanging="221"/>
        <w:jc w:val="left"/>
      </w:pPr>
      <w:r w:rsidRPr="00F756F2">
        <w:t>（施行期日）</w:t>
      </w:r>
    </w:p>
    <w:p w14:paraId="69936AB9" w14:textId="77777777" w:rsidR="0058796D" w:rsidRDefault="00E20EA6" w:rsidP="00EA508C">
      <w:pPr>
        <w:adjustRightInd w:val="0"/>
        <w:ind w:left="221" w:hanging="221"/>
        <w:jc w:val="left"/>
      </w:pPr>
      <w:r w:rsidRPr="00F756F2">
        <w:t>第一条　この法律は、令和三年四月一日から施行する。</w:t>
      </w:r>
    </w:p>
    <w:p w14:paraId="0BD5578B" w14:textId="77777777" w:rsidR="002974F0" w:rsidRDefault="002974F0" w:rsidP="00EA508C">
      <w:pPr>
        <w:adjustRightInd w:val="0"/>
        <w:ind w:left="221" w:hanging="221"/>
        <w:jc w:val="left"/>
      </w:pPr>
    </w:p>
    <w:p w14:paraId="46A1C22C" w14:textId="4C2CFF18" w:rsidR="0058796D" w:rsidRPr="002974F0" w:rsidRDefault="00E20EA6" w:rsidP="002974F0">
      <w:pPr>
        <w:adjustRightInd w:val="0"/>
        <w:ind w:left="879" w:hanging="221"/>
        <w:jc w:val="left"/>
        <w:rPr>
          <w:b/>
          <w:bCs/>
        </w:rPr>
      </w:pPr>
      <w:r w:rsidRPr="002974F0">
        <w:rPr>
          <w:b/>
          <w:bCs/>
        </w:rPr>
        <w:t xml:space="preserve">附　則　</w:t>
      </w:r>
      <w:r w:rsidR="009C46F2">
        <w:rPr>
          <w:rFonts w:hint="eastAsia"/>
          <w:b/>
          <w:bCs/>
        </w:rPr>
        <w:t>〔</w:t>
      </w:r>
      <w:r w:rsidRPr="002974F0">
        <w:rPr>
          <w:b/>
          <w:bCs/>
        </w:rPr>
        <w:t>令和三年五月一九日法律第三六号</w:t>
      </w:r>
      <w:r w:rsidR="009C46F2">
        <w:rPr>
          <w:rFonts w:hint="eastAsia"/>
          <w:b/>
          <w:bCs/>
        </w:rPr>
        <w:t>〕</w:t>
      </w:r>
      <w:r w:rsidR="00BC0552">
        <w:rPr>
          <w:rFonts w:hint="eastAsia"/>
          <w:b/>
          <w:bCs/>
        </w:rPr>
        <w:t>〔</w:t>
      </w:r>
      <w:r w:rsidRPr="002974F0">
        <w:rPr>
          <w:b/>
          <w:bCs/>
        </w:rPr>
        <w:t>抄</w:t>
      </w:r>
      <w:r w:rsidR="00BC0552">
        <w:rPr>
          <w:rFonts w:hint="eastAsia"/>
          <w:b/>
          <w:bCs/>
        </w:rPr>
        <w:t>〕</w:t>
      </w:r>
    </w:p>
    <w:p w14:paraId="23888EC1" w14:textId="77777777" w:rsidR="002974F0" w:rsidRDefault="002974F0" w:rsidP="00EA508C">
      <w:pPr>
        <w:adjustRightInd w:val="0"/>
        <w:ind w:left="221" w:hanging="221"/>
        <w:jc w:val="left"/>
      </w:pPr>
    </w:p>
    <w:p w14:paraId="5586D5BC" w14:textId="77777777" w:rsidR="0058796D" w:rsidRDefault="00E20EA6" w:rsidP="002974F0">
      <w:pPr>
        <w:adjustRightInd w:val="0"/>
        <w:ind w:left="442" w:hanging="221"/>
        <w:jc w:val="left"/>
      </w:pPr>
      <w:r w:rsidRPr="00F756F2">
        <w:t>（施行期日）</w:t>
      </w:r>
    </w:p>
    <w:p w14:paraId="279A5FD2" w14:textId="77777777" w:rsidR="0058796D" w:rsidRDefault="00E20EA6" w:rsidP="00EA508C">
      <w:pPr>
        <w:adjustRightInd w:val="0"/>
        <w:ind w:left="221" w:hanging="221"/>
        <w:jc w:val="left"/>
      </w:pPr>
      <w:r w:rsidRPr="00F756F2">
        <w:t>第一条　この法律は、令和三年九月一日から施行する。</w:t>
      </w:r>
    </w:p>
    <w:sectPr w:rsidR="0058796D"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04E0E" w14:textId="77777777" w:rsidR="0031202E" w:rsidRDefault="0031202E">
      <w:r>
        <w:separator/>
      </w:r>
    </w:p>
  </w:endnote>
  <w:endnote w:type="continuationSeparator" w:id="0">
    <w:p w14:paraId="65831826" w14:textId="77777777" w:rsidR="0031202E" w:rsidRDefault="00312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21798"/>
      <w:docPartObj>
        <w:docPartGallery w:val="Page Numbers (Bottom of Page)"/>
        <w:docPartUnique/>
      </w:docPartObj>
    </w:sdtPr>
    <w:sdtContent>
      <w:p w14:paraId="3228E488" w14:textId="628E6DF6" w:rsidR="004A20C1" w:rsidRDefault="004A20C1" w:rsidP="00B25585">
        <w:pPr>
          <w:pStyle w:val="a7"/>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F0BE7" w14:textId="77777777" w:rsidR="0031202E" w:rsidRDefault="0031202E">
      <w:r>
        <w:separator/>
      </w:r>
    </w:p>
  </w:footnote>
  <w:footnote w:type="continuationSeparator" w:id="0">
    <w:p w14:paraId="13D2A31D" w14:textId="77777777" w:rsidR="0031202E" w:rsidRDefault="003120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s>
  <w:rsids>
    <w:rsidRoot w:val="009E7C73"/>
    <w:rsid w:val="000064DB"/>
    <w:rsid w:val="00006AB7"/>
    <w:rsid w:val="000124EA"/>
    <w:rsid w:val="00013C89"/>
    <w:rsid w:val="000164D7"/>
    <w:rsid w:val="00021278"/>
    <w:rsid w:val="00022031"/>
    <w:rsid w:val="00022889"/>
    <w:rsid w:val="0002351B"/>
    <w:rsid w:val="00025446"/>
    <w:rsid w:val="00025690"/>
    <w:rsid w:val="00030097"/>
    <w:rsid w:val="0003095C"/>
    <w:rsid w:val="000315D9"/>
    <w:rsid w:val="000345BE"/>
    <w:rsid w:val="00034870"/>
    <w:rsid w:val="00040BF6"/>
    <w:rsid w:val="000449AB"/>
    <w:rsid w:val="00047C08"/>
    <w:rsid w:val="00047E8D"/>
    <w:rsid w:val="00051DE5"/>
    <w:rsid w:val="000550A9"/>
    <w:rsid w:val="00056EF0"/>
    <w:rsid w:val="00073E4D"/>
    <w:rsid w:val="0008168E"/>
    <w:rsid w:val="00082F02"/>
    <w:rsid w:val="00083E83"/>
    <w:rsid w:val="000852F9"/>
    <w:rsid w:val="00087B38"/>
    <w:rsid w:val="00087C09"/>
    <w:rsid w:val="00090282"/>
    <w:rsid w:val="00091CCE"/>
    <w:rsid w:val="00094EB3"/>
    <w:rsid w:val="000979B1"/>
    <w:rsid w:val="000A1ED4"/>
    <w:rsid w:val="000A597A"/>
    <w:rsid w:val="000B091E"/>
    <w:rsid w:val="000B0927"/>
    <w:rsid w:val="000B3822"/>
    <w:rsid w:val="000B72BA"/>
    <w:rsid w:val="000C34E2"/>
    <w:rsid w:val="000C43C8"/>
    <w:rsid w:val="000C47E5"/>
    <w:rsid w:val="000C5E93"/>
    <w:rsid w:val="000D29AB"/>
    <w:rsid w:val="000D2F35"/>
    <w:rsid w:val="000D720D"/>
    <w:rsid w:val="000E39D5"/>
    <w:rsid w:val="000E3B3E"/>
    <w:rsid w:val="000E4CBB"/>
    <w:rsid w:val="000E6B5F"/>
    <w:rsid w:val="000F0455"/>
    <w:rsid w:val="000F2596"/>
    <w:rsid w:val="000F2D8C"/>
    <w:rsid w:val="000F30B7"/>
    <w:rsid w:val="000F34C7"/>
    <w:rsid w:val="000F4B3C"/>
    <w:rsid w:val="000F4CE7"/>
    <w:rsid w:val="000F5075"/>
    <w:rsid w:val="00101DCC"/>
    <w:rsid w:val="001067BF"/>
    <w:rsid w:val="001075E8"/>
    <w:rsid w:val="00133360"/>
    <w:rsid w:val="001375C4"/>
    <w:rsid w:val="001404F6"/>
    <w:rsid w:val="001440E1"/>
    <w:rsid w:val="00144E68"/>
    <w:rsid w:val="00144FD2"/>
    <w:rsid w:val="00151703"/>
    <w:rsid w:val="00162D16"/>
    <w:rsid w:val="00165632"/>
    <w:rsid w:val="00172433"/>
    <w:rsid w:val="00172AA1"/>
    <w:rsid w:val="0017354F"/>
    <w:rsid w:val="00173D23"/>
    <w:rsid w:val="00174B82"/>
    <w:rsid w:val="00180EF4"/>
    <w:rsid w:val="00183A0B"/>
    <w:rsid w:val="001856F2"/>
    <w:rsid w:val="001A637E"/>
    <w:rsid w:val="001B2657"/>
    <w:rsid w:val="001B2D19"/>
    <w:rsid w:val="001B6814"/>
    <w:rsid w:val="001B7C26"/>
    <w:rsid w:val="001C4702"/>
    <w:rsid w:val="001C5241"/>
    <w:rsid w:val="001C5B6D"/>
    <w:rsid w:val="001C6A95"/>
    <w:rsid w:val="001D025D"/>
    <w:rsid w:val="001D1885"/>
    <w:rsid w:val="001D1FCA"/>
    <w:rsid w:val="001D4870"/>
    <w:rsid w:val="001D48F9"/>
    <w:rsid w:val="001D54A0"/>
    <w:rsid w:val="001D6D44"/>
    <w:rsid w:val="001E2302"/>
    <w:rsid w:val="001F65A5"/>
    <w:rsid w:val="00200F9C"/>
    <w:rsid w:val="00202C60"/>
    <w:rsid w:val="00203996"/>
    <w:rsid w:val="00203E0A"/>
    <w:rsid w:val="00203EF7"/>
    <w:rsid w:val="00210049"/>
    <w:rsid w:val="002131A9"/>
    <w:rsid w:val="00215DCA"/>
    <w:rsid w:val="002231B4"/>
    <w:rsid w:val="002266DC"/>
    <w:rsid w:val="00230472"/>
    <w:rsid w:val="002349C4"/>
    <w:rsid w:val="00235BCC"/>
    <w:rsid w:val="00243488"/>
    <w:rsid w:val="002467B3"/>
    <w:rsid w:val="00246B09"/>
    <w:rsid w:val="002533AA"/>
    <w:rsid w:val="00256116"/>
    <w:rsid w:val="00256FEF"/>
    <w:rsid w:val="0026208F"/>
    <w:rsid w:val="00262F72"/>
    <w:rsid w:val="0026541E"/>
    <w:rsid w:val="00273C91"/>
    <w:rsid w:val="00276E04"/>
    <w:rsid w:val="0027788F"/>
    <w:rsid w:val="00280676"/>
    <w:rsid w:val="00284127"/>
    <w:rsid w:val="002853B2"/>
    <w:rsid w:val="00285A8C"/>
    <w:rsid w:val="00290249"/>
    <w:rsid w:val="00294038"/>
    <w:rsid w:val="002964B9"/>
    <w:rsid w:val="002974F0"/>
    <w:rsid w:val="002A2B4C"/>
    <w:rsid w:val="002A3D26"/>
    <w:rsid w:val="002A4F8E"/>
    <w:rsid w:val="002B3305"/>
    <w:rsid w:val="002B5986"/>
    <w:rsid w:val="002B7DC2"/>
    <w:rsid w:val="002C0A5A"/>
    <w:rsid w:val="002C0B78"/>
    <w:rsid w:val="002C2203"/>
    <w:rsid w:val="002C49DB"/>
    <w:rsid w:val="002C7136"/>
    <w:rsid w:val="002D1221"/>
    <w:rsid w:val="002D149A"/>
    <w:rsid w:val="002D27A6"/>
    <w:rsid w:val="002D779D"/>
    <w:rsid w:val="002E1398"/>
    <w:rsid w:val="002E191A"/>
    <w:rsid w:val="002E2E0F"/>
    <w:rsid w:val="002E49E6"/>
    <w:rsid w:val="002F1851"/>
    <w:rsid w:val="00305B8F"/>
    <w:rsid w:val="00310067"/>
    <w:rsid w:val="00310940"/>
    <w:rsid w:val="0031202E"/>
    <w:rsid w:val="0031610F"/>
    <w:rsid w:val="0031675F"/>
    <w:rsid w:val="00323643"/>
    <w:rsid w:val="00323B01"/>
    <w:rsid w:val="0033242B"/>
    <w:rsid w:val="00337BB6"/>
    <w:rsid w:val="003456BA"/>
    <w:rsid w:val="003461EA"/>
    <w:rsid w:val="003467C0"/>
    <w:rsid w:val="00350E9C"/>
    <w:rsid w:val="00353EEB"/>
    <w:rsid w:val="00361A76"/>
    <w:rsid w:val="00364A1B"/>
    <w:rsid w:val="00364D78"/>
    <w:rsid w:val="003706B1"/>
    <w:rsid w:val="00374228"/>
    <w:rsid w:val="00374436"/>
    <w:rsid w:val="00380DA6"/>
    <w:rsid w:val="00385706"/>
    <w:rsid w:val="00392AF4"/>
    <w:rsid w:val="00393580"/>
    <w:rsid w:val="00396500"/>
    <w:rsid w:val="003A2D9B"/>
    <w:rsid w:val="003A2E34"/>
    <w:rsid w:val="003A671B"/>
    <w:rsid w:val="003A6BAB"/>
    <w:rsid w:val="003A70ED"/>
    <w:rsid w:val="003B0073"/>
    <w:rsid w:val="003B0551"/>
    <w:rsid w:val="003B2158"/>
    <w:rsid w:val="003B4ED7"/>
    <w:rsid w:val="003C0283"/>
    <w:rsid w:val="003C083D"/>
    <w:rsid w:val="003C67B1"/>
    <w:rsid w:val="003E1CDD"/>
    <w:rsid w:val="003E3436"/>
    <w:rsid w:val="003E3491"/>
    <w:rsid w:val="003E3A38"/>
    <w:rsid w:val="003E3D60"/>
    <w:rsid w:val="003E5A81"/>
    <w:rsid w:val="003F0C16"/>
    <w:rsid w:val="00407A0B"/>
    <w:rsid w:val="00407C10"/>
    <w:rsid w:val="0041264C"/>
    <w:rsid w:val="00417AB7"/>
    <w:rsid w:val="00422044"/>
    <w:rsid w:val="00423B8C"/>
    <w:rsid w:val="00424414"/>
    <w:rsid w:val="00426522"/>
    <w:rsid w:val="00426852"/>
    <w:rsid w:val="00430D63"/>
    <w:rsid w:val="00431763"/>
    <w:rsid w:val="00432162"/>
    <w:rsid w:val="00432E51"/>
    <w:rsid w:val="004344CA"/>
    <w:rsid w:val="00436750"/>
    <w:rsid w:val="00437B90"/>
    <w:rsid w:val="00440DF6"/>
    <w:rsid w:val="00442B01"/>
    <w:rsid w:val="00443811"/>
    <w:rsid w:val="0044514C"/>
    <w:rsid w:val="0044586F"/>
    <w:rsid w:val="00445BF0"/>
    <w:rsid w:val="0044685D"/>
    <w:rsid w:val="004524D6"/>
    <w:rsid w:val="004552B6"/>
    <w:rsid w:val="00462489"/>
    <w:rsid w:val="004646A6"/>
    <w:rsid w:val="0046751A"/>
    <w:rsid w:val="00467A9D"/>
    <w:rsid w:val="00472CE9"/>
    <w:rsid w:val="004730F7"/>
    <w:rsid w:val="004752C9"/>
    <w:rsid w:val="0047653F"/>
    <w:rsid w:val="00476AE9"/>
    <w:rsid w:val="00477FD3"/>
    <w:rsid w:val="00480699"/>
    <w:rsid w:val="00482EF4"/>
    <w:rsid w:val="004839CA"/>
    <w:rsid w:val="00490F3E"/>
    <w:rsid w:val="00491B1C"/>
    <w:rsid w:val="0049589C"/>
    <w:rsid w:val="0049772C"/>
    <w:rsid w:val="004A20C1"/>
    <w:rsid w:val="004A2EC5"/>
    <w:rsid w:val="004A6C83"/>
    <w:rsid w:val="004B294B"/>
    <w:rsid w:val="004B3B59"/>
    <w:rsid w:val="004C0E81"/>
    <w:rsid w:val="004C1A05"/>
    <w:rsid w:val="004C447D"/>
    <w:rsid w:val="004D065A"/>
    <w:rsid w:val="004D1AC2"/>
    <w:rsid w:val="004D7FD5"/>
    <w:rsid w:val="004E0177"/>
    <w:rsid w:val="004E67A0"/>
    <w:rsid w:val="004F11D5"/>
    <w:rsid w:val="004F1DBA"/>
    <w:rsid w:val="005003AA"/>
    <w:rsid w:val="0050102F"/>
    <w:rsid w:val="00506C88"/>
    <w:rsid w:val="00520B62"/>
    <w:rsid w:val="00521872"/>
    <w:rsid w:val="00524921"/>
    <w:rsid w:val="00526263"/>
    <w:rsid w:val="0053260A"/>
    <w:rsid w:val="00536BA8"/>
    <w:rsid w:val="00543E64"/>
    <w:rsid w:val="005446A9"/>
    <w:rsid w:val="005470AE"/>
    <w:rsid w:val="005474DA"/>
    <w:rsid w:val="00552F6B"/>
    <w:rsid w:val="00554F31"/>
    <w:rsid w:val="0056471A"/>
    <w:rsid w:val="00565BE2"/>
    <w:rsid w:val="00567375"/>
    <w:rsid w:val="00570118"/>
    <w:rsid w:val="0057098D"/>
    <w:rsid w:val="00572576"/>
    <w:rsid w:val="005726BB"/>
    <w:rsid w:val="00572DA1"/>
    <w:rsid w:val="00573432"/>
    <w:rsid w:val="00576CCF"/>
    <w:rsid w:val="005808B0"/>
    <w:rsid w:val="00580CFF"/>
    <w:rsid w:val="0058796D"/>
    <w:rsid w:val="00591827"/>
    <w:rsid w:val="005927B2"/>
    <w:rsid w:val="0059369C"/>
    <w:rsid w:val="005953EF"/>
    <w:rsid w:val="00595A90"/>
    <w:rsid w:val="005A0E8C"/>
    <w:rsid w:val="005B1CAF"/>
    <w:rsid w:val="005B61F2"/>
    <w:rsid w:val="005B688D"/>
    <w:rsid w:val="005B758C"/>
    <w:rsid w:val="005B7DE3"/>
    <w:rsid w:val="005C002F"/>
    <w:rsid w:val="005C353D"/>
    <w:rsid w:val="005C35BF"/>
    <w:rsid w:val="005D1E47"/>
    <w:rsid w:val="005D20EF"/>
    <w:rsid w:val="005E3B1B"/>
    <w:rsid w:val="005E4F6B"/>
    <w:rsid w:val="005F5302"/>
    <w:rsid w:val="005F5F4E"/>
    <w:rsid w:val="00602150"/>
    <w:rsid w:val="0060234D"/>
    <w:rsid w:val="006044F6"/>
    <w:rsid w:val="006045B8"/>
    <w:rsid w:val="00617B1B"/>
    <w:rsid w:val="00621504"/>
    <w:rsid w:val="006318A6"/>
    <w:rsid w:val="006356E1"/>
    <w:rsid w:val="006369C6"/>
    <w:rsid w:val="00650190"/>
    <w:rsid w:val="0065160C"/>
    <w:rsid w:val="0065168E"/>
    <w:rsid w:val="006563F0"/>
    <w:rsid w:val="00662D7A"/>
    <w:rsid w:val="00672B78"/>
    <w:rsid w:val="00674BA5"/>
    <w:rsid w:val="00676777"/>
    <w:rsid w:val="00684430"/>
    <w:rsid w:val="006855C7"/>
    <w:rsid w:val="00690CAB"/>
    <w:rsid w:val="00695A5E"/>
    <w:rsid w:val="006A0434"/>
    <w:rsid w:val="006A0F62"/>
    <w:rsid w:val="006A198B"/>
    <w:rsid w:val="006A33A1"/>
    <w:rsid w:val="006B35A1"/>
    <w:rsid w:val="006B6BF1"/>
    <w:rsid w:val="006B75EC"/>
    <w:rsid w:val="006C184C"/>
    <w:rsid w:val="006C29B6"/>
    <w:rsid w:val="006C5877"/>
    <w:rsid w:val="006D00D5"/>
    <w:rsid w:val="006D15AD"/>
    <w:rsid w:val="006D4272"/>
    <w:rsid w:val="006D493D"/>
    <w:rsid w:val="006D6FDE"/>
    <w:rsid w:val="006D79BE"/>
    <w:rsid w:val="006E44B7"/>
    <w:rsid w:val="006E50DE"/>
    <w:rsid w:val="006E5FB6"/>
    <w:rsid w:val="006E6A6A"/>
    <w:rsid w:val="006F0489"/>
    <w:rsid w:val="006F0BB4"/>
    <w:rsid w:val="006F52EB"/>
    <w:rsid w:val="006F5552"/>
    <w:rsid w:val="006F5E74"/>
    <w:rsid w:val="006F6DF8"/>
    <w:rsid w:val="0070163A"/>
    <w:rsid w:val="0070227F"/>
    <w:rsid w:val="007041E7"/>
    <w:rsid w:val="00704694"/>
    <w:rsid w:val="00711868"/>
    <w:rsid w:val="00712F6F"/>
    <w:rsid w:val="00716BD5"/>
    <w:rsid w:val="0071726C"/>
    <w:rsid w:val="00717B34"/>
    <w:rsid w:val="00721588"/>
    <w:rsid w:val="00722A53"/>
    <w:rsid w:val="00723213"/>
    <w:rsid w:val="0072345A"/>
    <w:rsid w:val="007248DA"/>
    <w:rsid w:val="00726382"/>
    <w:rsid w:val="00726A12"/>
    <w:rsid w:val="00726CAE"/>
    <w:rsid w:val="00731E5F"/>
    <w:rsid w:val="0073426F"/>
    <w:rsid w:val="00735921"/>
    <w:rsid w:val="007402F1"/>
    <w:rsid w:val="007416C5"/>
    <w:rsid w:val="00744360"/>
    <w:rsid w:val="00744E7D"/>
    <w:rsid w:val="007517E1"/>
    <w:rsid w:val="00754560"/>
    <w:rsid w:val="00754F93"/>
    <w:rsid w:val="00755B0A"/>
    <w:rsid w:val="007568B9"/>
    <w:rsid w:val="00763177"/>
    <w:rsid w:val="00776A35"/>
    <w:rsid w:val="007772A0"/>
    <w:rsid w:val="0078226A"/>
    <w:rsid w:val="00787B15"/>
    <w:rsid w:val="00793791"/>
    <w:rsid w:val="00795BD2"/>
    <w:rsid w:val="00796C02"/>
    <w:rsid w:val="007A026F"/>
    <w:rsid w:val="007A03AB"/>
    <w:rsid w:val="007A1EA4"/>
    <w:rsid w:val="007A330F"/>
    <w:rsid w:val="007A332F"/>
    <w:rsid w:val="007A6D1C"/>
    <w:rsid w:val="007B1DFA"/>
    <w:rsid w:val="007B34B8"/>
    <w:rsid w:val="007B4E23"/>
    <w:rsid w:val="007B7E11"/>
    <w:rsid w:val="007C531E"/>
    <w:rsid w:val="007D5068"/>
    <w:rsid w:val="007D51E3"/>
    <w:rsid w:val="007D57DB"/>
    <w:rsid w:val="007D7148"/>
    <w:rsid w:val="007E0204"/>
    <w:rsid w:val="007E0AC7"/>
    <w:rsid w:val="007F08E8"/>
    <w:rsid w:val="007F74A1"/>
    <w:rsid w:val="0080132C"/>
    <w:rsid w:val="008041B9"/>
    <w:rsid w:val="00806FC6"/>
    <w:rsid w:val="00816C7A"/>
    <w:rsid w:val="008214E2"/>
    <w:rsid w:val="0082384E"/>
    <w:rsid w:val="00830627"/>
    <w:rsid w:val="00835085"/>
    <w:rsid w:val="00835E87"/>
    <w:rsid w:val="00842254"/>
    <w:rsid w:val="0084268A"/>
    <w:rsid w:val="00850455"/>
    <w:rsid w:val="008533E4"/>
    <w:rsid w:val="0085690B"/>
    <w:rsid w:val="008637CD"/>
    <w:rsid w:val="008643F0"/>
    <w:rsid w:val="008761C7"/>
    <w:rsid w:val="00880883"/>
    <w:rsid w:val="008809FB"/>
    <w:rsid w:val="008865DA"/>
    <w:rsid w:val="0089095C"/>
    <w:rsid w:val="008914AD"/>
    <w:rsid w:val="00891DFD"/>
    <w:rsid w:val="0089215F"/>
    <w:rsid w:val="00892B98"/>
    <w:rsid w:val="0089441C"/>
    <w:rsid w:val="00895F1E"/>
    <w:rsid w:val="008A063E"/>
    <w:rsid w:val="008B076E"/>
    <w:rsid w:val="008B290B"/>
    <w:rsid w:val="008B7896"/>
    <w:rsid w:val="008C1B2B"/>
    <w:rsid w:val="008C2DA4"/>
    <w:rsid w:val="008C41E2"/>
    <w:rsid w:val="008C4BA3"/>
    <w:rsid w:val="008C69B4"/>
    <w:rsid w:val="008D2206"/>
    <w:rsid w:val="008D347A"/>
    <w:rsid w:val="008E3D29"/>
    <w:rsid w:val="008E4B0A"/>
    <w:rsid w:val="008E513E"/>
    <w:rsid w:val="008F0281"/>
    <w:rsid w:val="008F1649"/>
    <w:rsid w:val="008F42D2"/>
    <w:rsid w:val="00902AF5"/>
    <w:rsid w:val="00905587"/>
    <w:rsid w:val="00905894"/>
    <w:rsid w:val="00905FCA"/>
    <w:rsid w:val="009062A3"/>
    <w:rsid w:val="009115A6"/>
    <w:rsid w:val="00911CE9"/>
    <w:rsid w:val="00915230"/>
    <w:rsid w:val="00916498"/>
    <w:rsid w:val="009238A5"/>
    <w:rsid w:val="00923CB1"/>
    <w:rsid w:val="0092715B"/>
    <w:rsid w:val="00933290"/>
    <w:rsid w:val="0093563D"/>
    <w:rsid w:val="00942FAA"/>
    <w:rsid w:val="009465E5"/>
    <w:rsid w:val="00951571"/>
    <w:rsid w:val="00952BAF"/>
    <w:rsid w:val="00953D08"/>
    <w:rsid w:val="00957521"/>
    <w:rsid w:val="00974422"/>
    <w:rsid w:val="00974AB2"/>
    <w:rsid w:val="009753E7"/>
    <w:rsid w:val="0098675B"/>
    <w:rsid w:val="009869FF"/>
    <w:rsid w:val="0099087F"/>
    <w:rsid w:val="0099104F"/>
    <w:rsid w:val="00991F99"/>
    <w:rsid w:val="009942B3"/>
    <w:rsid w:val="00995C46"/>
    <w:rsid w:val="00997FE5"/>
    <w:rsid w:val="009A0064"/>
    <w:rsid w:val="009A03E1"/>
    <w:rsid w:val="009A45D3"/>
    <w:rsid w:val="009A71FA"/>
    <w:rsid w:val="009C02BD"/>
    <w:rsid w:val="009C2902"/>
    <w:rsid w:val="009C46F2"/>
    <w:rsid w:val="009C728B"/>
    <w:rsid w:val="009D27AA"/>
    <w:rsid w:val="009E0DCE"/>
    <w:rsid w:val="009E1F34"/>
    <w:rsid w:val="009E2120"/>
    <w:rsid w:val="009E4249"/>
    <w:rsid w:val="009E4D76"/>
    <w:rsid w:val="009E5AFB"/>
    <w:rsid w:val="009E7C73"/>
    <w:rsid w:val="009F049A"/>
    <w:rsid w:val="00A00E2E"/>
    <w:rsid w:val="00A021F0"/>
    <w:rsid w:val="00A02F1D"/>
    <w:rsid w:val="00A03A0B"/>
    <w:rsid w:val="00A064D1"/>
    <w:rsid w:val="00A06764"/>
    <w:rsid w:val="00A13C94"/>
    <w:rsid w:val="00A14441"/>
    <w:rsid w:val="00A15531"/>
    <w:rsid w:val="00A1578A"/>
    <w:rsid w:val="00A1597D"/>
    <w:rsid w:val="00A2185D"/>
    <w:rsid w:val="00A2734D"/>
    <w:rsid w:val="00A30282"/>
    <w:rsid w:val="00A44BFE"/>
    <w:rsid w:val="00A50629"/>
    <w:rsid w:val="00A5376B"/>
    <w:rsid w:val="00A54252"/>
    <w:rsid w:val="00A54373"/>
    <w:rsid w:val="00A55C75"/>
    <w:rsid w:val="00A57080"/>
    <w:rsid w:val="00A63F25"/>
    <w:rsid w:val="00A667DD"/>
    <w:rsid w:val="00A669A9"/>
    <w:rsid w:val="00A707D2"/>
    <w:rsid w:val="00A74EB3"/>
    <w:rsid w:val="00A850BF"/>
    <w:rsid w:val="00A85667"/>
    <w:rsid w:val="00A863A0"/>
    <w:rsid w:val="00A91E16"/>
    <w:rsid w:val="00AA6673"/>
    <w:rsid w:val="00AA6EC4"/>
    <w:rsid w:val="00AB520A"/>
    <w:rsid w:val="00AC4E51"/>
    <w:rsid w:val="00AC69DA"/>
    <w:rsid w:val="00AC6F27"/>
    <w:rsid w:val="00AC74C2"/>
    <w:rsid w:val="00AD050E"/>
    <w:rsid w:val="00AD087F"/>
    <w:rsid w:val="00AD2E06"/>
    <w:rsid w:val="00AD3018"/>
    <w:rsid w:val="00AD3220"/>
    <w:rsid w:val="00AD7385"/>
    <w:rsid w:val="00AE1A42"/>
    <w:rsid w:val="00AE201E"/>
    <w:rsid w:val="00B02091"/>
    <w:rsid w:val="00B03316"/>
    <w:rsid w:val="00B075EE"/>
    <w:rsid w:val="00B12AD5"/>
    <w:rsid w:val="00B13A40"/>
    <w:rsid w:val="00B15706"/>
    <w:rsid w:val="00B177E4"/>
    <w:rsid w:val="00B20660"/>
    <w:rsid w:val="00B232F4"/>
    <w:rsid w:val="00B2397F"/>
    <w:rsid w:val="00B25585"/>
    <w:rsid w:val="00B305C8"/>
    <w:rsid w:val="00B344F5"/>
    <w:rsid w:val="00B34B92"/>
    <w:rsid w:val="00B36E4D"/>
    <w:rsid w:val="00B46602"/>
    <w:rsid w:val="00B47CA5"/>
    <w:rsid w:val="00B51B14"/>
    <w:rsid w:val="00B52F71"/>
    <w:rsid w:val="00B53D93"/>
    <w:rsid w:val="00B54401"/>
    <w:rsid w:val="00B55005"/>
    <w:rsid w:val="00B55ADB"/>
    <w:rsid w:val="00B56F68"/>
    <w:rsid w:val="00B63EA1"/>
    <w:rsid w:val="00B6516B"/>
    <w:rsid w:val="00B65B10"/>
    <w:rsid w:val="00B6783E"/>
    <w:rsid w:val="00B710BA"/>
    <w:rsid w:val="00B7747F"/>
    <w:rsid w:val="00B808E4"/>
    <w:rsid w:val="00B91FE0"/>
    <w:rsid w:val="00B9257C"/>
    <w:rsid w:val="00B93E02"/>
    <w:rsid w:val="00B9521C"/>
    <w:rsid w:val="00B95D14"/>
    <w:rsid w:val="00B96821"/>
    <w:rsid w:val="00B971BD"/>
    <w:rsid w:val="00BA239A"/>
    <w:rsid w:val="00BA44BD"/>
    <w:rsid w:val="00BA7981"/>
    <w:rsid w:val="00BB2C69"/>
    <w:rsid w:val="00BB3ECD"/>
    <w:rsid w:val="00BB4C21"/>
    <w:rsid w:val="00BC0552"/>
    <w:rsid w:val="00BC1936"/>
    <w:rsid w:val="00BC20D0"/>
    <w:rsid w:val="00BC283D"/>
    <w:rsid w:val="00BC3D66"/>
    <w:rsid w:val="00BC43FF"/>
    <w:rsid w:val="00BC6716"/>
    <w:rsid w:val="00BD0680"/>
    <w:rsid w:val="00BD0B3A"/>
    <w:rsid w:val="00BE18DC"/>
    <w:rsid w:val="00BE3C3E"/>
    <w:rsid w:val="00BF177A"/>
    <w:rsid w:val="00BF1BE5"/>
    <w:rsid w:val="00BF1F29"/>
    <w:rsid w:val="00BF3EFF"/>
    <w:rsid w:val="00BF6304"/>
    <w:rsid w:val="00BF65C7"/>
    <w:rsid w:val="00BF6BE4"/>
    <w:rsid w:val="00BF7584"/>
    <w:rsid w:val="00C04A80"/>
    <w:rsid w:val="00C14BB3"/>
    <w:rsid w:val="00C21A79"/>
    <w:rsid w:val="00C2602E"/>
    <w:rsid w:val="00C3121B"/>
    <w:rsid w:val="00C31D6E"/>
    <w:rsid w:val="00C40BFA"/>
    <w:rsid w:val="00C472BD"/>
    <w:rsid w:val="00C51F96"/>
    <w:rsid w:val="00C67839"/>
    <w:rsid w:val="00C71729"/>
    <w:rsid w:val="00C71E3E"/>
    <w:rsid w:val="00C7416E"/>
    <w:rsid w:val="00C74C96"/>
    <w:rsid w:val="00C74C9A"/>
    <w:rsid w:val="00C756D0"/>
    <w:rsid w:val="00C75932"/>
    <w:rsid w:val="00C77305"/>
    <w:rsid w:val="00C80AF7"/>
    <w:rsid w:val="00C84E08"/>
    <w:rsid w:val="00C87DBB"/>
    <w:rsid w:val="00C87E93"/>
    <w:rsid w:val="00C9214B"/>
    <w:rsid w:val="00C95E79"/>
    <w:rsid w:val="00C96088"/>
    <w:rsid w:val="00C96575"/>
    <w:rsid w:val="00CA0F5C"/>
    <w:rsid w:val="00CA1082"/>
    <w:rsid w:val="00CA6943"/>
    <w:rsid w:val="00CB1EE4"/>
    <w:rsid w:val="00CC0F36"/>
    <w:rsid w:val="00CC17A6"/>
    <w:rsid w:val="00CC2693"/>
    <w:rsid w:val="00CC3F59"/>
    <w:rsid w:val="00CC5757"/>
    <w:rsid w:val="00CD0C8E"/>
    <w:rsid w:val="00CD2191"/>
    <w:rsid w:val="00CD327A"/>
    <w:rsid w:val="00CD5F04"/>
    <w:rsid w:val="00CE4BFB"/>
    <w:rsid w:val="00CF0E2E"/>
    <w:rsid w:val="00CF0F52"/>
    <w:rsid w:val="00CF384B"/>
    <w:rsid w:val="00CF6116"/>
    <w:rsid w:val="00D01578"/>
    <w:rsid w:val="00D03D0C"/>
    <w:rsid w:val="00D11213"/>
    <w:rsid w:val="00D116C5"/>
    <w:rsid w:val="00D12821"/>
    <w:rsid w:val="00D13182"/>
    <w:rsid w:val="00D21AE1"/>
    <w:rsid w:val="00D24281"/>
    <w:rsid w:val="00D34A8E"/>
    <w:rsid w:val="00D377DD"/>
    <w:rsid w:val="00D44CBB"/>
    <w:rsid w:val="00D50A45"/>
    <w:rsid w:val="00D52BF4"/>
    <w:rsid w:val="00D53E54"/>
    <w:rsid w:val="00D5780C"/>
    <w:rsid w:val="00D65DEC"/>
    <w:rsid w:val="00D67F92"/>
    <w:rsid w:val="00D71057"/>
    <w:rsid w:val="00D73F46"/>
    <w:rsid w:val="00D74E1D"/>
    <w:rsid w:val="00D81501"/>
    <w:rsid w:val="00D83173"/>
    <w:rsid w:val="00D90AA5"/>
    <w:rsid w:val="00D91B97"/>
    <w:rsid w:val="00D94CC0"/>
    <w:rsid w:val="00DA04F2"/>
    <w:rsid w:val="00DA0E8B"/>
    <w:rsid w:val="00DA36F1"/>
    <w:rsid w:val="00DA7B44"/>
    <w:rsid w:val="00DB15B4"/>
    <w:rsid w:val="00DB655A"/>
    <w:rsid w:val="00DC0E3F"/>
    <w:rsid w:val="00DC323B"/>
    <w:rsid w:val="00DD2339"/>
    <w:rsid w:val="00DD7339"/>
    <w:rsid w:val="00DD7F22"/>
    <w:rsid w:val="00DE1C4B"/>
    <w:rsid w:val="00DE39ED"/>
    <w:rsid w:val="00DE3B86"/>
    <w:rsid w:val="00DE7849"/>
    <w:rsid w:val="00DF2A7D"/>
    <w:rsid w:val="00DF73BD"/>
    <w:rsid w:val="00E004E3"/>
    <w:rsid w:val="00E00563"/>
    <w:rsid w:val="00E0273C"/>
    <w:rsid w:val="00E078D3"/>
    <w:rsid w:val="00E1537D"/>
    <w:rsid w:val="00E20EA6"/>
    <w:rsid w:val="00E2137C"/>
    <w:rsid w:val="00E24826"/>
    <w:rsid w:val="00E27D85"/>
    <w:rsid w:val="00E32D74"/>
    <w:rsid w:val="00E332C7"/>
    <w:rsid w:val="00E338ED"/>
    <w:rsid w:val="00E35D5B"/>
    <w:rsid w:val="00E41E7E"/>
    <w:rsid w:val="00E473A9"/>
    <w:rsid w:val="00E55DC4"/>
    <w:rsid w:val="00E55E33"/>
    <w:rsid w:val="00E601C5"/>
    <w:rsid w:val="00E6078B"/>
    <w:rsid w:val="00E60FF1"/>
    <w:rsid w:val="00E672B3"/>
    <w:rsid w:val="00E715F7"/>
    <w:rsid w:val="00E8747E"/>
    <w:rsid w:val="00E9612F"/>
    <w:rsid w:val="00EA102C"/>
    <w:rsid w:val="00EA508C"/>
    <w:rsid w:val="00EB658E"/>
    <w:rsid w:val="00EB734F"/>
    <w:rsid w:val="00EB7ED8"/>
    <w:rsid w:val="00EC0269"/>
    <w:rsid w:val="00EC151E"/>
    <w:rsid w:val="00EC47F5"/>
    <w:rsid w:val="00EC7A83"/>
    <w:rsid w:val="00EC7EE7"/>
    <w:rsid w:val="00ED2468"/>
    <w:rsid w:val="00EE228D"/>
    <w:rsid w:val="00EE270A"/>
    <w:rsid w:val="00EE578E"/>
    <w:rsid w:val="00EF210F"/>
    <w:rsid w:val="00F017D9"/>
    <w:rsid w:val="00F02BC7"/>
    <w:rsid w:val="00F07363"/>
    <w:rsid w:val="00F07C55"/>
    <w:rsid w:val="00F11FE5"/>
    <w:rsid w:val="00F14AF2"/>
    <w:rsid w:val="00F15B68"/>
    <w:rsid w:val="00F178BD"/>
    <w:rsid w:val="00F20588"/>
    <w:rsid w:val="00F22A79"/>
    <w:rsid w:val="00F2381C"/>
    <w:rsid w:val="00F31018"/>
    <w:rsid w:val="00F327AB"/>
    <w:rsid w:val="00F333D3"/>
    <w:rsid w:val="00F354F6"/>
    <w:rsid w:val="00F42195"/>
    <w:rsid w:val="00F43497"/>
    <w:rsid w:val="00F45359"/>
    <w:rsid w:val="00F455BD"/>
    <w:rsid w:val="00F45BA9"/>
    <w:rsid w:val="00F50CD7"/>
    <w:rsid w:val="00F57A64"/>
    <w:rsid w:val="00F620B8"/>
    <w:rsid w:val="00F64E19"/>
    <w:rsid w:val="00F720D6"/>
    <w:rsid w:val="00F756F2"/>
    <w:rsid w:val="00F76766"/>
    <w:rsid w:val="00F849C4"/>
    <w:rsid w:val="00F86E7F"/>
    <w:rsid w:val="00F8709E"/>
    <w:rsid w:val="00F9262C"/>
    <w:rsid w:val="00F9311B"/>
    <w:rsid w:val="00F931B4"/>
    <w:rsid w:val="00F95E53"/>
    <w:rsid w:val="00F96489"/>
    <w:rsid w:val="00F97B17"/>
    <w:rsid w:val="00FA4256"/>
    <w:rsid w:val="00FA54DA"/>
    <w:rsid w:val="00FA7C9B"/>
    <w:rsid w:val="00FB325D"/>
    <w:rsid w:val="00FB468F"/>
    <w:rsid w:val="00FB5A55"/>
    <w:rsid w:val="00FB717F"/>
    <w:rsid w:val="00FC18FE"/>
    <w:rsid w:val="00FC4630"/>
    <w:rsid w:val="00FC6197"/>
    <w:rsid w:val="00FC6AA6"/>
    <w:rsid w:val="00FD0725"/>
    <w:rsid w:val="00FE6873"/>
    <w:rsid w:val="00FF1920"/>
    <w:rsid w:val="00FF2884"/>
    <w:rsid w:val="00FF3220"/>
    <w:rsid w:val="00FF64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9F933C"/>
  <w15:chartTrackingRefBased/>
  <w15:docId w15:val="{59A880E1-77E4-4D5A-A148-91A6AEE4B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FB717F"/>
    <w:rPr>
      <w:kern w:val="2"/>
      <w:sz w:val="22"/>
      <w:szCs w:val="21"/>
    </w:rPr>
  </w:style>
  <w:style w:type="character" w:styleId="af1">
    <w:name w:val="Hyperlink"/>
    <w:basedOn w:val="a0"/>
    <w:uiPriority w:val="99"/>
    <w:unhideWhenUsed/>
    <w:rsid w:val="00D65DEC"/>
    <w:rPr>
      <w:color w:val="0563C1" w:themeColor="hyperlink"/>
      <w:u w:val="single"/>
    </w:rPr>
  </w:style>
  <w:style w:type="character" w:styleId="af2">
    <w:name w:val="Unresolved Mention"/>
    <w:basedOn w:val="a0"/>
    <w:uiPriority w:val="99"/>
    <w:semiHidden/>
    <w:unhideWhenUsed/>
    <w:rsid w:val="00D65DEC"/>
    <w:rPr>
      <w:color w:val="605E5C"/>
      <w:shd w:val="clear" w:color="auto" w:fill="E1DFDD"/>
    </w:rPr>
  </w:style>
  <w:style w:type="paragraph" w:styleId="af3">
    <w:name w:val="List Paragraph"/>
    <w:basedOn w:val="a"/>
    <w:uiPriority w:val="34"/>
    <w:qFormat/>
    <w:rsid w:val="002974F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Props1.xml><?xml version="1.0" encoding="utf-8"?>
<ds:datastoreItem xmlns:ds="http://schemas.openxmlformats.org/officeDocument/2006/customXml" ds:itemID="{EED6A815-D2FD-48FC-893E-5C0003BF7817}">
  <ds:schemaRefs>
    <ds:schemaRef ds:uri="http://schemas.microsoft.com/sharepoint/v3/contenttype/forms"/>
  </ds:schemaRefs>
</ds:datastoreItem>
</file>

<file path=customXml/itemProps2.xml><?xml version="1.0" encoding="utf-8"?>
<ds:datastoreItem xmlns:ds="http://schemas.openxmlformats.org/officeDocument/2006/customXml" ds:itemID="{789CF18C-9B38-4E4D-BBAB-5D0D84E18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268406-82D1-405E-9C0C-201417390037}">
  <ds:schemaRefs>
    <ds:schemaRef ds:uri="http://schemas.openxmlformats.org/officeDocument/2006/bibliography"/>
  </ds:schemaRefs>
</ds:datastoreItem>
</file>

<file path=customXml/itemProps4.xml><?xml version="1.0" encoding="utf-8"?>
<ds:datastoreItem xmlns:ds="http://schemas.openxmlformats.org/officeDocument/2006/customXml" ds:itemID="{2DB74973-D6FF-4393-9196-23418434B06B}">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59</TotalTime>
  <Pages>8</Pages>
  <Words>1106</Words>
  <Characters>6308</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Manager/>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cp:keywords> </cp:keywords>
  <dc:description> </dc:description>
  <cp:revision>1</cp:revision>
  <cp:lastPrinted>2026-09-11T07:11:00Z</cp:lastPrinted>
  <dcterms:created xsi:type="dcterms:W3CDTF">2026-09-04T02:05:00Z</dcterms:created>
  <dcterms:modified xsi:type="dcterms:W3CDTF">2026-09-15T01:19:00Z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ies>
</file>