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2F330" w14:textId="3A79921D" w:rsidR="00260252" w:rsidRPr="000756EA" w:rsidRDefault="0091090E" w:rsidP="000756EA">
      <w:pPr>
        <w:adjustRightInd w:val="0"/>
        <w:spacing w:line="400" w:lineRule="exact"/>
        <w:ind w:left="658"/>
        <w:jc w:val="left"/>
        <w:rPr>
          <w:b/>
          <w:bCs/>
          <w:sz w:val="32"/>
          <w:szCs w:val="32"/>
        </w:rPr>
      </w:pPr>
      <w:r w:rsidRPr="000756EA">
        <w:rPr>
          <w:b/>
          <w:bCs/>
          <w:sz w:val="32"/>
          <w:szCs w:val="32"/>
        </w:rPr>
        <w:t>外国人漁業の規制に関する法律施行規則</w:t>
      </w:r>
    </w:p>
    <w:p w14:paraId="47D27114" w14:textId="77777777" w:rsidR="000756EA" w:rsidRDefault="000756EA" w:rsidP="000756EA">
      <w:pPr>
        <w:adjustRightInd w:val="0"/>
        <w:ind w:left="221" w:hanging="221"/>
        <w:jc w:val="left"/>
      </w:pPr>
    </w:p>
    <w:p w14:paraId="12A5A759" w14:textId="10B9ED54" w:rsidR="000756EA" w:rsidRDefault="000756EA" w:rsidP="000756EA">
      <w:pPr>
        <w:adjustRightInd w:val="0"/>
        <w:ind w:left="221" w:hanging="221"/>
        <w:jc w:val="right"/>
      </w:pPr>
      <w:r w:rsidRPr="000756EA">
        <w:t>（昭和四十二年十月九日農林省令第五十号）</w:t>
      </w:r>
    </w:p>
    <w:p w14:paraId="75CC5B4E" w14:textId="77777777" w:rsidR="000756EA" w:rsidRDefault="000756EA" w:rsidP="000756EA">
      <w:pPr>
        <w:adjustRightInd w:val="0"/>
        <w:ind w:left="221" w:hanging="221"/>
        <w:jc w:val="left"/>
      </w:pPr>
    </w:p>
    <w:p w14:paraId="06397520" w14:textId="7811BD0C" w:rsidR="00260252" w:rsidRDefault="0091090E" w:rsidP="000756EA">
      <w:pPr>
        <w:adjustRightInd w:val="0"/>
        <w:ind w:firstLine="221"/>
        <w:jc w:val="left"/>
      </w:pPr>
      <w:r>
        <w:t>外国人漁業の規制に関する法律（昭和四十二年法律第六十号）第二条第一項及び第四条第一項の規定に基づき、外国人漁業の規制に関する法律施行規則を次のように定める。</w:t>
      </w:r>
    </w:p>
    <w:p w14:paraId="467C1E3D" w14:textId="77777777" w:rsidR="000756EA" w:rsidRDefault="000756EA" w:rsidP="000756EA">
      <w:pPr>
        <w:adjustRightInd w:val="0"/>
        <w:ind w:left="221" w:hanging="221"/>
        <w:jc w:val="left"/>
        <w:rPr>
          <w:color w:val="000000" w:themeColor="text1"/>
        </w:rPr>
      </w:pPr>
    </w:p>
    <w:p w14:paraId="30B2AA10" w14:textId="38664544" w:rsidR="00260252" w:rsidRDefault="001B7C9D" w:rsidP="000756EA">
      <w:pPr>
        <w:adjustRightInd w:val="0"/>
        <w:ind w:firstLine="221"/>
        <w:jc w:val="left"/>
        <w:rPr>
          <w:color w:val="000000" w:themeColor="text1"/>
        </w:rPr>
      </w:pPr>
      <w:r w:rsidRPr="000A7FBB">
        <w:rPr>
          <w:rFonts w:hint="eastAsia"/>
          <w:color w:val="000000" w:themeColor="text1"/>
        </w:rPr>
        <w:t>外国人漁業の規制に関する法律施行規則</w:t>
      </w:r>
    </w:p>
    <w:p w14:paraId="37C46C08" w14:textId="77777777" w:rsidR="000756EA" w:rsidRDefault="000756EA" w:rsidP="000756EA">
      <w:pPr>
        <w:adjustRightInd w:val="0"/>
        <w:ind w:left="221" w:hanging="221"/>
        <w:jc w:val="left"/>
      </w:pPr>
    </w:p>
    <w:p w14:paraId="2C4C6796" w14:textId="25513755" w:rsidR="00260252" w:rsidRDefault="0091090E" w:rsidP="000756EA">
      <w:pPr>
        <w:adjustRightInd w:val="0"/>
        <w:ind w:left="442" w:hanging="221"/>
        <w:jc w:val="left"/>
      </w:pPr>
      <w:r>
        <w:t>（本邦に含まれる附属の島）</w:t>
      </w:r>
    </w:p>
    <w:p w14:paraId="01024CCD" w14:textId="77777777" w:rsidR="00260252" w:rsidRDefault="0091090E" w:rsidP="000756EA">
      <w:pPr>
        <w:adjustRightInd w:val="0"/>
        <w:ind w:left="221" w:hanging="221"/>
        <w:jc w:val="left"/>
      </w:pPr>
      <w:r>
        <w:t>第一条　外国人漁業の規制に関する法律（以下「法」という。）第二条第一項の農林水産省令で定める附属の島は、本州、北海道、四国及び九州に附属する島のうち、当分の間、歯舞群島、色丹島、国後島及び択捉島を除いたものとする。</w:t>
      </w:r>
    </w:p>
    <w:p w14:paraId="46CD1311" w14:textId="77777777" w:rsidR="000756EA" w:rsidRDefault="000756EA" w:rsidP="000756EA">
      <w:pPr>
        <w:adjustRightInd w:val="0"/>
        <w:ind w:left="221" w:hanging="221"/>
        <w:jc w:val="left"/>
      </w:pPr>
    </w:p>
    <w:p w14:paraId="40280DF9" w14:textId="741AE4EB" w:rsidR="00260252" w:rsidRDefault="0091090E" w:rsidP="000756EA">
      <w:pPr>
        <w:adjustRightInd w:val="0"/>
        <w:ind w:left="442" w:hanging="221"/>
        <w:jc w:val="left"/>
      </w:pPr>
      <w:r w:rsidRPr="001551B6">
        <w:t>（軽易な水産動植物の採捕）</w:t>
      </w:r>
    </w:p>
    <w:p w14:paraId="5D9BF7DD" w14:textId="77777777" w:rsidR="00260252" w:rsidRDefault="0091090E" w:rsidP="000756EA">
      <w:pPr>
        <w:adjustRightInd w:val="0"/>
        <w:ind w:left="221" w:hanging="221"/>
        <w:jc w:val="left"/>
      </w:pPr>
      <w:r>
        <w:t>第二条　法第三条ただし書の農林水産省令で定める</w:t>
      </w:r>
      <w:r w:rsidRPr="00D96DA0">
        <w:t>軽易な水産動植物の採捕</w:t>
      </w:r>
      <w:r>
        <w:t>は、次に掲げる水産動植物の採捕で、第一号、第二号及び第四号に掲げるものにあつては総トン数三トン未満の船舶により若しくは船舶によらないで行うもの又は適法に我が国に在留する外国人が日本の国籍を有する漁業者（人に水産動植物の採捕をさせることを業とする者を含む。）の管理の下に総トン数三トン以上の日本船舶により行うものと、第三号に掲げるものにあつては船舶によらないで行うものとする。ただし、第四号に</w:t>
      </w:r>
      <w:r>
        <w:lastRenderedPageBreak/>
        <w:t>掲げるものにあつては、農林水産大臣が別に定めて告示する水域及び期間において行うものに限るものとする。</w:t>
      </w:r>
    </w:p>
    <w:p w14:paraId="36A6D11B" w14:textId="77777777" w:rsidR="00260252" w:rsidRDefault="0091090E" w:rsidP="000756EA">
      <w:pPr>
        <w:adjustRightInd w:val="0"/>
        <w:ind w:leftChars="97" w:left="441" w:hanging="221"/>
        <w:jc w:val="left"/>
      </w:pPr>
      <w:r w:rsidRPr="001551B6">
        <w:t>一　さおづり又は手づりによる水産動植物の採捕</w:t>
      </w:r>
    </w:p>
    <w:p w14:paraId="4B8C55F3" w14:textId="77777777" w:rsidR="00260252" w:rsidRDefault="0091090E" w:rsidP="000756EA">
      <w:pPr>
        <w:adjustRightInd w:val="0"/>
        <w:ind w:leftChars="97" w:left="441" w:hanging="221"/>
        <w:jc w:val="left"/>
      </w:pPr>
      <w:r w:rsidRPr="001551B6">
        <w:t>二　たも網、叉</w:t>
      </w:r>
      <w:r w:rsidR="001B7C9D" w:rsidRPr="001551B6">
        <w:rPr>
          <w:rFonts w:hint="eastAsia"/>
          <w:color w:val="000000" w:themeColor="text1"/>
        </w:rPr>
        <w:t>（</w:t>
      </w:r>
      <w:r w:rsidRPr="001551B6">
        <w:t>さ</w:t>
      </w:r>
      <w:r w:rsidR="001B7C9D" w:rsidRPr="001551B6">
        <w:rPr>
          <w:rFonts w:hint="eastAsia"/>
          <w:color w:val="000000" w:themeColor="text1"/>
        </w:rPr>
        <w:t>）</w:t>
      </w:r>
      <w:r w:rsidRPr="001551B6">
        <w:t>手網、やす及びは具以外の漁具を使用しないで行う水産動植物の採捕</w:t>
      </w:r>
    </w:p>
    <w:p w14:paraId="21C93BEB" w14:textId="77777777" w:rsidR="00260252" w:rsidRDefault="0091090E" w:rsidP="000756EA">
      <w:pPr>
        <w:adjustRightInd w:val="0"/>
        <w:ind w:leftChars="97" w:left="441" w:hanging="221"/>
        <w:jc w:val="left"/>
      </w:pPr>
      <w:r>
        <w:t>三　投網による水産動植物の採捕</w:t>
      </w:r>
    </w:p>
    <w:p w14:paraId="1EAB7F2F" w14:textId="77777777" w:rsidR="00260252" w:rsidRDefault="0091090E" w:rsidP="000756EA">
      <w:pPr>
        <w:adjustRightInd w:val="0"/>
        <w:ind w:leftChars="97" w:left="441" w:hanging="221"/>
        <w:jc w:val="left"/>
      </w:pPr>
      <w:r>
        <w:t>四　ひき縄づりによる水産動植物の採捕</w:t>
      </w:r>
    </w:p>
    <w:p w14:paraId="2D197AC6" w14:textId="77777777" w:rsidR="000756EA" w:rsidRDefault="000756EA" w:rsidP="000756EA">
      <w:pPr>
        <w:adjustRightInd w:val="0"/>
        <w:ind w:left="221" w:hanging="221"/>
        <w:jc w:val="left"/>
      </w:pPr>
    </w:p>
    <w:p w14:paraId="0F99467E" w14:textId="02F2865E" w:rsidR="00260252" w:rsidRDefault="0091090E" w:rsidP="000756EA">
      <w:pPr>
        <w:adjustRightInd w:val="0"/>
        <w:ind w:left="442" w:hanging="221"/>
        <w:jc w:val="left"/>
      </w:pPr>
      <w:r>
        <w:t>（寄港の許可の申請）</w:t>
      </w:r>
    </w:p>
    <w:p w14:paraId="5ED7F740" w14:textId="77777777" w:rsidR="00260252" w:rsidRDefault="0091090E" w:rsidP="000756EA">
      <w:pPr>
        <w:adjustRightInd w:val="0"/>
        <w:ind w:left="221" w:hanging="221"/>
        <w:jc w:val="left"/>
      </w:pPr>
      <w:r>
        <w:t>第三条　法第四条第一項の規定による許可を受けようとする船長は、次に掲げる事項を記載した申請書を農林水産大臣に提出しなければならない。</w:t>
      </w:r>
    </w:p>
    <w:p w14:paraId="23C8E389" w14:textId="77777777" w:rsidR="00260252" w:rsidRDefault="0091090E" w:rsidP="000756EA">
      <w:pPr>
        <w:adjustRightInd w:val="0"/>
        <w:ind w:leftChars="97" w:left="441" w:hanging="221"/>
        <w:jc w:val="left"/>
      </w:pPr>
      <w:r>
        <w:t>一　船長の氏名及び国籍</w:t>
      </w:r>
    </w:p>
    <w:p w14:paraId="4721F9B5" w14:textId="77777777" w:rsidR="00260252" w:rsidRDefault="0091090E" w:rsidP="000756EA">
      <w:pPr>
        <w:adjustRightInd w:val="0"/>
        <w:ind w:leftChars="97" w:left="441" w:hanging="221"/>
        <w:jc w:val="left"/>
      </w:pPr>
      <w:r>
        <w:t>二　当該外国漁船の名称、種類、旗国（海洋法に関する国際連合条約第九十一条２に規定するその旗を掲げる権利を有する国をいう。以下同じ。）、総トン数、長さ、幅及び喫水、旗国における船舶の登録に係る番号、国際海事機関船舶識別番号、呼出符号並びに船舶の外部から当該船舶を識別できる番号、当該外国漁船との連絡手段</w:t>
      </w:r>
      <w:r>
        <w:lastRenderedPageBreak/>
        <w:t>並びに当該外国漁船が水産資源の持続的な利用に関する国際機関その他の国際的な枠組み（以下「国際的な枠組み」という。）に登録されている場合にあつては当該登録に係る番号（以下「名称等」という。）</w:t>
      </w:r>
    </w:p>
    <w:p w14:paraId="128ED0D9" w14:textId="77777777" w:rsidR="00260252" w:rsidRDefault="0091090E" w:rsidP="000756EA">
      <w:pPr>
        <w:adjustRightInd w:val="0"/>
        <w:ind w:leftChars="97" w:left="441" w:hanging="221"/>
        <w:jc w:val="left"/>
      </w:pPr>
      <w:r>
        <w:t>三　当該外国漁船の有する漁ろう設備の種類並びに衛星船位測定送信機（人工衛星を利用して船舶の位置の測定及び送信を行う機器であつて、次に掲げる基準に適合するものをいう。以下同じ。）の有無、種類、情報の送信先及び当該外国漁船内に備え付けることを要求している国又は国際的な枠組み</w:t>
      </w:r>
    </w:p>
    <w:p w14:paraId="709ED511" w14:textId="77777777" w:rsidR="00260252" w:rsidRDefault="0091090E" w:rsidP="000756EA">
      <w:pPr>
        <w:adjustRightInd w:val="0"/>
        <w:ind w:leftChars="194" w:left="661" w:hanging="221"/>
        <w:jc w:val="left"/>
      </w:pPr>
      <w:r>
        <w:t>イ　当該船舶の位置を自動的に測定及び記録できるものであること。</w:t>
      </w:r>
    </w:p>
    <w:p w14:paraId="5A571BB4" w14:textId="77777777" w:rsidR="00260252" w:rsidRDefault="0091090E" w:rsidP="000756EA">
      <w:pPr>
        <w:adjustRightInd w:val="0"/>
        <w:ind w:leftChars="194" w:left="661" w:hanging="221"/>
        <w:jc w:val="left"/>
      </w:pPr>
      <w:r>
        <w:t>ロ　次に掲げる情報を自動的に送信できるものであること。</w:t>
      </w:r>
    </w:p>
    <w:p w14:paraId="0F7A6F5D" w14:textId="77777777" w:rsidR="00260252" w:rsidRDefault="0091090E" w:rsidP="000756EA">
      <w:pPr>
        <w:adjustRightInd w:val="0"/>
        <w:ind w:leftChars="291" w:left="881" w:hanging="221"/>
        <w:jc w:val="left"/>
      </w:pPr>
      <w:r>
        <w:t>（１）　当該船舶を特定することができる情報</w:t>
      </w:r>
    </w:p>
    <w:p w14:paraId="02A2B805" w14:textId="77777777" w:rsidR="00260252" w:rsidRDefault="0091090E" w:rsidP="000756EA">
      <w:pPr>
        <w:adjustRightInd w:val="0"/>
        <w:ind w:leftChars="291" w:left="881" w:hanging="221"/>
        <w:jc w:val="left"/>
      </w:pPr>
      <w:r>
        <w:t>（２）　当該船舶の位置を示す情報並びに当該位置における日付及び時刻</w:t>
      </w:r>
    </w:p>
    <w:p w14:paraId="74502320" w14:textId="77777777" w:rsidR="00260252" w:rsidRDefault="0091090E" w:rsidP="000756EA">
      <w:pPr>
        <w:adjustRightInd w:val="0"/>
        <w:ind w:leftChars="194" w:left="661" w:hanging="221"/>
        <w:jc w:val="left"/>
      </w:pPr>
      <w:r>
        <w:t>ハ　ロに掲げる情報の改変を防止するための措置が講じられているものであること。</w:t>
      </w:r>
    </w:p>
    <w:p w14:paraId="2168BB44" w14:textId="77777777" w:rsidR="00260252" w:rsidRDefault="0091090E" w:rsidP="000756EA">
      <w:pPr>
        <w:adjustRightInd w:val="0"/>
        <w:ind w:leftChars="97" w:left="441" w:hanging="221"/>
        <w:jc w:val="left"/>
      </w:pPr>
      <w:r>
        <w:t>四　当該外国漁船に積載されている漁獲物等の品名、魚種、形態、数量及び積込地</w:t>
      </w:r>
      <w:r>
        <w:lastRenderedPageBreak/>
        <w:t>（採捕した場所を含む。）（以下「品名等」という。）、当該漁獲物等の全部又は一部の本邦への陸揚げ又は他の船舶への転載を行う場合においてはその漁獲物等の品名等並びに当該外国漁船の漁業に係る許可の権限を有する者、有効期間及び許可番号並びに当該許可に係る操業の場所、魚種及び漁具（以下「漁業の内容等」という。）</w:t>
      </w:r>
    </w:p>
    <w:p w14:paraId="58959C9B" w14:textId="77777777" w:rsidR="00260252" w:rsidRDefault="0091090E" w:rsidP="000756EA">
      <w:pPr>
        <w:adjustRightInd w:val="0"/>
        <w:ind w:leftChars="97" w:left="441" w:hanging="221"/>
        <w:jc w:val="left"/>
      </w:pPr>
      <w:r>
        <w:t>五　漁獲物等を当該外国漁船から他の船舶に転載し、又は他の船舶から当該外国漁船に積み込んだ場合にあつては、その場所及び年月日、当該他の船舶の名称、旗国及び国際海事機関船舶識別番号その他の当該他の船舶を特定することができる番号並びに当該漁獲物等の品名等</w:t>
      </w:r>
    </w:p>
    <w:p w14:paraId="26F2974B" w14:textId="77777777" w:rsidR="00260252" w:rsidRDefault="0091090E" w:rsidP="000756EA">
      <w:pPr>
        <w:adjustRightInd w:val="0"/>
        <w:ind w:leftChars="97" w:left="441" w:hanging="221"/>
        <w:jc w:val="left"/>
      </w:pPr>
      <w:r>
        <w:t>六　当該外国漁船の所有者その他当該外国漁船を使用する権利を有する者の氏名、国籍及び住所（法人その他の団体にあつては、名称、本店又は主たる事務所の所在地及び代表者の氏名。以下「氏名等」という。）</w:t>
      </w:r>
    </w:p>
    <w:p w14:paraId="209420CE" w14:textId="77777777" w:rsidR="00260252" w:rsidRDefault="0091090E" w:rsidP="000756EA">
      <w:pPr>
        <w:adjustRightInd w:val="0"/>
        <w:ind w:leftChars="97" w:left="441" w:hanging="221"/>
        <w:jc w:val="left"/>
      </w:pPr>
      <w:r>
        <w:t>七　当該外国漁船を寄港させようとする本邦の港の名称及び所在地</w:t>
      </w:r>
    </w:p>
    <w:p w14:paraId="2DBE0144" w14:textId="77777777" w:rsidR="00260252" w:rsidRDefault="0091090E" w:rsidP="000756EA">
      <w:pPr>
        <w:adjustRightInd w:val="0"/>
        <w:ind w:leftChars="97" w:left="441" w:hanging="221"/>
        <w:jc w:val="left"/>
      </w:pPr>
      <w:r>
        <w:t>八　当該外国漁船を寄港させようとする年月日時及び期間並びに当該寄港の目的</w:t>
      </w:r>
    </w:p>
    <w:p w14:paraId="601637CD" w14:textId="77777777" w:rsidR="00260252" w:rsidRDefault="0091090E" w:rsidP="000756EA">
      <w:pPr>
        <w:adjustRightInd w:val="0"/>
        <w:ind w:leftChars="97" w:left="441" w:hanging="221"/>
        <w:jc w:val="left"/>
      </w:pPr>
      <w:r>
        <w:t>九　当該寄港の前最後に当該外国漁船を寄港させた港の名称及び所在地並びに入出港の年月日並びに次に当該外国漁船を寄港させようとする港の名称及び所在地並びに当該港までの航海の目的</w:t>
      </w:r>
    </w:p>
    <w:p w14:paraId="20AD4F3C" w14:textId="77777777" w:rsidR="00260252" w:rsidRDefault="0091090E" w:rsidP="000756EA">
      <w:pPr>
        <w:adjustRightInd w:val="0"/>
        <w:ind w:left="221" w:hanging="221"/>
        <w:jc w:val="left"/>
      </w:pPr>
      <w:r>
        <w:t>２　前項の申請書には、次に掲げる事項を記載した書面を添付しなければならない。</w:t>
      </w:r>
    </w:p>
    <w:p w14:paraId="3EDBEC5C" w14:textId="77777777" w:rsidR="00260252" w:rsidRDefault="0091090E" w:rsidP="000756EA">
      <w:pPr>
        <w:adjustRightInd w:val="0"/>
        <w:ind w:leftChars="97" w:left="441" w:hanging="221"/>
        <w:jc w:val="left"/>
      </w:pPr>
      <w:r>
        <w:t>一　当該外国漁船が漁業の用に供され、又は漁場から漁獲物等を運搬する際に必要とされる当該外国漁船の旗国の効力を有する漁業に係る許可を有している旨</w:t>
      </w:r>
    </w:p>
    <w:p w14:paraId="1B2D8EB2" w14:textId="77777777" w:rsidR="00260252" w:rsidRDefault="0091090E" w:rsidP="000756EA">
      <w:pPr>
        <w:adjustRightInd w:val="0"/>
        <w:ind w:leftChars="97" w:left="441" w:hanging="221"/>
        <w:jc w:val="left"/>
      </w:pPr>
      <w:r>
        <w:t>二　当該外国漁船が沿岸国（旗国を除く。以下この号において同じ。）の主権又は管轄権の下にある水域において漁業の用に供され、又は漁獲物等を運搬する場合にあつては、当該外国漁船が、その際に必要とされる当該沿岸国の効力を有する漁業に係る許可を有している旨</w:t>
      </w:r>
    </w:p>
    <w:p w14:paraId="09129D5E" w14:textId="77777777" w:rsidR="00260252" w:rsidRDefault="0091090E" w:rsidP="000756EA">
      <w:pPr>
        <w:adjustRightInd w:val="0"/>
        <w:ind w:leftChars="97" w:left="441" w:hanging="221"/>
        <w:jc w:val="left"/>
      </w:pPr>
      <w:r>
        <w:t>三　当該外国漁船に積載されている漁獲物等が沿岸国の主権又は管轄権の下にある水域で採捕されたものである場合にあつては、当該漁獲物等が当該沿岸国の決定した水産資源の適切な保存及び管理のための措置に違反して採捕されたものではない旨</w:t>
      </w:r>
    </w:p>
    <w:p w14:paraId="060DF936" w14:textId="77777777" w:rsidR="00260252" w:rsidRDefault="0091090E" w:rsidP="000756EA">
      <w:pPr>
        <w:adjustRightInd w:val="0"/>
        <w:ind w:leftChars="97" w:left="441" w:hanging="221"/>
        <w:jc w:val="left"/>
      </w:pPr>
      <w:r>
        <w:t>四　当該外国漁船に積載されている漁獲物等が国際的な枠組みにより当該国際的な枠組みが決定した水産資源の適切な保存及び管理のための措置を適用することとされているものである場合にあつては、当該漁獲物等が当該措置に違反して採捕されたものではない旨</w:t>
      </w:r>
    </w:p>
    <w:p w14:paraId="659455F2" w14:textId="77777777" w:rsidR="00260252" w:rsidRDefault="0091090E" w:rsidP="000756EA">
      <w:pPr>
        <w:adjustRightInd w:val="0"/>
        <w:ind w:leftChars="97" w:left="441" w:hanging="221"/>
        <w:jc w:val="left"/>
      </w:pPr>
      <w:r>
        <w:t>五　前各号に掲げるもののほか、当該外国漁船が国際的な枠組みにより我が国が本邦</w:t>
      </w:r>
      <w:r>
        <w:lastRenderedPageBreak/>
        <w:t>の港への寄港の禁止その他の必要な措置を講ずることが必要である旨が決定される原因となる行為をしていない旨</w:t>
      </w:r>
    </w:p>
    <w:p w14:paraId="493ED555" w14:textId="77777777" w:rsidR="000756EA" w:rsidRDefault="000756EA" w:rsidP="000756EA">
      <w:pPr>
        <w:adjustRightInd w:val="0"/>
        <w:ind w:left="221" w:hanging="221"/>
        <w:jc w:val="left"/>
      </w:pPr>
    </w:p>
    <w:p w14:paraId="6BAFD9E7" w14:textId="47E8CE4A" w:rsidR="00260252" w:rsidRDefault="0091090E" w:rsidP="000756EA">
      <w:pPr>
        <w:adjustRightInd w:val="0"/>
        <w:ind w:left="442" w:hanging="221"/>
        <w:jc w:val="left"/>
      </w:pPr>
      <w:r>
        <w:t>（漁獲物等の転載等の許可の申請）</w:t>
      </w:r>
    </w:p>
    <w:p w14:paraId="58347E8A" w14:textId="77777777" w:rsidR="00260252" w:rsidRDefault="0091090E" w:rsidP="000756EA">
      <w:pPr>
        <w:adjustRightInd w:val="0"/>
        <w:ind w:left="221" w:hanging="221"/>
        <w:jc w:val="left"/>
      </w:pPr>
      <w:r>
        <w:t>第四条　外国人漁業の規制に関する法律施行令（以下「令」という。）第四条第二号の規定による許可で法第六条第一項の規定の適用の除外に係るものを受けようとする外国漁船の船長は、次に掲げる事項を記載した申請書を農林水産大臣に提出しなければならない。</w:t>
      </w:r>
    </w:p>
    <w:p w14:paraId="186D86AA" w14:textId="77777777" w:rsidR="00260252" w:rsidRDefault="0091090E" w:rsidP="000756EA">
      <w:pPr>
        <w:adjustRightInd w:val="0"/>
        <w:ind w:leftChars="97" w:left="441" w:hanging="221"/>
        <w:jc w:val="left"/>
      </w:pPr>
      <w:r>
        <w:t>一　当該外国漁船及び当該他の船舶又は当該他の外国漁船の船長の氏名及び国籍</w:t>
      </w:r>
    </w:p>
    <w:p w14:paraId="60D4DFCF" w14:textId="77777777" w:rsidR="00260252" w:rsidRDefault="0091090E" w:rsidP="000756EA">
      <w:pPr>
        <w:adjustRightInd w:val="0"/>
        <w:ind w:leftChars="97" w:left="441" w:hanging="221"/>
        <w:jc w:val="left"/>
      </w:pPr>
      <w:r>
        <w:t>二　当該外国漁船及び当該他の船舶又は当該他の外国漁船の名称等</w:t>
      </w:r>
    </w:p>
    <w:p w14:paraId="65EEFB7D" w14:textId="77777777" w:rsidR="00260252" w:rsidRDefault="0091090E" w:rsidP="000756EA">
      <w:pPr>
        <w:adjustRightInd w:val="0"/>
        <w:ind w:leftChars="97" w:left="441" w:hanging="221"/>
        <w:jc w:val="left"/>
      </w:pPr>
      <w:r>
        <w:t>三　当該外国漁船及び当該他の船舶（外国漁船に限る。以下この号及び次号において同じ。）又は当該他の外国漁船の有する漁ろう設備の種類並びに衛星船位測定送信機の有無、種類、情報の送信先並びに当該外国漁船及び当該他の船舶又は当該他の外国漁船内に備え付けることを要求している国又は国際的な枠組み</w:t>
      </w:r>
    </w:p>
    <w:p w14:paraId="25F31500" w14:textId="77777777" w:rsidR="00260252" w:rsidRDefault="0091090E" w:rsidP="000756EA">
      <w:pPr>
        <w:adjustRightInd w:val="0"/>
        <w:ind w:leftChars="97" w:left="441" w:hanging="221"/>
        <w:jc w:val="left"/>
      </w:pPr>
      <w:r>
        <w:t>四　当該外国漁船及び当該他の船舶又は当該他の外国漁船に積載されている漁獲物等の品名等並びに当該外国漁船及び当該他の船舶又は当該他の外国漁船の漁業の内容等</w:t>
      </w:r>
    </w:p>
    <w:p w14:paraId="6316399D" w14:textId="77777777" w:rsidR="00260252" w:rsidRDefault="0091090E" w:rsidP="000756EA">
      <w:pPr>
        <w:adjustRightInd w:val="0"/>
        <w:ind w:leftChars="97" w:left="441" w:hanging="221"/>
        <w:jc w:val="left"/>
      </w:pPr>
      <w:r>
        <w:t>五　当該外国漁船及び当該他の船舶又は当該他の外国漁船の所有者その他当該外国漁船及び当該他の船舶又は当該他の外国漁船を使用する権利を有する者の氏名等</w:t>
      </w:r>
    </w:p>
    <w:p w14:paraId="7332C62C" w14:textId="77777777" w:rsidR="00260252" w:rsidRDefault="0091090E" w:rsidP="000756EA">
      <w:pPr>
        <w:adjustRightInd w:val="0"/>
        <w:ind w:leftChars="97" w:left="441" w:hanging="221"/>
        <w:jc w:val="left"/>
      </w:pPr>
      <w:r>
        <w:t>六　当該漁獲物等の品名等、仕向地及び所有者の氏名等</w:t>
      </w:r>
    </w:p>
    <w:p w14:paraId="26FDA78C" w14:textId="77777777" w:rsidR="00260252" w:rsidRDefault="0091090E" w:rsidP="000756EA">
      <w:pPr>
        <w:adjustRightInd w:val="0"/>
        <w:ind w:leftChars="97" w:left="441" w:hanging="221"/>
        <w:jc w:val="left"/>
      </w:pPr>
      <w:r>
        <w:t>七　漁獲物等を当該外国漁船から他の船舶に転載し、又は他の船舶から当該外国漁船に積み込んだ場合にあつては、その場所及び年月日、当該他の船舶の名称、旗国及び国際海事機関船舶識別番号その他の当該他の船舶を特定することができる情報並びに当該漁獲物等の品名等</w:t>
      </w:r>
    </w:p>
    <w:p w14:paraId="5D9044DC" w14:textId="77777777" w:rsidR="00260252" w:rsidRDefault="0091090E" w:rsidP="000756EA">
      <w:pPr>
        <w:adjustRightInd w:val="0"/>
        <w:ind w:leftChars="97" w:left="441" w:hanging="221"/>
        <w:jc w:val="left"/>
      </w:pPr>
      <w:r>
        <w:t>八　当該漁獲物等の転載又は積込みの前最後に当該外国漁船及び当該他の船舶又は当該他の外国漁船を寄港させた港の名称及び所在地並びに入出港の年月日並びに次に当該外国漁船及び当該他の船舶又は当該他の外国漁船を寄港させようとする港の名称及び所在地並びに当該港までの航海の目的</w:t>
      </w:r>
    </w:p>
    <w:p w14:paraId="4E70A992" w14:textId="77777777" w:rsidR="00260252" w:rsidRDefault="0091090E" w:rsidP="000756EA">
      <w:pPr>
        <w:adjustRightInd w:val="0"/>
        <w:ind w:left="221" w:hanging="221"/>
        <w:jc w:val="left"/>
      </w:pPr>
      <w:r>
        <w:t>２　前項の申請書には、前条第二項各号に掲げる事項を記載した書面を添付しなければならない。</w:t>
      </w:r>
    </w:p>
    <w:p w14:paraId="6FAB490E" w14:textId="77777777" w:rsidR="00260252" w:rsidRDefault="0091090E" w:rsidP="000756EA">
      <w:pPr>
        <w:adjustRightInd w:val="0"/>
        <w:ind w:left="221" w:hanging="221"/>
        <w:jc w:val="left"/>
      </w:pPr>
      <w:r>
        <w:t>３　令第四条第二号の規定による許可で法第六条第二項の規定の適用の除外に係るものを受けようとする外国漁船以外の船舶の船長は、次に掲げる事項を記載した申請書を農林水産大臣に提出しなければならない。</w:t>
      </w:r>
    </w:p>
    <w:p w14:paraId="67F3F469" w14:textId="77777777" w:rsidR="00260252" w:rsidRDefault="0091090E" w:rsidP="000756EA">
      <w:pPr>
        <w:adjustRightInd w:val="0"/>
        <w:ind w:leftChars="97" w:left="441" w:hanging="221"/>
        <w:jc w:val="left"/>
      </w:pPr>
      <w:r>
        <w:t>一　当該船舶及び当該外国漁船の船長の氏名及び国籍</w:t>
      </w:r>
    </w:p>
    <w:p w14:paraId="768FC1C8" w14:textId="77777777" w:rsidR="00260252" w:rsidRDefault="0091090E" w:rsidP="000756EA">
      <w:pPr>
        <w:adjustRightInd w:val="0"/>
        <w:ind w:leftChars="97" w:left="441" w:hanging="221"/>
        <w:jc w:val="left"/>
      </w:pPr>
      <w:r>
        <w:t>二　当該船舶及び当該外国漁船の名称等</w:t>
      </w:r>
    </w:p>
    <w:p w14:paraId="236EB526" w14:textId="77777777" w:rsidR="00260252" w:rsidRDefault="0091090E" w:rsidP="000756EA">
      <w:pPr>
        <w:adjustRightInd w:val="0"/>
        <w:ind w:leftChars="97" w:left="441" w:hanging="221"/>
        <w:jc w:val="left"/>
      </w:pPr>
      <w:r>
        <w:t>三　当該外国漁船の有する漁ろう設備の種類並びに衛星船位測定送信機の有無、種類、情報の送信先及び当該外国漁船内に備え付けることを要求している国又は国際的な枠組み</w:t>
      </w:r>
    </w:p>
    <w:p w14:paraId="4DFA43FC" w14:textId="77777777" w:rsidR="00260252" w:rsidRDefault="0091090E" w:rsidP="000756EA">
      <w:pPr>
        <w:adjustRightInd w:val="0"/>
        <w:ind w:leftChars="97" w:left="441" w:hanging="221"/>
        <w:jc w:val="left"/>
      </w:pPr>
      <w:r>
        <w:t>四　当該外国漁船に積載されている漁獲物等の品名等及び当該外国漁船の漁業の内容等</w:t>
      </w:r>
    </w:p>
    <w:p w14:paraId="6E4058DA" w14:textId="77777777" w:rsidR="00260252" w:rsidRDefault="0091090E" w:rsidP="000756EA">
      <w:pPr>
        <w:adjustRightInd w:val="0"/>
        <w:ind w:leftChars="97" w:left="441" w:hanging="221"/>
        <w:jc w:val="left"/>
      </w:pPr>
      <w:r>
        <w:t>五　当該船舶及び当該外国漁船の所有者その他当該船舶及び当該外国漁船を使用する権利を有する者の氏名等</w:t>
      </w:r>
    </w:p>
    <w:p w14:paraId="66D41EE3" w14:textId="77777777" w:rsidR="00260252" w:rsidRDefault="0091090E" w:rsidP="000756EA">
      <w:pPr>
        <w:adjustRightInd w:val="0"/>
        <w:ind w:leftChars="97" w:left="441" w:hanging="221"/>
        <w:jc w:val="left"/>
      </w:pPr>
      <w:r>
        <w:t>六　当該漁獲物等の品名等、仕向地及び所有者の氏名等</w:t>
      </w:r>
    </w:p>
    <w:p w14:paraId="7EA3F89B" w14:textId="77777777" w:rsidR="00260252" w:rsidRDefault="0091090E" w:rsidP="000756EA">
      <w:pPr>
        <w:adjustRightInd w:val="0"/>
        <w:ind w:leftChars="97" w:left="441" w:hanging="221"/>
        <w:jc w:val="left"/>
      </w:pPr>
      <w:r>
        <w:t>七　当該漁獲物等の積込みの前最後に当該船舶及び当該外国漁船を寄港させた港の名称及び所在地並びに入出港の年月日並びに次に当該船舶及び当該外国漁船を寄港させようとする港の名称及び所在地並びに当該港までの航海の目的</w:t>
      </w:r>
    </w:p>
    <w:p w14:paraId="4E13122D" w14:textId="77777777" w:rsidR="00260252" w:rsidRDefault="0091090E" w:rsidP="000756EA">
      <w:pPr>
        <w:adjustRightInd w:val="0"/>
        <w:ind w:left="221" w:hanging="221"/>
        <w:jc w:val="left"/>
      </w:pPr>
      <w:r>
        <w:t>４　令第四条第二号の規定による許可で法第六条第三項の規定の適用の除外に係るものを受けようとする外国漁船以外の船舶の船長は、次に掲げる事項を記載した申請書を農林水産大臣に提出しなければならない。</w:t>
      </w:r>
    </w:p>
    <w:p w14:paraId="0050FD4A" w14:textId="77777777" w:rsidR="00260252" w:rsidRDefault="0091090E" w:rsidP="000756EA">
      <w:pPr>
        <w:adjustRightInd w:val="0"/>
        <w:ind w:leftChars="97" w:left="441" w:hanging="221"/>
        <w:jc w:val="left"/>
      </w:pPr>
      <w:r>
        <w:t>一　前項第一号から第六号までに掲げる事項</w:t>
      </w:r>
    </w:p>
    <w:p w14:paraId="066113C1" w14:textId="77777777" w:rsidR="00260252" w:rsidRDefault="0091090E" w:rsidP="000756EA">
      <w:pPr>
        <w:adjustRightInd w:val="0"/>
        <w:ind w:leftChars="97" w:left="441" w:hanging="221"/>
        <w:jc w:val="left"/>
      </w:pPr>
      <w:r>
        <w:t>二　当該漁獲物等の陸揚げ又は転載の前最後に当該船舶を寄港させた港（当該本邦の港を除く。）の名称及び所在地並びに入出港の年月日並びに次に当該船舶を寄港させようとする港の名称及び所在地並びに当該港までの航海の目的</w:t>
      </w:r>
    </w:p>
    <w:p w14:paraId="3FA8C5FD" w14:textId="77777777" w:rsidR="00260252" w:rsidRDefault="0091090E" w:rsidP="000756EA">
      <w:pPr>
        <w:adjustRightInd w:val="0"/>
        <w:ind w:leftChars="97" w:left="441" w:hanging="221"/>
        <w:jc w:val="left"/>
      </w:pPr>
      <w:r>
        <w:t>三　当該漁獲物等の積込みの前最後に当該外国漁船を寄港させた港の名称及び所在地並びに入出港の年月日並びに次に当該外国漁船を寄港させようとする港の名称及び所在地並びに当該港までの航海の目的</w:t>
      </w:r>
    </w:p>
    <w:p w14:paraId="3096B032" w14:textId="77777777" w:rsidR="000756EA" w:rsidRDefault="000756EA" w:rsidP="000756EA">
      <w:pPr>
        <w:adjustRightInd w:val="0"/>
        <w:ind w:left="221" w:hanging="221"/>
        <w:jc w:val="left"/>
      </w:pPr>
    </w:p>
    <w:p w14:paraId="18F7166E" w14:textId="11958832" w:rsidR="00260252" w:rsidRDefault="0091090E" w:rsidP="000756EA">
      <w:pPr>
        <w:adjustRightInd w:val="0"/>
        <w:ind w:left="442" w:hanging="221"/>
        <w:jc w:val="left"/>
      </w:pPr>
      <w:r>
        <w:t>（停船命令）</w:t>
      </w:r>
    </w:p>
    <w:p w14:paraId="08C28D0F" w14:textId="77777777" w:rsidR="00260252" w:rsidRDefault="0091090E" w:rsidP="000756EA">
      <w:pPr>
        <w:adjustRightInd w:val="0"/>
        <w:ind w:left="221" w:hanging="221"/>
        <w:jc w:val="left"/>
      </w:pPr>
      <w:r>
        <w:t>第五条　漁業監督官は、法第六条の二第一項の規定による検査又は質問をするため必要があるときは、漁業、水産動植物の採捕、採捕準備行為又は探査に係る船舶の船長、船長の職務を行う者又は操業を指揮する者に対し、停船を命ずることができる。</w:t>
      </w:r>
    </w:p>
    <w:p w14:paraId="3E9033E9" w14:textId="77777777" w:rsidR="00260252" w:rsidRDefault="0091090E" w:rsidP="000756EA">
      <w:pPr>
        <w:adjustRightInd w:val="0"/>
        <w:ind w:left="221" w:hanging="221"/>
        <w:jc w:val="left"/>
      </w:pPr>
      <w:r>
        <w:t>２　前項の</w:t>
      </w:r>
      <w:bookmarkStart w:id="3" w:name="_Hlk172669584"/>
      <w:r>
        <w:t>停船命令</w:t>
      </w:r>
      <w:bookmarkEnd w:id="3"/>
      <w:r>
        <w:t>は、同項の検査又は質問をする旨を告げ、又は表示し、かつ、国際海事機関が採択した国際信号書に規定する次に掲げる信号その他の適切な手段により行うものとする。</w:t>
      </w:r>
    </w:p>
    <w:p w14:paraId="3132D101" w14:textId="77777777" w:rsidR="00260252" w:rsidRDefault="0091090E" w:rsidP="000756EA">
      <w:pPr>
        <w:adjustRightInd w:val="0"/>
        <w:ind w:leftChars="97" w:left="441" w:hanging="221"/>
        <w:jc w:val="left"/>
      </w:pPr>
      <w:r>
        <w:t>一　信号旗Ｌを掲げること。</w:t>
      </w:r>
    </w:p>
    <w:p w14:paraId="21A8DA0B" w14:textId="77777777" w:rsidR="00260252" w:rsidRDefault="0091090E" w:rsidP="000756EA">
      <w:pPr>
        <w:adjustRightInd w:val="0"/>
        <w:ind w:leftChars="97" w:left="441" w:hanging="221"/>
        <w:jc w:val="left"/>
      </w:pPr>
      <w:r>
        <w:lastRenderedPageBreak/>
        <w:t>二　サイレン、汽笛その他の音響信号によりＬの信号（短音一回、長音一回、短音二回）を約七秒の間隔を置いて連続して行うこと。</w:t>
      </w:r>
    </w:p>
    <w:p w14:paraId="7B5659DB" w14:textId="77777777" w:rsidR="00260252" w:rsidRDefault="0091090E" w:rsidP="000756EA">
      <w:pPr>
        <w:adjustRightInd w:val="0"/>
        <w:ind w:leftChars="97" w:left="441" w:hanging="221"/>
        <w:jc w:val="left"/>
      </w:pPr>
      <w:r>
        <w:t>三　投光器によりＬの信号（短光一回、長光一回、短光二回）を約七秒の間隔を置いて連続して行うこと。</w:t>
      </w:r>
    </w:p>
    <w:p w14:paraId="7650D1CD" w14:textId="77777777" w:rsidR="00260252" w:rsidRDefault="0091090E" w:rsidP="000756EA">
      <w:pPr>
        <w:adjustRightInd w:val="0"/>
        <w:ind w:left="221" w:hanging="221"/>
        <w:jc w:val="left"/>
      </w:pPr>
      <w:r>
        <w:t>３　前項において、「長音」又は「長光」とは、約三秒間継続する吹鳴又は投光をいい、「短音」又は「短光」とは、約一秒間継続する吹鳴又は投光をいう。</w:t>
      </w:r>
    </w:p>
    <w:p w14:paraId="4F685C26" w14:textId="77777777" w:rsidR="000756EA" w:rsidRDefault="000756EA" w:rsidP="000756EA">
      <w:pPr>
        <w:adjustRightInd w:val="0"/>
        <w:ind w:left="221" w:hanging="221"/>
        <w:jc w:val="left"/>
      </w:pPr>
    </w:p>
    <w:p w14:paraId="6A1BF810" w14:textId="09FD245B" w:rsidR="00260252" w:rsidRPr="000756EA" w:rsidRDefault="0091090E" w:rsidP="000756EA">
      <w:pPr>
        <w:adjustRightInd w:val="0"/>
        <w:ind w:leftChars="291" w:left="881" w:hanging="221"/>
        <w:jc w:val="left"/>
        <w:rPr>
          <w:b/>
          <w:bCs/>
        </w:rPr>
      </w:pPr>
      <w:r w:rsidRPr="000756EA">
        <w:rPr>
          <w:b/>
          <w:bCs/>
        </w:rPr>
        <w:t>附　則</w:t>
      </w:r>
    </w:p>
    <w:p w14:paraId="39DEEC6F" w14:textId="77777777" w:rsidR="000756EA" w:rsidRDefault="000756EA" w:rsidP="000756EA">
      <w:pPr>
        <w:adjustRightInd w:val="0"/>
        <w:ind w:left="221" w:hanging="221"/>
        <w:jc w:val="left"/>
      </w:pPr>
    </w:p>
    <w:p w14:paraId="64D98092" w14:textId="71A3F445" w:rsidR="00260252" w:rsidRDefault="0091090E" w:rsidP="000756EA">
      <w:pPr>
        <w:adjustRightInd w:val="0"/>
        <w:ind w:left="221" w:hanging="221"/>
        <w:jc w:val="left"/>
      </w:pPr>
      <w:r>
        <w:t>この省令は、法の施行の日（昭和四十二年十月十二日）から施行する。</w:t>
      </w:r>
    </w:p>
    <w:p w14:paraId="6C71C091" w14:textId="77777777" w:rsidR="000756EA" w:rsidRDefault="000756EA" w:rsidP="000756EA">
      <w:pPr>
        <w:adjustRightInd w:val="0"/>
        <w:ind w:left="221" w:hanging="221"/>
        <w:jc w:val="left"/>
      </w:pPr>
    </w:p>
    <w:p w14:paraId="3D078E7E" w14:textId="5620029A" w:rsidR="00260252" w:rsidRPr="00C14055" w:rsidRDefault="001D4179" w:rsidP="000756EA">
      <w:pPr>
        <w:adjustRightInd w:val="0"/>
        <w:ind w:leftChars="291" w:left="881" w:hanging="221"/>
        <w:jc w:val="left"/>
        <w:rPr>
          <w:rFonts w:hint="eastAsia"/>
          <w:b/>
          <w:bCs/>
        </w:rPr>
      </w:pPr>
      <w:r>
        <w:rPr>
          <w:b/>
          <w:bCs/>
        </w:rPr>
        <w:t>附　則　〔</w:t>
      </w:r>
      <w:r w:rsidR="0091090E" w:rsidRPr="00C14055">
        <w:rPr>
          <w:b/>
          <w:bCs/>
        </w:rPr>
        <w:t>昭和四三年五月一日農林省令第二六号</w:t>
      </w:r>
      <w:r>
        <w:rPr>
          <w:rFonts w:hint="eastAsia"/>
          <w:b/>
          <w:bCs/>
        </w:rPr>
        <w:t>〕</w:t>
      </w:r>
    </w:p>
    <w:p w14:paraId="7C7DF23E" w14:textId="77777777" w:rsidR="000756EA" w:rsidRDefault="000756EA" w:rsidP="000756EA">
      <w:pPr>
        <w:adjustRightInd w:val="0"/>
        <w:ind w:left="221" w:hanging="221"/>
        <w:jc w:val="left"/>
      </w:pPr>
    </w:p>
    <w:p w14:paraId="7CC40705" w14:textId="62F56DB0" w:rsidR="00260252" w:rsidRDefault="0091090E" w:rsidP="000756EA">
      <w:pPr>
        <w:adjustRightInd w:val="0"/>
        <w:ind w:left="221" w:hanging="221"/>
        <w:jc w:val="left"/>
      </w:pPr>
      <w:r>
        <w:t>この省令は、昭和四十三年五月十日から施行する。</w:t>
      </w:r>
    </w:p>
    <w:p w14:paraId="3864AC42" w14:textId="77777777" w:rsidR="00C14055" w:rsidRDefault="00C14055" w:rsidP="000756EA">
      <w:pPr>
        <w:adjustRightInd w:val="0"/>
        <w:ind w:left="221" w:hanging="221"/>
        <w:jc w:val="left"/>
      </w:pPr>
    </w:p>
    <w:p w14:paraId="4B348FDE" w14:textId="78AB839B" w:rsidR="00260252" w:rsidRPr="00C14055" w:rsidRDefault="001D4179" w:rsidP="00C14055">
      <w:pPr>
        <w:adjustRightInd w:val="0"/>
        <w:ind w:leftChars="291" w:left="881" w:hanging="221"/>
        <w:jc w:val="left"/>
        <w:rPr>
          <w:b/>
          <w:bCs/>
        </w:rPr>
      </w:pPr>
      <w:r>
        <w:rPr>
          <w:b/>
          <w:bCs/>
        </w:rPr>
        <w:t>附　則　〔</w:t>
      </w:r>
      <w:r w:rsidR="0091090E" w:rsidRPr="00C14055">
        <w:rPr>
          <w:b/>
          <w:bCs/>
        </w:rPr>
        <w:t>昭和四三年六月二六日農林省令第四六号）</w:t>
      </w:r>
    </w:p>
    <w:p w14:paraId="3F04C5E9" w14:textId="77777777" w:rsidR="00C14055" w:rsidRPr="00C14055" w:rsidRDefault="00C14055" w:rsidP="00C14055">
      <w:pPr>
        <w:adjustRightInd w:val="0"/>
        <w:ind w:leftChars="291" w:left="881" w:hanging="221"/>
        <w:jc w:val="left"/>
        <w:rPr>
          <w:b/>
          <w:bCs/>
        </w:rPr>
      </w:pPr>
    </w:p>
    <w:p w14:paraId="2E78502B" w14:textId="77777777" w:rsidR="00260252" w:rsidRDefault="0091090E" w:rsidP="000756EA">
      <w:pPr>
        <w:adjustRightInd w:val="0"/>
        <w:ind w:left="221" w:hanging="221"/>
        <w:jc w:val="left"/>
      </w:pPr>
      <w:r>
        <w:t>この省令は、公布の日から施行する。</w:t>
      </w:r>
    </w:p>
    <w:p w14:paraId="0E2CFE9F" w14:textId="77777777" w:rsidR="00C14055" w:rsidRDefault="00C14055" w:rsidP="001D4179">
      <w:pPr>
        <w:adjustRightInd w:val="0"/>
        <w:jc w:val="left"/>
        <w:rPr>
          <w:rFonts w:hint="eastAsia"/>
        </w:rPr>
      </w:pPr>
    </w:p>
    <w:p w14:paraId="41622983" w14:textId="3C4214C6" w:rsidR="00260252" w:rsidRPr="00C14055" w:rsidRDefault="001D4179" w:rsidP="00C14055">
      <w:pPr>
        <w:adjustRightInd w:val="0"/>
        <w:ind w:leftChars="291" w:left="881" w:hanging="221"/>
        <w:jc w:val="left"/>
        <w:rPr>
          <w:b/>
          <w:bCs/>
        </w:rPr>
      </w:pPr>
      <w:r>
        <w:rPr>
          <w:b/>
          <w:bCs/>
        </w:rPr>
        <w:t>附　則　〔</w:t>
      </w:r>
      <w:r w:rsidR="0091090E" w:rsidRPr="00C14055">
        <w:rPr>
          <w:b/>
          <w:bCs/>
        </w:rPr>
        <w:t>昭和四七年五月一三日農林省令第二九号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0B5463A8" w14:textId="77777777" w:rsidR="00C14055" w:rsidRDefault="00C14055" w:rsidP="000756EA">
      <w:pPr>
        <w:adjustRightInd w:val="0"/>
        <w:ind w:left="221" w:hanging="221"/>
        <w:jc w:val="left"/>
      </w:pPr>
    </w:p>
    <w:p w14:paraId="75DE8A8A" w14:textId="3529454D" w:rsidR="00260252" w:rsidRDefault="0091090E" w:rsidP="000756EA">
      <w:pPr>
        <w:adjustRightInd w:val="0"/>
        <w:ind w:left="221" w:hanging="221"/>
        <w:jc w:val="left"/>
      </w:pPr>
      <w:r>
        <w:lastRenderedPageBreak/>
        <w:t>この省令は、沖縄の復帰に伴う関係法令の改廃に関する法律の施行の日（昭和四十七年五月十五日）から施行する。</w:t>
      </w:r>
    </w:p>
    <w:p w14:paraId="27951B3A" w14:textId="77777777" w:rsidR="00C14055" w:rsidRDefault="00C14055" w:rsidP="000756EA">
      <w:pPr>
        <w:adjustRightInd w:val="0"/>
        <w:ind w:left="221" w:hanging="221"/>
        <w:jc w:val="left"/>
      </w:pPr>
    </w:p>
    <w:p w14:paraId="32003D46" w14:textId="45A320A3" w:rsidR="00260252" w:rsidRPr="00C14055" w:rsidRDefault="001D4179" w:rsidP="00C14055">
      <w:pPr>
        <w:adjustRightInd w:val="0"/>
        <w:ind w:leftChars="291" w:left="881" w:hanging="221"/>
        <w:jc w:val="left"/>
        <w:rPr>
          <w:b/>
          <w:bCs/>
        </w:rPr>
      </w:pPr>
      <w:r>
        <w:rPr>
          <w:b/>
          <w:bCs/>
        </w:rPr>
        <w:t>附　則　〔</w:t>
      </w:r>
      <w:r w:rsidR="0091090E" w:rsidRPr="00C14055">
        <w:rPr>
          <w:b/>
          <w:bCs/>
        </w:rPr>
        <w:t>昭和五二年六月一七日農林省令第二八号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6F66B502" w14:textId="77777777" w:rsidR="00C14055" w:rsidRDefault="00C14055" w:rsidP="000756EA">
      <w:pPr>
        <w:adjustRightInd w:val="0"/>
        <w:ind w:left="221" w:hanging="221"/>
        <w:jc w:val="left"/>
      </w:pPr>
    </w:p>
    <w:p w14:paraId="25C2AB5D" w14:textId="1E42453B" w:rsidR="00260252" w:rsidRDefault="0091090E" w:rsidP="00C14055">
      <w:pPr>
        <w:adjustRightInd w:val="0"/>
        <w:ind w:left="442" w:hanging="221"/>
        <w:jc w:val="left"/>
      </w:pPr>
      <w:r>
        <w:t>（施行期日）</w:t>
      </w:r>
    </w:p>
    <w:p w14:paraId="0B8327E8" w14:textId="77777777" w:rsidR="00260252" w:rsidRDefault="0091090E" w:rsidP="000756EA">
      <w:pPr>
        <w:adjustRightInd w:val="0"/>
        <w:ind w:left="221" w:hanging="221"/>
        <w:jc w:val="left"/>
      </w:pPr>
      <w:r>
        <w:t>１　この省令は、法の施行の日（昭和五十二年七月一日）から施行する。</w:t>
      </w:r>
    </w:p>
    <w:p w14:paraId="24617D3F" w14:textId="77777777" w:rsidR="00C14055" w:rsidRDefault="00C14055" w:rsidP="000756EA">
      <w:pPr>
        <w:adjustRightInd w:val="0"/>
        <w:ind w:left="221" w:hanging="221"/>
        <w:jc w:val="left"/>
      </w:pPr>
    </w:p>
    <w:p w14:paraId="28C1F639" w14:textId="2685C50D" w:rsidR="00260252" w:rsidRPr="00C14055" w:rsidRDefault="001D4179" w:rsidP="00C14055">
      <w:pPr>
        <w:adjustRightInd w:val="0"/>
        <w:ind w:leftChars="291" w:left="881" w:hanging="221"/>
        <w:jc w:val="left"/>
        <w:rPr>
          <w:b/>
          <w:bCs/>
        </w:rPr>
      </w:pPr>
      <w:r>
        <w:rPr>
          <w:b/>
          <w:bCs/>
        </w:rPr>
        <w:t>附　則　〔</w:t>
      </w:r>
      <w:r w:rsidR="0091090E" w:rsidRPr="00C14055">
        <w:rPr>
          <w:b/>
          <w:bCs/>
        </w:rPr>
        <w:t>昭和五三年七月五日農林省令第四九号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0A6B8247" w14:textId="77777777" w:rsidR="00C14055" w:rsidRDefault="00C14055" w:rsidP="000756EA">
      <w:pPr>
        <w:adjustRightInd w:val="0"/>
        <w:ind w:left="221" w:hanging="221"/>
        <w:jc w:val="left"/>
      </w:pPr>
    </w:p>
    <w:p w14:paraId="1574497B" w14:textId="77777777" w:rsidR="00260252" w:rsidRDefault="0091090E" w:rsidP="000756EA">
      <w:pPr>
        <w:adjustRightInd w:val="0"/>
        <w:ind w:left="221" w:hanging="221"/>
        <w:jc w:val="left"/>
      </w:pPr>
      <w:r>
        <w:t>第一条　この省令は、公布の日から施行する。</w:t>
      </w:r>
    </w:p>
    <w:p w14:paraId="15D321BA" w14:textId="77777777" w:rsidR="00C14055" w:rsidRDefault="00C14055" w:rsidP="000756EA">
      <w:pPr>
        <w:adjustRightInd w:val="0"/>
        <w:ind w:left="221" w:hanging="221"/>
        <w:jc w:val="left"/>
      </w:pPr>
    </w:p>
    <w:p w14:paraId="4948F0BA" w14:textId="047EAA0D" w:rsidR="00260252" w:rsidRPr="00C14055" w:rsidRDefault="001D4179" w:rsidP="00C14055">
      <w:pPr>
        <w:adjustRightInd w:val="0"/>
        <w:ind w:leftChars="291" w:left="881" w:hanging="221"/>
        <w:jc w:val="left"/>
        <w:rPr>
          <w:b/>
          <w:bCs/>
        </w:rPr>
      </w:pPr>
      <w:r>
        <w:rPr>
          <w:b/>
          <w:bCs/>
        </w:rPr>
        <w:t>附　則　〔</w:t>
      </w:r>
      <w:r w:rsidR="0091090E" w:rsidRPr="00C14055">
        <w:rPr>
          <w:b/>
          <w:bCs/>
        </w:rPr>
        <w:t>平成一二年一月三一日農林水産省令第五号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6EA84EB5" w14:textId="77777777" w:rsidR="00C14055" w:rsidRDefault="00C14055" w:rsidP="000756EA">
      <w:pPr>
        <w:adjustRightInd w:val="0"/>
        <w:ind w:left="221" w:hanging="221"/>
        <w:jc w:val="left"/>
      </w:pPr>
    </w:p>
    <w:p w14:paraId="4E139D4E" w14:textId="386AA77E" w:rsidR="00260252" w:rsidRDefault="0091090E" w:rsidP="00C14055">
      <w:pPr>
        <w:adjustRightInd w:val="0"/>
        <w:ind w:left="442" w:hanging="221"/>
        <w:jc w:val="left"/>
      </w:pPr>
      <w:r>
        <w:t>（施行期日）</w:t>
      </w:r>
    </w:p>
    <w:p w14:paraId="55DA6B3D" w14:textId="77777777" w:rsidR="00260252" w:rsidRDefault="0091090E" w:rsidP="000756EA">
      <w:pPr>
        <w:adjustRightInd w:val="0"/>
        <w:ind w:left="221" w:hanging="221"/>
        <w:jc w:val="left"/>
      </w:pPr>
      <w:r>
        <w:t>第一条　この省令は、平成十二年四月一日から施行する。</w:t>
      </w:r>
    </w:p>
    <w:p w14:paraId="6966A248" w14:textId="77777777" w:rsidR="00C14055" w:rsidRDefault="00C14055" w:rsidP="000756EA">
      <w:pPr>
        <w:adjustRightInd w:val="0"/>
        <w:ind w:left="221" w:hanging="221"/>
        <w:jc w:val="left"/>
      </w:pPr>
    </w:p>
    <w:p w14:paraId="4EBBE4F3" w14:textId="672DFB9B" w:rsidR="00260252" w:rsidRPr="00C14055" w:rsidRDefault="001D4179" w:rsidP="00C14055">
      <w:pPr>
        <w:adjustRightInd w:val="0"/>
        <w:ind w:leftChars="291" w:left="881" w:hanging="221"/>
        <w:jc w:val="left"/>
        <w:rPr>
          <w:rFonts w:hint="eastAsia"/>
          <w:b/>
          <w:bCs/>
        </w:rPr>
      </w:pPr>
      <w:r>
        <w:rPr>
          <w:b/>
          <w:bCs/>
        </w:rPr>
        <w:t>附　則　〔</w:t>
      </w:r>
      <w:r w:rsidR="0091090E" w:rsidRPr="00C14055">
        <w:rPr>
          <w:b/>
          <w:bCs/>
        </w:rPr>
        <w:t>平成二七年二月四日農林水産省令第四号</w:t>
      </w:r>
      <w:r>
        <w:rPr>
          <w:rFonts w:hint="eastAsia"/>
          <w:b/>
          <w:bCs/>
        </w:rPr>
        <w:t>〕</w:t>
      </w:r>
    </w:p>
    <w:p w14:paraId="5DCDC768" w14:textId="77777777" w:rsidR="00C14055" w:rsidRDefault="00C14055" w:rsidP="000756EA">
      <w:pPr>
        <w:adjustRightInd w:val="0"/>
        <w:ind w:left="221" w:hanging="221"/>
        <w:jc w:val="left"/>
      </w:pPr>
    </w:p>
    <w:p w14:paraId="30F4BA1B" w14:textId="216C9646" w:rsidR="00260252" w:rsidRDefault="0091090E" w:rsidP="000756EA">
      <w:pPr>
        <w:adjustRightInd w:val="0"/>
        <w:ind w:left="221" w:hanging="221"/>
        <w:jc w:val="left"/>
      </w:pPr>
      <w:r>
        <w:t>この省令は、公布の日から施行する。</w:t>
      </w:r>
    </w:p>
    <w:p w14:paraId="397D6B47" w14:textId="77777777" w:rsidR="00C14055" w:rsidRDefault="00C14055" w:rsidP="000756EA">
      <w:pPr>
        <w:adjustRightInd w:val="0"/>
        <w:ind w:left="221" w:hanging="221"/>
        <w:jc w:val="left"/>
      </w:pPr>
    </w:p>
    <w:p w14:paraId="4AFDBA7D" w14:textId="07547076" w:rsidR="00260252" w:rsidRPr="00C14055" w:rsidRDefault="001D4179" w:rsidP="00C14055">
      <w:pPr>
        <w:adjustRightInd w:val="0"/>
        <w:ind w:leftChars="291" w:left="881" w:hanging="221"/>
        <w:jc w:val="left"/>
        <w:rPr>
          <w:rFonts w:hint="eastAsia"/>
          <w:b/>
          <w:bCs/>
        </w:rPr>
      </w:pPr>
      <w:r>
        <w:rPr>
          <w:b/>
          <w:bCs/>
        </w:rPr>
        <w:t>附　則　〔</w:t>
      </w:r>
      <w:r w:rsidR="0091090E" w:rsidRPr="00C14055">
        <w:rPr>
          <w:b/>
          <w:bCs/>
        </w:rPr>
        <w:t>平成二八年七月二一日農林水産省令第五〇号</w:t>
      </w:r>
      <w:r>
        <w:rPr>
          <w:rFonts w:hint="eastAsia"/>
          <w:b/>
          <w:bCs/>
        </w:rPr>
        <w:t>〕</w:t>
      </w:r>
    </w:p>
    <w:p w14:paraId="7F128BC3" w14:textId="77777777" w:rsidR="00C14055" w:rsidRDefault="00C14055" w:rsidP="000756EA">
      <w:pPr>
        <w:adjustRightInd w:val="0"/>
        <w:ind w:left="221" w:hanging="221"/>
        <w:jc w:val="left"/>
      </w:pPr>
    </w:p>
    <w:p w14:paraId="1A9F3739" w14:textId="1B895870" w:rsidR="00260252" w:rsidRDefault="0091090E" w:rsidP="000756EA">
      <w:pPr>
        <w:adjustRightInd w:val="0"/>
        <w:ind w:left="221" w:hanging="221"/>
        <w:jc w:val="left"/>
      </w:pPr>
      <w:r>
        <w:t>この省令は、外国人漁業の規制に関する法律施行令の一部を改正する政令の施行の日（平成二十八年八月二十日）から施行する。</w:t>
      </w:r>
    </w:p>
    <w:p w14:paraId="690F0F7B" w14:textId="77777777" w:rsidR="00C14055" w:rsidRDefault="00C14055" w:rsidP="000756EA">
      <w:pPr>
        <w:adjustRightInd w:val="0"/>
        <w:ind w:left="221" w:hanging="221"/>
        <w:jc w:val="left"/>
      </w:pPr>
    </w:p>
    <w:p w14:paraId="506D0BEF" w14:textId="07D4AFCF" w:rsidR="00260252" w:rsidRPr="00C14055" w:rsidRDefault="001D4179" w:rsidP="00C14055">
      <w:pPr>
        <w:adjustRightInd w:val="0"/>
        <w:ind w:leftChars="291" w:left="881" w:hanging="221"/>
        <w:jc w:val="left"/>
        <w:rPr>
          <w:rFonts w:hint="eastAsia"/>
          <w:b/>
          <w:bCs/>
        </w:rPr>
      </w:pPr>
      <w:r>
        <w:rPr>
          <w:b/>
          <w:bCs/>
        </w:rPr>
        <w:t>附　則　〔</w:t>
      </w:r>
      <w:r w:rsidR="0091090E" w:rsidRPr="00C14055">
        <w:rPr>
          <w:b/>
          <w:bCs/>
        </w:rPr>
        <w:t>平成二九年一月五日農林水産省令第一号</w:t>
      </w:r>
      <w:r>
        <w:rPr>
          <w:rFonts w:hint="eastAsia"/>
          <w:b/>
          <w:bCs/>
        </w:rPr>
        <w:t>〕</w:t>
      </w:r>
    </w:p>
    <w:p w14:paraId="6B91761C" w14:textId="77777777" w:rsidR="00C14055" w:rsidRPr="001D4179" w:rsidRDefault="00C14055" w:rsidP="000756EA">
      <w:pPr>
        <w:adjustRightInd w:val="0"/>
        <w:ind w:left="221" w:hanging="221"/>
        <w:jc w:val="left"/>
      </w:pPr>
    </w:p>
    <w:p w14:paraId="11ADAD40" w14:textId="01D1E02B" w:rsidR="00260252" w:rsidRDefault="0091090E" w:rsidP="000756EA">
      <w:pPr>
        <w:adjustRightInd w:val="0"/>
        <w:ind w:left="221" w:hanging="221"/>
        <w:jc w:val="left"/>
      </w:pPr>
      <w:r>
        <w:t>この省令は、公布の日から起算して三十日を経過した日から施行する。</w:t>
      </w:r>
    </w:p>
    <w:p w14:paraId="5DFDDF72" w14:textId="77777777" w:rsidR="00C14055" w:rsidRDefault="00C14055" w:rsidP="000756EA">
      <w:pPr>
        <w:adjustRightInd w:val="0"/>
        <w:ind w:left="221" w:hanging="221"/>
        <w:jc w:val="left"/>
      </w:pPr>
    </w:p>
    <w:p w14:paraId="4E9FEAC9" w14:textId="4832DF4F" w:rsidR="00260252" w:rsidRPr="00C14055" w:rsidRDefault="001D4179" w:rsidP="00C14055">
      <w:pPr>
        <w:adjustRightInd w:val="0"/>
        <w:ind w:leftChars="291" w:left="881" w:hanging="221"/>
        <w:jc w:val="left"/>
        <w:rPr>
          <w:b/>
          <w:bCs/>
        </w:rPr>
      </w:pPr>
      <w:r>
        <w:rPr>
          <w:b/>
          <w:bCs/>
        </w:rPr>
        <w:t>附　則　〔</w:t>
      </w:r>
      <w:r w:rsidR="0091090E" w:rsidRPr="00C14055">
        <w:rPr>
          <w:b/>
          <w:bCs/>
        </w:rPr>
        <w:t>令和二年七月八日農林水産省令第四九号</w:t>
      </w:r>
      <w:r>
        <w:rPr>
          <w:rFonts w:hint="eastAsia"/>
          <w:b/>
          <w:bCs/>
        </w:rPr>
        <w:t>〕</w:t>
      </w:r>
      <w:r w:rsidR="001B7C9D" w:rsidRPr="00C14055">
        <w:rPr>
          <w:rFonts w:hint="eastAsia"/>
          <w:b/>
          <w:bCs/>
          <w:color w:val="000000" w:themeColor="text1"/>
          <w:lang w:eastAsia="zh-CN"/>
        </w:rPr>
        <w:t>〔</w:t>
      </w:r>
      <w:r w:rsidR="0091090E" w:rsidRPr="00C14055">
        <w:rPr>
          <w:b/>
          <w:bCs/>
        </w:rPr>
        <w:t>抄</w:t>
      </w:r>
      <w:r w:rsidR="001B7C9D" w:rsidRPr="00C14055">
        <w:rPr>
          <w:rFonts w:hint="eastAsia"/>
          <w:b/>
          <w:bCs/>
          <w:color w:val="000000" w:themeColor="text1"/>
          <w:lang w:eastAsia="zh-CN"/>
        </w:rPr>
        <w:t>〕</w:t>
      </w:r>
    </w:p>
    <w:p w14:paraId="055E2BA3" w14:textId="77777777" w:rsidR="00C14055" w:rsidRDefault="00C14055" w:rsidP="000756EA">
      <w:pPr>
        <w:adjustRightInd w:val="0"/>
        <w:ind w:left="221" w:hanging="221"/>
        <w:jc w:val="left"/>
      </w:pPr>
    </w:p>
    <w:p w14:paraId="6BFB05F8" w14:textId="6F720CB3" w:rsidR="00260252" w:rsidRDefault="0091090E" w:rsidP="00C14055">
      <w:pPr>
        <w:adjustRightInd w:val="0"/>
        <w:ind w:left="442" w:hanging="221"/>
        <w:jc w:val="left"/>
      </w:pPr>
      <w:r>
        <w:t>（施行期日）</w:t>
      </w:r>
    </w:p>
    <w:p w14:paraId="1EE158A0" w14:textId="77777777" w:rsidR="00260252" w:rsidRDefault="0091090E" w:rsidP="000756EA">
      <w:pPr>
        <w:adjustRightInd w:val="0"/>
        <w:ind w:left="221" w:hanging="221"/>
        <w:jc w:val="left"/>
      </w:pPr>
      <w:r>
        <w:t>１　この省令は、漁業法等の一部を改正する等の法律（以下「改正法」という。）の施行の日（令和二年十二月一日）から施行する。</w:t>
      </w:r>
    </w:p>
    <w:p w14:paraId="2335E1E0" w14:textId="77777777" w:rsidR="00C14055" w:rsidRDefault="00C14055" w:rsidP="000756EA">
      <w:pPr>
        <w:adjustRightInd w:val="0"/>
        <w:ind w:left="221" w:hanging="221"/>
        <w:jc w:val="left"/>
      </w:pPr>
    </w:p>
    <w:p w14:paraId="79165BDD" w14:textId="7DCC5716" w:rsidR="00260252" w:rsidRDefault="0091090E" w:rsidP="00C14055">
      <w:pPr>
        <w:adjustRightInd w:val="0"/>
        <w:ind w:left="442" w:hanging="221"/>
        <w:jc w:val="left"/>
      </w:pPr>
      <w:r>
        <w:t>（経過措置）</w:t>
      </w:r>
    </w:p>
    <w:p w14:paraId="1C593285" w14:textId="77777777" w:rsidR="00260252" w:rsidRDefault="0091090E" w:rsidP="000756EA">
      <w:pPr>
        <w:adjustRightInd w:val="0"/>
        <w:ind w:left="221" w:hanging="221"/>
        <w:jc w:val="left"/>
      </w:pPr>
      <w:r>
        <w:t>５　この省令の施行前にした行為及び前項の規定によりなおその効力を有することとされる場合におけるこの省令の施行後にした行為に対する罰則の適用については、なお従前の例による。</w:t>
      </w:r>
    </w:p>
    <w:p w14:paraId="68A70424" w14:textId="77777777" w:rsidR="00C14055" w:rsidRDefault="00C14055" w:rsidP="000756EA">
      <w:pPr>
        <w:adjustRightInd w:val="0"/>
        <w:ind w:left="221" w:hanging="221"/>
        <w:jc w:val="left"/>
      </w:pPr>
    </w:p>
    <w:p w14:paraId="3A5DE959" w14:textId="38A89C56" w:rsidR="00260252" w:rsidRPr="00C14055" w:rsidRDefault="001D4179" w:rsidP="00C14055">
      <w:pPr>
        <w:adjustRightInd w:val="0"/>
        <w:ind w:leftChars="291" w:left="881" w:hanging="221"/>
        <w:jc w:val="left"/>
        <w:rPr>
          <w:rFonts w:hint="eastAsia"/>
          <w:b/>
          <w:bCs/>
        </w:rPr>
      </w:pPr>
      <w:r>
        <w:rPr>
          <w:rFonts w:hint="eastAsia"/>
          <w:b/>
          <w:bCs/>
        </w:rPr>
        <w:t>附　則　〔</w:t>
      </w:r>
      <w:r w:rsidR="0091090E" w:rsidRPr="00C14055">
        <w:rPr>
          <w:rFonts w:hint="eastAsia"/>
          <w:b/>
          <w:bCs/>
        </w:rPr>
        <w:t>令和四年八月三日農林水産省令第四六号</w:t>
      </w:r>
      <w:r>
        <w:rPr>
          <w:rFonts w:hint="eastAsia"/>
          <w:b/>
          <w:bCs/>
        </w:rPr>
        <w:t>〕</w:t>
      </w:r>
    </w:p>
    <w:p w14:paraId="1C56E4D2" w14:textId="77777777" w:rsidR="00C14055" w:rsidRDefault="00C14055" w:rsidP="000756EA">
      <w:pPr>
        <w:adjustRightInd w:val="0"/>
        <w:ind w:left="221" w:hanging="221"/>
        <w:jc w:val="left"/>
      </w:pPr>
    </w:p>
    <w:p w14:paraId="643F10D5" w14:textId="6A56BB28" w:rsidR="00260252" w:rsidRDefault="0091090E" w:rsidP="000756EA">
      <w:pPr>
        <w:adjustRightInd w:val="0"/>
        <w:ind w:left="221" w:hanging="221"/>
        <w:jc w:val="left"/>
      </w:pPr>
      <w:r w:rsidRPr="00006F62">
        <w:rPr>
          <w:rFonts w:hint="eastAsia"/>
        </w:rPr>
        <w:t>この省令は、公布の日から施行する。</w:t>
      </w:r>
    </w:p>
    <w:p w14:paraId="0C21C87F" w14:textId="77777777" w:rsidR="00C14055" w:rsidRDefault="00C14055" w:rsidP="000756EA">
      <w:pPr>
        <w:adjustRightInd w:val="0"/>
        <w:ind w:left="221" w:hanging="221"/>
        <w:jc w:val="left"/>
      </w:pPr>
    </w:p>
    <w:p w14:paraId="552BBED6" w14:textId="3E7CB2EC" w:rsidR="00260252" w:rsidRPr="00C14055" w:rsidRDefault="001D4179" w:rsidP="00C14055">
      <w:pPr>
        <w:adjustRightInd w:val="0"/>
        <w:ind w:leftChars="291" w:left="881" w:hanging="221"/>
        <w:jc w:val="left"/>
        <w:rPr>
          <w:rFonts w:hint="eastAsia"/>
          <w:b/>
          <w:bCs/>
        </w:rPr>
      </w:pPr>
      <w:r>
        <w:rPr>
          <w:b/>
          <w:bCs/>
        </w:rPr>
        <w:t>附　則　〔</w:t>
      </w:r>
      <w:r w:rsidR="0091090E" w:rsidRPr="00C14055">
        <w:rPr>
          <w:b/>
          <w:bCs/>
        </w:rPr>
        <w:t>令和七年二月七日農林水産省令第二号</w:t>
      </w:r>
      <w:r>
        <w:rPr>
          <w:rFonts w:hint="eastAsia"/>
          <w:b/>
          <w:bCs/>
        </w:rPr>
        <w:t>〕</w:t>
      </w:r>
    </w:p>
    <w:p w14:paraId="0A12FF11" w14:textId="77777777" w:rsidR="00C14055" w:rsidRDefault="00C14055" w:rsidP="000756EA">
      <w:pPr>
        <w:adjustRightInd w:val="0"/>
        <w:ind w:left="221" w:hanging="221"/>
        <w:jc w:val="left"/>
      </w:pPr>
    </w:p>
    <w:p w14:paraId="26397577" w14:textId="0A556BBE" w:rsidR="00260252" w:rsidRDefault="0091090E" w:rsidP="000756EA">
      <w:pPr>
        <w:adjustRightInd w:val="0"/>
        <w:ind w:left="221" w:hanging="221"/>
        <w:jc w:val="left"/>
      </w:pPr>
      <w:r>
        <w:t>この省令は、公布の日から施行する。</w:t>
      </w:r>
    </w:p>
    <w:p w14:paraId="72BB24CC" w14:textId="055C2B94" w:rsidR="00CD7CB1" w:rsidRDefault="00CD7CB1" w:rsidP="000756EA">
      <w:pPr>
        <w:adjustRightInd w:val="0"/>
        <w:ind w:left="221" w:hanging="221"/>
        <w:jc w:val="left"/>
      </w:pPr>
    </w:p>
    <w:sectPr w:rsidR="00CD7CB1" w:rsidSect="00617B1B">
      <w:footerReference w:type="default" r:id="rId12"/>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583A" w14:textId="77777777" w:rsidR="00B0743C" w:rsidRDefault="00B0743C">
      <w:r>
        <w:separator/>
      </w:r>
    </w:p>
  </w:endnote>
  <w:endnote w:type="continuationSeparator" w:id="0">
    <w:p w14:paraId="34A0A768" w14:textId="77777777" w:rsidR="00B0743C" w:rsidRDefault="00B07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676391"/>
      <w:docPartObj>
        <w:docPartGallery w:val="Page Numbers (Bottom of Page)"/>
        <w:docPartUnique/>
      </w:docPartObj>
    </w:sdtPr>
    <w:sdtContent>
      <w:p w14:paraId="673C8BE8" w14:textId="4907EA8B" w:rsidR="00260252" w:rsidRDefault="001D4179" w:rsidP="001D4179">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3BBD0" w14:textId="77777777" w:rsidR="00B0743C" w:rsidRDefault="00B0743C">
      <w:r>
        <w:separator/>
      </w:r>
    </w:p>
  </w:footnote>
  <w:footnote w:type="continuationSeparator" w:id="0">
    <w:p w14:paraId="5D80438A" w14:textId="77777777" w:rsidR="00B0743C" w:rsidRDefault="00B07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06F62"/>
    <w:rsid w:val="00015E61"/>
    <w:rsid w:val="00021278"/>
    <w:rsid w:val="00022031"/>
    <w:rsid w:val="00022889"/>
    <w:rsid w:val="000252C2"/>
    <w:rsid w:val="00026536"/>
    <w:rsid w:val="00030097"/>
    <w:rsid w:val="0004647B"/>
    <w:rsid w:val="00047C08"/>
    <w:rsid w:val="00074D62"/>
    <w:rsid w:val="000756EA"/>
    <w:rsid w:val="000760C6"/>
    <w:rsid w:val="000761E8"/>
    <w:rsid w:val="00082F02"/>
    <w:rsid w:val="000A6D94"/>
    <w:rsid w:val="000A7FBB"/>
    <w:rsid w:val="000C5E93"/>
    <w:rsid w:val="000D11DC"/>
    <w:rsid w:val="000D6049"/>
    <w:rsid w:val="000D720D"/>
    <w:rsid w:val="000E2CF4"/>
    <w:rsid w:val="000F3318"/>
    <w:rsid w:val="00102629"/>
    <w:rsid w:val="001066FC"/>
    <w:rsid w:val="00124E77"/>
    <w:rsid w:val="0013048C"/>
    <w:rsid w:val="0013287A"/>
    <w:rsid w:val="00152F17"/>
    <w:rsid w:val="001551B6"/>
    <w:rsid w:val="001757E8"/>
    <w:rsid w:val="00192E52"/>
    <w:rsid w:val="00197A24"/>
    <w:rsid w:val="001A4BCB"/>
    <w:rsid w:val="001B7C9D"/>
    <w:rsid w:val="001C64D4"/>
    <w:rsid w:val="001D4179"/>
    <w:rsid w:val="001D54A0"/>
    <w:rsid w:val="001D609A"/>
    <w:rsid w:val="001D7CE3"/>
    <w:rsid w:val="001E78A2"/>
    <w:rsid w:val="001E7959"/>
    <w:rsid w:val="00203996"/>
    <w:rsid w:val="002153B7"/>
    <w:rsid w:val="00223632"/>
    <w:rsid w:val="00233511"/>
    <w:rsid w:val="00236723"/>
    <w:rsid w:val="002423A5"/>
    <w:rsid w:val="002467B3"/>
    <w:rsid w:val="002533AA"/>
    <w:rsid w:val="00260252"/>
    <w:rsid w:val="00260943"/>
    <w:rsid w:val="0026208F"/>
    <w:rsid w:val="0026541E"/>
    <w:rsid w:val="00265E2E"/>
    <w:rsid w:val="00274895"/>
    <w:rsid w:val="002831B3"/>
    <w:rsid w:val="0029171F"/>
    <w:rsid w:val="002964B9"/>
    <w:rsid w:val="002B32AD"/>
    <w:rsid w:val="002B74C7"/>
    <w:rsid w:val="002C411D"/>
    <w:rsid w:val="002C7394"/>
    <w:rsid w:val="002E1EEA"/>
    <w:rsid w:val="002F1851"/>
    <w:rsid w:val="00300B58"/>
    <w:rsid w:val="00305AC9"/>
    <w:rsid w:val="00310E75"/>
    <w:rsid w:val="0031247F"/>
    <w:rsid w:val="00316FAF"/>
    <w:rsid w:val="00330966"/>
    <w:rsid w:val="00337753"/>
    <w:rsid w:val="00351891"/>
    <w:rsid w:val="00355CB3"/>
    <w:rsid w:val="00377B10"/>
    <w:rsid w:val="00380447"/>
    <w:rsid w:val="00393580"/>
    <w:rsid w:val="00394DC4"/>
    <w:rsid w:val="003A6BAB"/>
    <w:rsid w:val="003C083D"/>
    <w:rsid w:val="003D11BC"/>
    <w:rsid w:val="003D184E"/>
    <w:rsid w:val="003D26B6"/>
    <w:rsid w:val="003D532A"/>
    <w:rsid w:val="00402352"/>
    <w:rsid w:val="00407460"/>
    <w:rsid w:val="0041264C"/>
    <w:rsid w:val="004304BA"/>
    <w:rsid w:val="00436F31"/>
    <w:rsid w:val="00443C24"/>
    <w:rsid w:val="0044514C"/>
    <w:rsid w:val="00457775"/>
    <w:rsid w:val="004621D9"/>
    <w:rsid w:val="00463E1A"/>
    <w:rsid w:val="00472CE9"/>
    <w:rsid w:val="004B6315"/>
    <w:rsid w:val="004D65D7"/>
    <w:rsid w:val="004E3223"/>
    <w:rsid w:val="004E3592"/>
    <w:rsid w:val="004E546A"/>
    <w:rsid w:val="004E67A0"/>
    <w:rsid w:val="005003AA"/>
    <w:rsid w:val="00511E62"/>
    <w:rsid w:val="0055143A"/>
    <w:rsid w:val="0055498E"/>
    <w:rsid w:val="00554F31"/>
    <w:rsid w:val="00561BD0"/>
    <w:rsid w:val="0057098D"/>
    <w:rsid w:val="0057376A"/>
    <w:rsid w:val="00583B2E"/>
    <w:rsid w:val="005A3EA5"/>
    <w:rsid w:val="005A45B5"/>
    <w:rsid w:val="005B749E"/>
    <w:rsid w:val="005C353D"/>
    <w:rsid w:val="005D20EF"/>
    <w:rsid w:val="006044F6"/>
    <w:rsid w:val="00604CCA"/>
    <w:rsid w:val="00607FDA"/>
    <w:rsid w:val="00615E20"/>
    <w:rsid w:val="00615ED2"/>
    <w:rsid w:val="00617B1B"/>
    <w:rsid w:val="00623E51"/>
    <w:rsid w:val="00632312"/>
    <w:rsid w:val="00632D8C"/>
    <w:rsid w:val="006367CC"/>
    <w:rsid w:val="00647432"/>
    <w:rsid w:val="00650B29"/>
    <w:rsid w:val="00654DFB"/>
    <w:rsid w:val="006563F0"/>
    <w:rsid w:val="00657CF0"/>
    <w:rsid w:val="0068410A"/>
    <w:rsid w:val="006A4C9C"/>
    <w:rsid w:val="0070318F"/>
    <w:rsid w:val="00711178"/>
    <w:rsid w:val="00714ED1"/>
    <w:rsid w:val="007214DC"/>
    <w:rsid w:val="00732421"/>
    <w:rsid w:val="00735921"/>
    <w:rsid w:val="00750797"/>
    <w:rsid w:val="007547AB"/>
    <w:rsid w:val="00754DE1"/>
    <w:rsid w:val="007571DA"/>
    <w:rsid w:val="00767B96"/>
    <w:rsid w:val="00775D5E"/>
    <w:rsid w:val="00781FFB"/>
    <w:rsid w:val="007837C7"/>
    <w:rsid w:val="007920F3"/>
    <w:rsid w:val="00795BD2"/>
    <w:rsid w:val="007A6D1C"/>
    <w:rsid w:val="007A6E89"/>
    <w:rsid w:val="007B1F1D"/>
    <w:rsid w:val="007B7E11"/>
    <w:rsid w:val="007C6844"/>
    <w:rsid w:val="007D7281"/>
    <w:rsid w:val="007F08E8"/>
    <w:rsid w:val="0080622F"/>
    <w:rsid w:val="008233B2"/>
    <w:rsid w:val="00827DF1"/>
    <w:rsid w:val="008437A5"/>
    <w:rsid w:val="008721A0"/>
    <w:rsid w:val="008B1AD8"/>
    <w:rsid w:val="008C2DA4"/>
    <w:rsid w:val="008C3AB1"/>
    <w:rsid w:val="008D2216"/>
    <w:rsid w:val="008D2C76"/>
    <w:rsid w:val="008D3D3D"/>
    <w:rsid w:val="008D45F3"/>
    <w:rsid w:val="008E08F4"/>
    <w:rsid w:val="0090608E"/>
    <w:rsid w:val="0091090E"/>
    <w:rsid w:val="00914D90"/>
    <w:rsid w:val="00922CC4"/>
    <w:rsid w:val="009238BE"/>
    <w:rsid w:val="0092478C"/>
    <w:rsid w:val="00942FAA"/>
    <w:rsid w:val="00943FC0"/>
    <w:rsid w:val="00946230"/>
    <w:rsid w:val="009477CB"/>
    <w:rsid w:val="009520AE"/>
    <w:rsid w:val="00953498"/>
    <w:rsid w:val="00960AD3"/>
    <w:rsid w:val="00966DEF"/>
    <w:rsid w:val="00980373"/>
    <w:rsid w:val="00983589"/>
    <w:rsid w:val="00986ECA"/>
    <w:rsid w:val="009916EC"/>
    <w:rsid w:val="00995C46"/>
    <w:rsid w:val="009A5CC7"/>
    <w:rsid w:val="009A6D8B"/>
    <w:rsid w:val="009B2704"/>
    <w:rsid w:val="009B7D27"/>
    <w:rsid w:val="009D3FC1"/>
    <w:rsid w:val="009D6A11"/>
    <w:rsid w:val="009E4A7B"/>
    <w:rsid w:val="009E7C73"/>
    <w:rsid w:val="009F3923"/>
    <w:rsid w:val="00A13C94"/>
    <w:rsid w:val="00A239CB"/>
    <w:rsid w:val="00A34E6F"/>
    <w:rsid w:val="00A403D6"/>
    <w:rsid w:val="00A46FA6"/>
    <w:rsid w:val="00A5032E"/>
    <w:rsid w:val="00A5376B"/>
    <w:rsid w:val="00A54252"/>
    <w:rsid w:val="00A707D2"/>
    <w:rsid w:val="00A9186C"/>
    <w:rsid w:val="00A91E16"/>
    <w:rsid w:val="00A9661A"/>
    <w:rsid w:val="00A96DE2"/>
    <w:rsid w:val="00AA1661"/>
    <w:rsid w:val="00AB232A"/>
    <w:rsid w:val="00AB7932"/>
    <w:rsid w:val="00AC015C"/>
    <w:rsid w:val="00AC144F"/>
    <w:rsid w:val="00AC36BD"/>
    <w:rsid w:val="00AD14A7"/>
    <w:rsid w:val="00AD5731"/>
    <w:rsid w:val="00AE1A42"/>
    <w:rsid w:val="00AE201E"/>
    <w:rsid w:val="00AF4713"/>
    <w:rsid w:val="00B04706"/>
    <w:rsid w:val="00B0743C"/>
    <w:rsid w:val="00B15706"/>
    <w:rsid w:val="00B305C8"/>
    <w:rsid w:val="00B34B92"/>
    <w:rsid w:val="00B51995"/>
    <w:rsid w:val="00B55005"/>
    <w:rsid w:val="00B61548"/>
    <w:rsid w:val="00B6478B"/>
    <w:rsid w:val="00B711F9"/>
    <w:rsid w:val="00B94877"/>
    <w:rsid w:val="00BA0676"/>
    <w:rsid w:val="00BA4C46"/>
    <w:rsid w:val="00BB1B59"/>
    <w:rsid w:val="00BB2C69"/>
    <w:rsid w:val="00BB3E4B"/>
    <w:rsid w:val="00BC0C43"/>
    <w:rsid w:val="00BC1936"/>
    <w:rsid w:val="00BC6083"/>
    <w:rsid w:val="00BC795D"/>
    <w:rsid w:val="00BD71FE"/>
    <w:rsid w:val="00BE4A37"/>
    <w:rsid w:val="00BE79A5"/>
    <w:rsid w:val="00BF177A"/>
    <w:rsid w:val="00BF1ED2"/>
    <w:rsid w:val="00BF65C7"/>
    <w:rsid w:val="00C0109B"/>
    <w:rsid w:val="00C04867"/>
    <w:rsid w:val="00C14055"/>
    <w:rsid w:val="00C22388"/>
    <w:rsid w:val="00C3121B"/>
    <w:rsid w:val="00C31378"/>
    <w:rsid w:val="00C33E34"/>
    <w:rsid w:val="00C644A6"/>
    <w:rsid w:val="00C6485B"/>
    <w:rsid w:val="00C72347"/>
    <w:rsid w:val="00C73B7F"/>
    <w:rsid w:val="00C90788"/>
    <w:rsid w:val="00C91CFA"/>
    <w:rsid w:val="00C95758"/>
    <w:rsid w:val="00CA29DA"/>
    <w:rsid w:val="00CB6521"/>
    <w:rsid w:val="00CD327A"/>
    <w:rsid w:val="00CD7CB1"/>
    <w:rsid w:val="00CE0F27"/>
    <w:rsid w:val="00CE3E06"/>
    <w:rsid w:val="00D018F7"/>
    <w:rsid w:val="00D10D32"/>
    <w:rsid w:val="00D11213"/>
    <w:rsid w:val="00D1122E"/>
    <w:rsid w:val="00D2775C"/>
    <w:rsid w:val="00D3099B"/>
    <w:rsid w:val="00D321D1"/>
    <w:rsid w:val="00D427B1"/>
    <w:rsid w:val="00D47A85"/>
    <w:rsid w:val="00D5780C"/>
    <w:rsid w:val="00D61645"/>
    <w:rsid w:val="00D7275B"/>
    <w:rsid w:val="00D73973"/>
    <w:rsid w:val="00D82F45"/>
    <w:rsid w:val="00D90AA5"/>
    <w:rsid w:val="00D93500"/>
    <w:rsid w:val="00D9524A"/>
    <w:rsid w:val="00D96DA0"/>
    <w:rsid w:val="00D9740E"/>
    <w:rsid w:val="00DB655A"/>
    <w:rsid w:val="00DC6767"/>
    <w:rsid w:val="00DD46AA"/>
    <w:rsid w:val="00DE39ED"/>
    <w:rsid w:val="00DE537F"/>
    <w:rsid w:val="00DF390B"/>
    <w:rsid w:val="00E00563"/>
    <w:rsid w:val="00E0273C"/>
    <w:rsid w:val="00E07A35"/>
    <w:rsid w:val="00E30AB8"/>
    <w:rsid w:val="00E46B62"/>
    <w:rsid w:val="00E4776D"/>
    <w:rsid w:val="00E510AC"/>
    <w:rsid w:val="00E55E33"/>
    <w:rsid w:val="00E601C5"/>
    <w:rsid w:val="00E64B9E"/>
    <w:rsid w:val="00E672B3"/>
    <w:rsid w:val="00E87FA7"/>
    <w:rsid w:val="00E9201E"/>
    <w:rsid w:val="00EB658E"/>
    <w:rsid w:val="00EB6C0A"/>
    <w:rsid w:val="00EC151E"/>
    <w:rsid w:val="00EC4E8D"/>
    <w:rsid w:val="00EC7EE7"/>
    <w:rsid w:val="00ED09DA"/>
    <w:rsid w:val="00ED37FA"/>
    <w:rsid w:val="00EE270A"/>
    <w:rsid w:val="00EE4366"/>
    <w:rsid w:val="00EF14AB"/>
    <w:rsid w:val="00EF6D28"/>
    <w:rsid w:val="00F05613"/>
    <w:rsid w:val="00F11FE5"/>
    <w:rsid w:val="00F15B68"/>
    <w:rsid w:val="00F20588"/>
    <w:rsid w:val="00F40F9B"/>
    <w:rsid w:val="00F63FF6"/>
    <w:rsid w:val="00FA63EA"/>
    <w:rsid w:val="00FA7F53"/>
    <w:rsid w:val="00FB468F"/>
    <w:rsid w:val="00FC544B"/>
    <w:rsid w:val="00FC5726"/>
    <w:rsid w:val="00FC6197"/>
    <w:rsid w:val="00FE4BB6"/>
    <w:rsid w:val="00FE636E"/>
    <w:rsid w:val="00FF45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9BE66E"/>
  <w15:chartTrackingRefBased/>
  <w15:docId w15:val="{3F031A35-42FF-4CD3-A13D-D1C97960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semiHidden/>
    <w:unhideWhenUsed/>
    <w:rsid w:val="00AE201E"/>
    <w:pPr>
      <w:jc w:val="left"/>
    </w:pPr>
  </w:style>
  <w:style w:type="character" w:customStyle="1" w:styleId="ad">
    <w:name w:val="コメント文字列 (文字)"/>
    <w:link w:val="ac"/>
    <w:uiPriority w:val="99"/>
    <w:semiHidden/>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436F31"/>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4b46c2-9680-4c87-9853-9d960ff7ff35">
      <Terms xmlns="http://schemas.microsoft.com/office/infopath/2007/PartnerControls"/>
    </lcf76f155ced4ddcb4097134ff3c332f>
    <TaxCatchAll xmlns="cd52cf59-8330-4045-875d-3f0fc9944398" xsi:nil="true"/>
    <_Flow_SignoffStatus xmlns="8b4b46c2-9680-4c87-9853-9d960ff7ff35" xsi:nil="true"/>
  </documentManagement>
</p:properties>
</file>

<file path=customXml/item6.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C5299-17EA-42F5-9312-C2D17FA0B171}">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2.xml><?xml version="1.0" encoding="utf-8"?>
<ds:datastoreItem xmlns:ds="http://schemas.openxmlformats.org/officeDocument/2006/customXml" ds:itemID="{150FC00E-91B7-42F3-9E20-CA5B8CED18A5}">
  <ds:schemaRefs>
    <ds:schemaRef ds:uri="http://schemas.openxmlformats.org/officeDocument/2006/bibliography"/>
  </ds:schemaRefs>
</ds:datastoreItem>
</file>

<file path=customXml/itemProps3.xml><?xml version="1.0" encoding="utf-8"?>
<ds:datastoreItem xmlns:ds="http://schemas.openxmlformats.org/officeDocument/2006/customXml" ds:itemID="{80C99EDA-B551-4FAA-AB6A-58F2FD51FB0E}">
  <ds:schemaRefs>
    <ds:schemaRef ds:uri="http://schemas.microsoft.com/sharepoint/v3/contenttype/forms"/>
  </ds:schemaRefs>
</ds:datastoreItem>
</file>

<file path=customXml/itemProps4.xml><?xml version="1.0" encoding="utf-8"?>
<ds:datastoreItem xmlns:ds="http://schemas.openxmlformats.org/officeDocument/2006/customXml" ds:itemID="{F6ACBA6B-F37F-41D9-8EA2-F1EDF7CE1206}">
  <ds:schemaRefs>
    <ds:schemaRef ds:uri="http://schemas.microsoft.com/sharepoint/v3/contenttype/forms"/>
  </ds:schemaRefs>
</ds:datastoreItem>
</file>

<file path=customXml/itemProps5.xml><?xml version="1.0" encoding="utf-8"?>
<ds:datastoreItem xmlns:ds="http://schemas.openxmlformats.org/officeDocument/2006/customXml" ds:itemID="{95D2A2FA-DE82-4565-A8F7-E375487C3196}">
  <ds:schemaRefs>
    <ds:schemaRef ds:uri="http://schemas.microsoft.com/office/2006/metadata/properties"/>
    <ds:schemaRef ds:uri="http://schemas.microsoft.com/office/infopath/2007/PartnerControls"/>
    <ds:schemaRef ds:uri="8b4b46c2-9680-4c87-9853-9d960ff7ff35"/>
    <ds:schemaRef ds:uri="cd52cf59-8330-4045-875d-3f0fc9944398"/>
  </ds:schemaRefs>
</ds:datastoreItem>
</file>

<file path=customXml/itemProps6.xml><?xml version="1.0" encoding="utf-8"?>
<ds:datastoreItem xmlns:ds="http://schemas.openxmlformats.org/officeDocument/2006/customXml" ds:itemID="{1D87E2EA-BD22-48E7-BCC9-275183A04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18</TotalTime>
  <Pages>13</Pages>
  <Words>3634</Words>
  <Characters>20714</Characters>
  <Application>Microsoft Office Word</Application>
  <DocSecurity>0</DocSecurity>
  <Lines>172</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24300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2012-09-27T07:03:00Z</cp:lastPrinted>
  <dcterms:created xsi:type="dcterms:W3CDTF">2026-09-11T06:46:00Z</dcterms:created>
  <dcterms:modified xsi:type="dcterms:W3CDTF">2026-09-15T02:00:00Z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y fmtid="{D5CDD505-2E9C-101B-9397-08002B2CF9AE}" pid="8" name="docLang">
    <vt:lpwstr>ja</vt:lpwstr>
  </property>
  <property fmtid="{D5CDD505-2E9C-101B-9397-08002B2CF9AE}" pid="9" name="$Resources:core,Signoff_Status">
    <vt:lpwstr/>
  </property>
</Properties>
</file>